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677" w:lineRule="exact" w:before="0"/>
        <w:ind w:left="971" w:right="0" w:hanging="828"/>
        <w:jc w:val="left"/>
        <w:rPr>
          <w:rFonts w:ascii="Lucida Sans Unicode" w:hAnsi="Lucida Sans Unicode" w:cs="Lucida Sans Unicode" w:eastAsia="Lucida Sans Unicode"/>
          <w:sz w:val="48"/>
          <w:szCs w:val="48"/>
        </w:rPr>
      </w:pPr>
      <w:r>
        <w:rPr>
          <w:rFonts w:ascii="Lucida Sans Unicode"/>
          <w:b/>
          <w:sz w:val="48"/>
        </w:rPr>
        <w:t>The</w:t>
      </w:r>
      <w:r>
        <w:rPr>
          <w:rFonts w:ascii="Lucida Sans Unicode"/>
          <w:b/>
          <w:spacing w:val="-15"/>
          <w:sz w:val="48"/>
        </w:rPr>
        <w:t> </w:t>
      </w:r>
      <w:r>
        <w:rPr>
          <w:rFonts w:ascii="Lucida Sans Unicode"/>
          <w:b/>
          <w:spacing w:val="-1"/>
          <w:sz w:val="48"/>
        </w:rPr>
        <w:t>Concept</w:t>
      </w:r>
      <w:r>
        <w:rPr>
          <w:rFonts w:ascii="Lucida Sans Unicode"/>
          <w:b/>
          <w:spacing w:val="-12"/>
          <w:sz w:val="48"/>
        </w:rPr>
        <w:t> </w:t>
      </w:r>
      <w:r>
        <w:rPr>
          <w:rFonts w:ascii="Lucida Sans Unicode"/>
          <w:b/>
          <w:sz w:val="48"/>
        </w:rPr>
        <w:t>of</w:t>
      </w:r>
      <w:r>
        <w:rPr>
          <w:rFonts w:ascii="Lucida Sans Unicode"/>
          <w:b/>
          <w:spacing w:val="-15"/>
          <w:sz w:val="48"/>
        </w:rPr>
        <w:t> </w:t>
      </w:r>
      <w:r>
        <w:rPr>
          <w:rFonts w:ascii="Lucida Sans Unicode"/>
          <w:b/>
          <w:spacing w:val="-1"/>
          <w:sz w:val="48"/>
        </w:rPr>
        <w:t>Big</w:t>
      </w:r>
      <w:r>
        <w:rPr>
          <w:rFonts w:ascii="Lucida Sans Unicode"/>
          <w:b/>
          <w:spacing w:val="-14"/>
          <w:sz w:val="48"/>
        </w:rPr>
        <w:t> </w:t>
      </w:r>
      <w:r>
        <w:rPr>
          <w:rFonts w:ascii="Lucida Sans Unicode"/>
          <w:b/>
          <w:sz w:val="48"/>
        </w:rPr>
        <w:t>Data</w:t>
      </w:r>
      <w:r>
        <w:rPr>
          <w:rFonts w:ascii="Lucida Sans Unicode"/>
          <w:b/>
          <w:spacing w:val="-16"/>
          <w:sz w:val="48"/>
        </w:rPr>
        <w:t> </w:t>
      </w:r>
      <w:r>
        <w:rPr>
          <w:rFonts w:ascii="Lucida Sans Unicode"/>
          <w:b/>
          <w:sz w:val="48"/>
        </w:rPr>
        <w:t>in</w:t>
      </w:r>
      <w:r>
        <w:rPr>
          <w:rFonts w:ascii="Lucida Sans Unicode"/>
          <w:b/>
          <w:spacing w:val="-13"/>
          <w:sz w:val="48"/>
        </w:rPr>
        <w:t> </w:t>
      </w:r>
      <w:r>
        <w:rPr>
          <w:rFonts w:ascii="Lucida Sans Unicode"/>
          <w:b/>
          <w:spacing w:val="-1"/>
          <w:sz w:val="48"/>
        </w:rPr>
        <w:t>Bureaucratic</w:t>
      </w:r>
      <w:r>
        <w:rPr>
          <w:rFonts w:ascii="Lucida Sans Unicode"/>
          <w:sz w:val="48"/>
        </w:rPr>
      </w:r>
    </w:p>
    <w:p>
      <w:pPr>
        <w:spacing w:line="737" w:lineRule="exact" w:before="0"/>
        <w:ind w:left="16" w:right="0" w:firstLine="0"/>
        <w:jc w:val="center"/>
        <w:rPr>
          <w:rFonts w:ascii="Lucida Sans Unicode" w:hAnsi="Lucida Sans Unicode" w:cs="Lucida Sans Unicode" w:eastAsia="Lucida Sans Unicode"/>
          <w:sz w:val="48"/>
          <w:szCs w:val="48"/>
        </w:rPr>
      </w:pPr>
      <w:r>
        <w:rPr>
          <w:rFonts w:ascii="Lucida Sans Unicode"/>
          <w:b/>
          <w:spacing w:val="-1"/>
          <w:sz w:val="48"/>
        </w:rPr>
        <w:t>Service</w:t>
      </w:r>
      <w:r>
        <w:rPr>
          <w:rFonts w:ascii="Lucida Sans Unicode"/>
          <w:b/>
          <w:spacing w:val="-22"/>
          <w:sz w:val="48"/>
        </w:rPr>
        <w:t> </w:t>
      </w:r>
      <w:r>
        <w:rPr>
          <w:rFonts w:ascii="Lucida Sans Unicode"/>
          <w:b/>
          <w:spacing w:val="-1"/>
          <w:sz w:val="48"/>
        </w:rPr>
        <w:t>using</w:t>
      </w:r>
      <w:r>
        <w:rPr>
          <w:rFonts w:ascii="Lucida Sans Unicode"/>
          <w:b/>
          <w:spacing w:val="-24"/>
          <w:sz w:val="48"/>
        </w:rPr>
        <w:t> </w:t>
      </w:r>
      <w:r>
        <w:rPr>
          <w:rFonts w:ascii="Lucida Sans Unicode"/>
          <w:b/>
          <w:sz w:val="48"/>
        </w:rPr>
        <w:t>Sentiment</w:t>
      </w:r>
      <w:r>
        <w:rPr>
          <w:rFonts w:ascii="Lucida Sans Unicode"/>
          <w:b/>
          <w:spacing w:val="-25"/>
          <w:sz w:val="48"/>
        </w:rPr>
        <w:t> </w:t>
      </w:r>
      <w:r>
        <w:rPr>
          <w:rFonts w:ascii="Lucida Sans Unicode"/>
          <w:b/>
          <w:spacing w:val="-1"/>
          <w:sz w:val="48"/>
        </w:rPr>
        <w:t>Analysis</w:t>
      </w:r>
      <w:r>
        <w:rPr>
          <w:rFonts w:ascii="Lucida Sans Unicode"/>
          <w:sz w:val="48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/>
          <w:b/>
          <w:bCs/>
          <w:sz w:val="35"/>
          <w:szCs w:val="35"/>
        </w:rPr>
      </w:pPr>
    </w:p>
    <w:p>
      <w:pPr>
        <w:spacing w:line="284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Lia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Muliawaty</w:t>
      </w:r>
      <w:r>
        <w:rPr>
          <w:rFonts w:ascii="Times New Roman" w:hAnsi="Times New Roman" w:cs="Times New Roman" w:eastAsia="Times New Roman"/>
          <w:spacing w:val="-1"/>
          <w:position w:val="9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  <w:t> Kamal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Alamsyah</w:t>
      </w:r>
      <w:r>
        <w:rPr>
          <w:rFonts w:ascii="Times New Roman" w:hAnsi="Times New Roman" w:cs="Times New Roman" w:eastAsia="Times New Roman"/>
          <w:spacing w:val="-1"/>
          <w:position w:val="9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  <w:t> Ummu Salamah</w:t>
      </w:r>
      <w:r>
        <w:rPr>
          <w:rFonts w:ascii="Times New Roman" w:hAnsi="Times New Roman" w:cs="Times New Roman" w:eastAsia="Times New Roman"/>
          <w:position w:val="9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  <w:t>,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Dian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Sa’adillah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Maylawati</w:t>
      </w:r>
      <w:r>
        <w:rPr>
          <w:rFonts w:ascii="Times New Roman" w:hAnsi="Times New Roman" w:cs="Times New Roman" w:eastAsia="Times New Roman"/>
          <w:spacing w:val="-1"/>
          <w:position w:val="9"/>
          <w:sz w:val="16"/>
          <w:szCs w:val="16"/>
        </w:rPr>
        <w:t>2,3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76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position w:val="9"/>
          <w:sz w:val="16"/>
        </w:rPr>
        <w:t>1</w:t>
      </w:r>
      <w:r>
        <w:rPr>
          <w:rFonts w:ascii="Times New Roman"/>
          <w:i/>
          <w:spacing w:val="-1"/>
          <w:sz w:val="24"/>
        </w:rPr>
        <w:t>Universitas</w:t>
      </w:r>
      <w:r>
        <w:rPr>
          <w:rFonts w:ascii="Times New Roman"/>
          <w:i/>
          <w:sz w:val="24"/>
        </w:rPr>
        <w:t> Pasundan, </w:t>
      </w:r>
      <w:r>
        <w:rPr>
          <w:rFonts w:ascii="Times New Roman"/>
          <w:i/>
          <w:spacing w:val="-1"/>
          <w:sz w:val="24"/>
        </w:rPr>
        <w:t>Indonesia</w:t>
      </w:r>
      <w:r>
        <w:rPr>
          <w:rFonts w:ascii="Times New Roman"/>
          <w:sz w:val="24"/>
        </w:rPr>
      </w:r>
    </w:p>
    <w:p>
      <w:pPr>
        <w:spacing w:line="276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position w:val="9"/>
          <w:sz w:val="16"/>
        </w:rPr>
        <w:t>2</w:t>
      </w:r>
      <w:r>
        <w:rPr>
          <w:rFonts w:ascii="Times New Roman"/>
          <w:i/>
          <w:spacing w:val="-1"/>
          <w:sz w:val="24"/>
        </w:rPr>
        <w:t>Sekolah</w:t>
      </w:r>
      <w:r>
        <w:rPr>
          <w:rFonts w:ascii="Times New Roman"/>
          <w:i/>
          <w:sz w:val="24"/>
        </w:rPr>
        <w:t> Tinggi </w:t>
      </w:r>
      <w:r>
        <w:rPr>
          <w:rFonts w:ascii="Times New Roman"/>
          <w:i/>
          <w:spacing w:val="-1"/>
          <w:sz w:val="24"/>
        </w:rPr>
        <w:t>Teknologi</w:t>
      </w:r>
      <w:r>
        <w:rPr>
          <w:rFonts w:ascii="Times New Roman"/>
          <w:i/>
          <w:sz w:val="24"/>
        </w:rPr>
        <w:t> Garut, </w:t>
      </w:r>
      <w:r>
        <w:rPr>
          <w:rFonts w:ascii="Times New Roman"/>
          <w:i/>
          <w:spacing w:val="-1"/>
          <w:sz w:val="24"/>
        </w:rPr>
        <w:t>Indonesia</w:t>
      </w:r>
      <w:r>
        <w:rPr>
          <w:rFonts w:ascii="Times New Roman"/>
          <w:sz w:val="24"/>
        </w:rPr>
      </w:r>
    </w:p>
    <w:p>
      <w:pPr>
        <w:spacing w:line="284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position w:val="9"/>
          <w:sz w:val="16"/>
        </w:rPr>
        <w:t>3</w:t>
      </w:r>
      <w:r>
        <w:rPr>
          <w:rFonts w:ascii="Times New Roman"/>
          <w:i/>
          <w:spacing w:val="-1"/>
          <w:sz w:val="24"/>
        </w:rPr>
        <w:t>Universiti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Teknikal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Malaysia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Melaka,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Malaysia</w:t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38"/>
          <w:szCs w:val="3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ABSTRACT</w:t>
      </w:r>
      <w:r>
        <w:rPr>
          <w:b w:val="0"/>
        </w:rPr>
      </w:r>
    </w:p>
    <w:p>
      <w:pPr>
        <w:spacing w:before="118"/>
        <w:ind w:left="100" w:right="13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implementation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bureaucratic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reform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in </w:t>
      </w:r>
      <w:r>
        <w:rPr>
          <w:rFonts w:ascii="Times New Roman"/>
          <w:i/>
          <w:spacing w:val="-1"/>
          <w:sz w:val="22"/>
        </w:rPr>
        <w:t>Indonesia</w:t>
      </w:r>
      <w:r>
        <w:rPr>
          <w:rFonts w:ascii="Times New Roman"/>
          <w:i/>
          <w:sz w:val="22"/>
        </w:rPr>
        <w:t> is </w:t>
      </w:r>
      <w:r>
        <w:rPr>
          <w:rFonts w:ascii="Times New Roman"/>
          <w:i/>
          <w:spacing w:val="-1"/>
          <w:sz w:val="22"/>
        </w:rPr>
        <w:t>not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optimal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which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faces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various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obstacles.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At</w:t>
      </w:r>
      <w:r>
        <w:rPr>
          <w:rFonts w:ascii="Times New Roman"/>
          <w:i/>
          <w:spacing w:val="79"/>
          <w:sz w:val="22"/>
        </w:rPr>
        <w:t> </w:t>
      </w:r>
      <w:r>
        <w:rPr>
          <w:rFonts w:ascii="Times New Roman"/>
          <w:i/>
          <w:spacing w:val="-1"/>
          <w:sz w:val="22"/>
        </w:rPr>
        <w:t>present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public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services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demand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excellent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service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and </w:t>
      </w:r>
      <w:r>
        <w:rPr>
          <w:rFonts w:ascii="Times New Roman"/>
          <w:i/>
          <w:spacing w:val="-1"/>
          <w:sz w:val="22"/>
        </w:rPr>
        <w:t>meet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public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satisfaction.</w:t>
      </w:r>
      <w:r>
        <w:rPr>
          <w:rFonts w:ascii="Times New Roman"/>
          <w:i/>
          <w:spacing w:val="4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obstacles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are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rigid</w:t>
      </w:r>
      <w:r>
        <w:rPr>
          <w:rFonts w:ascii="Times New Roman"/>
          <w:i/>
          <w:spacing w:val="59"/>
          <w:sz w:val="22"/>
        </w:rPr>
        <w:t> </w:t>
      </w:r>
      <w:r>
        <w:rPr>
          <w:rFonts w:ascii="Times New Roman"/>
          <w:i/>
          <w:spacing w:val="-1"/>
          <w:sz w:val="22"/>
        </w:rPr>
        <w:t>bureaucracy,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incompetent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bureaucrats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or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apparatuses,</w:t>
      </w:r>
      <w:r>
        <w:rPr>
          <w:rFonts w:ascii="Times New Roman"/>
          <w:i/>
          <w:sz w:val="22"/>
        </w:rPr>
        <w:t> not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professional,</w:t>
      </w:r>
      <w:r>
        <w:rPr>
          <w:rFonts w:ascii="Times New Roman"/>
          <w:i/>
          <w:sz w:val="22"/>
        </w:rPr>
        <w:t> and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technological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gaps.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Rapid</w:t>
      </w:r>
      <w:r>
        <w:rPr>
          <w:rFonts w:ascii="Times New Roman"/>
          <w:i/>
          <w:spacing w:val="69"/>
          <w:sz w:val="22"/>
        </w:rPr>
        <w:t> </w:t>
      </w:r>
      <w:r>
        <w:rPr>
          <w:rFonts w:ascii="Times New Roman"/>
          <w:i/>
          <w:spacing w:val="-1"/>
          <w:sz w:val="22"/>
        </w:rPr>
        <w:t>technological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development,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such </w:t>
      </w:r>
      <w:r>
        <w:rPr>
          <w:rFonts w:ascii="Times New Roman"/>
          <w:i/>
          <w:spacing w:val="-2"/>
          <w:sz w:val="22"/>
        </w:rPr>
        <w:t>as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digital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technology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and big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data,</w:t>
      </w:r>
      <w:r>
        <w:rPr>
          <w:rFonts w:ascii="Times New Roman"/>
          <w:i/>
          <w:sz w:val="22"/>
        </w:rPr>
        <w:t> has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not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been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responded </w:t>
      </w:r>
      <w:r>
        <w:rPr>
          <w:rFonts w:ascii="Times New Roman"/>
          <w:i/>
          <w:spacing w:val="-1"/>
          <w:sz w:val="22"/>
        </w:rPr>
        <w:t>positively</w:t>
      </w:r>
      <w:r>
        <w:rPr>
          <w:rFonts w:ascii="Times New Roman"/>
          <w:i/>
          <w:sz w:val="22"/>
        </w:rPr>
        <w:t> by</w:t>
      </w:r>
      <w:r>
        <w:rPr>
          <w:rFonts w:ascii="Times New Roman"/>
          <w:i/>
          <w:spacing w:val="53"/>
          <w:sz w:val="22"/>
        </w:rPr>
        <w:t> </w:t>
      </w:r>
      <w:r>
        <w:rPr>
          <w:rFonts w:ascii="Times New Roman"/>
          <w:i/>
          <w:spacing w:val="-1"/>
          <w:sz w:val="22"/>
        </w:rPr>
        <w:t>most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bureaucrats.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Big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data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is a </w:t>
      </w:r>
      <w:r>
        <w:rPr>
          <w:rFonts w:ascii="Times New Roman"/>
          <w:i/>
          <w:spacing w:val="-1"/>
          <w:sz w:val="22"/>
        </w:rPr>
        <w:t>great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potential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for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improving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bureaucratic</w:t>
      </w:r>
      <w:r>
        <w:rPr>
          <w:rFonts w:ascii="Times New Roman"/>
          <w:i/>
          <w:sz w:val="22"/>
        </w:rPr>
        <w:t> and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public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services.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With</w:t>
      </w:r>
      <w:r>
        <w:rPr>
          <w:rFonts w:ascii="Times New Roman"/>
          <w:i/>
          <w:spacing w:val="59"/>
          <w:sz w:val="22"/>
        </w:rPr>
        <w:t> </w:t>
      </w:r>
      <w:r>
        <w:rPr>
          <w:rFonts w:ascii="Times New Roman"/>
          <w:i/>
          <w:spacing w:val="-1"/>
          <w:sz w:val="22"/>
        </w:rPr>
        <w:t>qualitative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method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and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Waterfall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Software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Development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Life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Cycle,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this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article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provides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design</w:t>
      </w:r>
      <w:r>
        <w:rPr>
          <w:rFonts w:ascii="Times New Roman"/>
          <w:i/>
          <w:sz w:val="22"/>
        </w:rPr>
        <w:t> of</w:t>
      </w:r>
      <w:r>
        <w:rPr>
          <w:rFonts w:ascii="Times New Roman"/>
          <w:i/>
          <w:spacing w:val="65"/>
          <w:sz w:val="22"/>
        </w:rPr>
        <w:t> </w:t>
      </w:r>
      <w:r>
        <w:rPr>
          <w:rFonts w:ascii="Times New Roman"/>
          <w:i/>
          <w:spacing w:val="-1"/>
          <w:sz w:val="22"/>
        </w:rPr>
        <w:t>bureaucracy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sentiment analysis application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as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implementation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big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data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technology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for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analyzing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69"/>
          <w:sz w:val="22"/>
        </w:rPr>
        <w:t> </w:t>
      </w:r>
      <w:r>
        <w:rPr>
          <w:rFonts w:ascii="Times New Roman"/>
          <w:i/>
          <w:spacing w:val="-1"/>
          <w:sz w:val="22"/>
        </w:rPr>
        <w:t>opinion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about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bureaucracy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service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in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Indonesia.</w:t>
      </w:r>
      <w:r>
        <w:rPr>
          <w:rFonts w:ascii="Times New Roman"/>
          <w:i/>
          <w:sz w:val="22"/>
        </w:rPr>
        <w:t> So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that,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quality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bureaucrats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and </w:t>
      </w:r>
      <w:r>
        <w:rPr>
          <w:rFonts w:ascii="Times New Roman"/>
          <w:i/>
          <w:spacing w:val="-1"/>
          <w:sz w:val="22"/>
        </w:rPr>
        <w:t>bureaucracy</w:t>
      </w:r>
      <w:r>
        <w:rPr>
          <w:rFonts w:ascii="Times New Roman"/>
          <w:i/>
          <w:spacing w:val="65"/>
          <w:sz w:val="22"/>
        </w:rPr>
        <w:t> </w:t>
      </w:r>
      <w:r>
        <w:rPr>
          <w:rFonts w:ascii="Times New Roman"/>
          <w:i/>
          <w:spacing w:val="-1"/>
          <w:sz w:val="22"/>
        </w:rPr>
        <w:t>services</w:t>
      </w:r>
      <w:r>
        <w:rPr>
          <w:rFonts w:ascii="Times New Roman"/>
          <w:i/>
          <w:sz w:val="22"/>
        </w:rPr>
        <w:t> can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be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increased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based</w:t>
      </w:r>
      <w:r>
        <w:rPr>
          <w:rFonts w:ascii="Times New Roman"/>
          <w:i/>
          <w:sz w:val="22"/>
        </w:rPr>
        <w:t> on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society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opinion.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result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experiment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using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RapidMiner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showed</w:t>
      </w:r>
      <w:r>
        <w:rPr>
          <w:rFonts w:ascii="Times New Roman"/>
          <w:i/>
          <w:spacing w:val="67"/>
          <w:sz w:val="22"/>
        </w:rPr>
        <w:t> </w:t>
      </w:r>
      <w:r>
        <w:rPr>
          <w:rFonts w:ascii="Times New Roman"/>
          <w:i/>
          <w:sz w:val="22"/>
        </w:rPr>
        <w:t>that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sentiment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analysis</w:t>
      </w:r>
      <w:r>
        <w:rPr>
          <w:rFonts w:ascii="Times New Roman"/>
          <w:i/>
          <w:sz w:val="22"/>
        </w:rPr>
        <w:t> as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big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data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technique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for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bureaucracy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service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based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on </w:t>
      </w:r>
      <w:r>
        <w:rPr>
          <w:rFonts w:ascii="Times New Roman"/>
          <w:i/>
          <w:spacing w:val="-1"/>
          <w:sz w:val="22"/>
        </w:rPr>
        <w:t>society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opinion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can</w:t>
      </w:r>
      <w:r>
        <w:rPr>
          <w:rFonts w:ascii="Times New Roman"/>
          <w:i/>
          <w:sz w:val="22"/>
        </w:rPr>
        <w:t> be</w:t>
      </w:r>
      <w:r>
        <w:rPr>
          <w:rFonts w:ascii="Times New Roman"/>
          <w:i/>
          <w:spacing w:val="47"/>
          <w:sz w:val="22"/>
        </w:rPr>
        <w:t> </w:t>
      </w:r>
      <w:r>
        <w:rPr>
          <w:rFonts w:ascii="Times New Roman"/>
          <w:i/>
          <w:sz w:val="22"/>
        </w:rPr>
        <w:t>used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to </w:t>
      </w:r>
      <w:r>
        <w:rPr>
          <w:rFonts w:ascii="Times New Roman"/>
          <w:i/>
          <w:spacing w:val="-1"/>
          <w:sz w:val="22"/>
        </w:rPr>
        <w:t>evaluate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bueaucratic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service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performance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better.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40" w:lineRule="auto"/>
        <w:ind w:right="138"/>
        <w:jc w:val="left"/>
      </w:pPr>
      <w:r>
        <w:rPr>
          <w:spacing w:val="-1"/>
        </w:rPr>
        <w:t>Keywords:</w:t>
      </w:r>
      <w:r>
        <w:rPr>
          <w:spacing w:val="1"/>
        </w:rPr>
        <w:t> </w:t>
      </w:r>
      <w:r>
        <w:rPr>
          <w:spacing w:val="-1"/>
        </w:rPr>
        <w:t>Big</w:t>
      </w:r>
      <w:r>
        <w:rPr>
          <w:spacing w:val="-3"/>
        </w:rPr>
        <w:t> </w:t>
      </w:r>
      <w:r>
        <w:rPr>
          <w:spacing w:val="-1"/>
        </w:rPr>
        <w:t>Data,</w:t>
      </w:r>
      <w:r>
        <w:rPr>
          <w:spacing w:val="-2"/>
        </w:rPr>
        <w:t> </w:t>
      </w:r>
      <w:r>
        <w:rPr>
          <w:spacing w:val="-1"/>
        </w:rPr>
        <w:t>Bureaucrats,</w:t>
      </w:r>
      <w:r>
        <w:rPr/>
        <w:t> </w:t>
      </w:r>
      <w:r>
        <w:rPr>
          <w:spacing w:val="-1"/>
        </w:rPr>
        <w:t>Bureaucratic</w:t>
      </w:r>
      <w:r>
        <w:rPr/>
        <w:t> </w:t>
      </w:r>
      <w:r>
        <w:rPr>
          <w:spacing w:val="-2"/>
        </w:rPr>
        <w:t>Reform,</w:t>
      </w:r>
      <w:r>
        <w:rPr/>
        <w:t> </w:t>
      </w:r>
      <w:r>
        <w:rPr>
          <w:spacing w:val="-1"/>
        </w:rPr>
        <w:t>Digital,</w:t>
      </w:r>
      <w:r>
        <w:rPr/>
        <w:t> </w:t>
      </w:r>
      <w:r>
        <w:rPr>
          <w:spacing w:val="-2"/>
        </w:rPr>
        <w:t>New</w:t>
      </w:r>
      <w:r>
        <w:rPr/>
        <w:t> Public </w:t>
      </w:r>
      <w:r>
        <w:rPr>
          <w:spacing w:val="-1"/>
        </w:rPr>
        <w:t>Service,</w:t>
      </w:r>
      <w:r>
        <w:rPr/>
        <w:t> </w:t>
      </w:r>
      <w:r>
        <w:rPr>
          <w:spacing w:val="-1"/>
        </w:rPr>
        <w:t>Opinion</w:t>
      </w:r>
      <w:r>
        <w:rPr>
          <w:spacing w:val="-3"/>
        </w:rPr>
        <w:t> </w:t>
      </w:r>
      <w:r>
        <w:rPr>
          <w:spacing w:val="-1"/>
        </w:rPr>
        <w:t>Mining,</w:t>
      </w:r>
      <w:r>
        <w:rPr>
          <w:spacing w:val="75"/>
        </w:rPr>
        <w:t>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>
          <w:spacing w:val="-1"/>
        </w:rPr>
        <w:t>Analysis,</w:t>
      </w:r>
      <w:r>
        <w:rPr/>
        <w:t> </w:t>
      </w:r>
      <w:r>
        <w:rPr>
          <w:spacing w:val="-1"/>
        </w:rPr>
        <w:t>Social</w:t>
      </w:r>
      <w:r>
        <w:rPr>
          <w:spacing w:val="-4"/>
        </w:rPr>
        <w:t> </w:t>
      </w:r>
      <w:r>
        <w:rPr>
          <w:spacing w:val="-1"/>
        </w:rPr>
        <w:t>Media, Text</w:t>
      </w:r>
      <w:r>
        <w:rPr>
          <w:spacing w:val="-2"/>
        </w:rPr>
        <w:t> </w:t>
      </w:r>
      <w:r>
        <w:rPr>
          <w:spacing w:val="-1"/>
        </w:rPr>
        <w:t>Mining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INTRODUCTION</w:t>
      </w:r>
      <w:r>
        <w:rPr>
          <w:b w:val="0"/>
        </w:rPr>
      </w:r>
    </w:p>
    <w:p>
      <w:pPr>
        <w:pStyle w:val="BodyText"/>
        <w:spacing w:line="240" w:lineRule="auto" w:before="171"/>
        <w:ind w:right="138"/>
        <w:jc w:val="left"/>
      </w:pPr>
      <w:r>
        <w:rPr>
          <w:spacing w:val="-1"/>
        </w:rPr>
        <w:t>Until</w:t>
      </w:r>
      <w:r>
        <w:rPr>
          <w:spacing w:val="1"/>
        </w:rPr>
        <w:t> </w:t>
      </w:r>
      <w:r>
        <w:rPr>
          <w:spacing w:val="-1"/>
        </w:rPr>
        <w:t>today,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been</w:t>
      </w:r>
      <w:r>
        <w:rPr>
          <w:spacing w:val="-2"/>
        </w:rPr>
        <w:t> </w:t>
      </w:r>
      <w:r>
        <w:rPr/>
        <w:t>a </w:t>
      </w:r>
      <w:r>
        <w:rPr>
          <w:spacing w:val="-2"/>
        </w:rPr>
        <w:t>stigma</w:t>
      </w:r>
      <w:r>
        <w:rPr/>
        <w:t> regarding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performance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bureaucrats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various</w:t>
      </w:r>
      <w:r>
        <w:rPr>
          <w:spacing w:val="51"/>
        </w:rPr>
        <w:t> </w:t>
      </w:r>
      <w:r>
        <w:rPr>
          <w:spacing w:val="-1"/>
        </w:rPr>
        <w:t>governments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world,</w:t>
      </w:r>
      <w:r>
        <w:rPr>
          <w:spacing w:val="-3"/>
        </w:rPr>
        <w:t> </w:t>
      </w:r>
      <w:r>
        <w:rPr>
          <w:spacing w:val="-1"/>
        </w:rPr>
        <w:t>especially</w:t>
      </w:r>
      <w:r>
        <w:rPr>
          <w:spacing w:val="-3"/>
        </w:rPr>
        <w:t> </w:t>
      </w:r>
      <w:r>
        <w:rPr>
          <w:spacing w:val="-1"/>
        </w:rPr>
        <w:t>governments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developing</w:t>
      </w:r>
      <w:r>
        <w:rPr>
          <w:spacing w:val="-3"/>
        </w:rPr>
        <w:t> </w:t>
      </w:r>
      <w:r>
        <w:rPr>
          <w:spacing w:val="-1"/>
        </w:rPr>
        <w:t>countries</w:t>
      </w:r>
      <w:r>
        <w:rPr/>
        <w:t> </w:t>
      </w:r>
      <w:r>
        <w:rPr>
          <w:spacing w:val="-1"/>
        </w:rPr>
        <w:t>such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Indonesia.</w:t>
      </w:r>
    </w:p>
    <w:p>
      <w:pPr>
        <w:pStyle w:val="BodyText"/>
        <w:spacing w:line="240" w:lineRule="auto" w:before="1"/>
        <w:ind w:right="138"/>
        <w:jc w:val="left"/>
      </w:pPr>
      <w:r>
        <w:rPr>
          <w:spacing w:val="-1"/>
        </w:rPr>
        <w:t>Bureaucracy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developing</w:t>
      </w:r>
      <w:r>
        <w:rPr>
          <w:spacing w:val="-3"/>
        </w:rPr>
        <w:t> </w:t>
      </w:r>
      <w:r>
        <w:rPr>
          <w:spacing w:val="-1"/>
        </w:rPr>
        <w:t>countries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rigid,</w:t>
      </w:r>
      <w:r>
        <w:rPr>
          <w:spacing w:val="-3"/>
        </w:rPr>
        <w:t> </w:t>
      </w:r>
      <w:r>
        <w:rPr>
          <w:spacing w:val="-1"/>
        </w:rPr>
        <w:t>slow,</w:t>
      </w:r>
      <w:r>
        <w:rPr/>
        <w:t> </w:t>
      </w:r>
      <w:r>
        <w:rPr>
          <w:spacing w:val="-1"/>
        </w:rPr>
        <w:t>inefficient,</w:t>
      </w:r>
      <w:r>
        <w:rPr>
          <w:spacing w:val="-3"/>
        </w:rPr>
        <w:t> </w:t>
      </w:r>
      <w:r>
        <w:rPr>
          <w:spacing w:val="-1"/>
        </w:rPr>
        <w:t>ineffective</w:t>
      </w:r>
      <w:r>
        <w:rPr/>
        <w:t> </w:t>
      </w:r>
      <w:r>
        <w:rPr>
          <w:spacing w:val="-1"/>
        </w:rPr>
        <w:t>and</w:t>
      </w:r>
      <w:r>
        <w:rPr/>
        <w:t> so on. </w:t>
      </w:r>
      <w:r>
        <w:rPr>
          <w:spacing w:val="-2"/>
        </w:rPr>
        <w:t>In</w:t>
      </w:r>
      <w:r>
        <w:rPr/>
        <w:t> the </w:t>
      </w:r>
      <w:r>
        <w:rPr>
          <w:spacing w:val="-2"/>
        </w:rPr>
        <w:t>midst</w:t>
      </w:r>
      <w:r>
        <w:rPr>
          <w:spacing w:val="1"/>
        </w:rPr>
        <w:t> </w:t>
      </w:r>
      <w:r>
        <w:rPr/>
        <w:t>of</w:t>
      </w:r>
      <w:r>
        <w:rPr>
          <w:spacing w:val="81"/>
        </w:rPr>
        <w:t> </w:t>
      </w:r>
      <w:r>
        <w:rPr>
          <w:spacing w:val="-1"/>
        </w:rPr>
        <w:t>society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"bad"</w:t>
      </w:r>
      <w:r>
        <w:rPr>
          <w:spacing w:val="1"/>
        </w:rPr>
        <w:t> </w:t>
      </w:r>
      <w:r>
        <w:rPr>
          <w:spacing w:val="-2"/>
        </w:rPr>
        <w:t>stigma</w:t>
      </w:r>
      <w:r>
        <w:rPr/>
        <w:t> </w:t>
      </w:r>
      <w:r>
        <w:rPr>
          <w:spacing w:val="-1"/>
        </w:rPr>
        <w:t>develops</w:t>
      </w:r>
      <w:r>
        <w:rPr>
          <w:spacing w:val="-2"/>
        </w:rPr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>
          <w:spacing w:val="-1"/>
        </w:rPr>
        <w:t>bureaucracy,</w:t>
      </w:r>
      <w:r>
        <w:rPr/>
        <w:t> </w:t>
      </w:r>
      <w:r>
        <w:rPr>
          <w:spacing w:val="-1"/>
        </w:rPr>
        <w:t>related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still</w:t>
      </w:r>
      <w:r>
        <w:rPr>
          <w:spacing w:val="1"/>
        </w:rPr>
        <w:t> </w:t>
      </w:r>
      <w:r>
        <w:rPr>
          <w:spacing w:val="-1"/>
        </w:rPr>
        <w:t>far</w:t>
      </w:r>
      <w:r>
        <w:rPr>
          <w:spacing w:val="85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expectations</w:t>
      </w:r>
      <w:r>
        <w:rPr/>
        <w:t> of</w:t>
      </w:r>
      <w:r>
        <w:rPr>
          <w:spacing w:val="-1"/>
        </w:rPr>
        <w:t> society,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"bacterial"</w:t>
      </w:r>
      <w:r>
        <w:rPr>
          <w:spacing w:val="-2"/>
        </w:rPr>
        <w:t> </w:t>
      </w:r>
      <w:r>
        <w:rPr>
          <w:spacing w:val="-1"/>
        </w:rPr>
        <w:t>pathologies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body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bureaucracy,</w:t>
      </w:r>
      <w:r>
        <w:rPr/>
        <w:t> </w:t>
      </w:r>
      <w:r>
        <w:rPr>
          <w:spacing w:val="-1"/>
        </w:rPr>
        <w:t>making</w:t>
      </w:r>
      <w:r>
        <w:rPr>
          <w:spacing w:val="63"/>
        </w:rPr>
        <w:t> </w:t>
      </w:r>
      <w:r>
        <w:rPr/>
        <w:t>the</w:t>
      </w:r>
      <w:r>
        <w:rPr>
          <w:spacing w:val="-2"/>
        </w:rPr>
        <w:t> image</w:t>
      </w:r>
      <w:r>
        <w:rPr/>
        <w:t> of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/>
        <w:t>in the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eye</w:t>
      </w:r>
      <w:r>
        <w:rPr/>
        <w:t> </w:t>
      </w:r>
      <w:r>
        <w:rPr>
          <w:spacing w:val="-1"/>
        </w:rPr>
        <w:t>"bad".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138"/>
        <w:jc w:val="left"/>
      </w:pPr>
      <w:r>
        <w:rPr>
          <w:spacing w:val="-1"/>
        </w:rPr>
        <w:t>Therefore,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negative</w:t>
      </w:r>
      <w:r>
        <w:rPr/>
        <w:t> </w:t>
      </w:r>
      <w:r>
        <w:rPr>
          <w:spacing w:val="-2"/>
        </w:rPr>
        <w:t>stigma</w:t>
      </w:r>
      <w:r>
        <w:rPr/>
        <w:t> needs to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eliminated.</w:t>
      </w:r>
      <w:r>
        <w:rPr>
          <w:spacing w:val="-2"/>
        </w:rPr>
        <w:t> </w:t>
      </w:r>
      <w:r>
        <w:rPr>
          <w:spacing w:val="-1"/>
        </w:rPr>
        <w:t>One</w:t>
      </w:r>
      <w:r>
        <w:rPr/>
        <w:t> way</w:t>
      </w:r>
      <w:r>
        <w:rPr>
          <w:spacing w:val="-3"/>
        </w:rPr>
        <w:t> </w:t>
      </w:r>
      <w:r>
        <w:rPr/>
        <w:t>is to</w:t>
      </w:r>
      <w:r>
        <w:rPr>
          <w:spacing w:val="-3"/>
        </w:rPr>
        <w:t> </w:t>
      </w:r>
      <w:r>
        <w:rPr/>
        <w:t>do </w:t>
      </w:r>
      <w:r>
        <w:rPr>
          <w:spacing w:val="-1"/>
        </w:rPr>
        <w:t>bureaucratic</w:t>
      </w:r>
      <w:r>
        <w:rPr>
          <w:spacing w:val="-2"/>
        </w:rPr>
        <w:t> </w:t>
      </w:r>
      <w:r>
        <w:rPr>
          <w:spacing w:val="-1"/>
        </w:rPr>
        <w:t>reform.</w:t>
      </w:r>
      <w:r>
        <w:rPr/>
        <w:t> </w:t>
      </w:r>
      <w:r>
        <w:rPr>
          <w:spacing w:val="-1"/>
        </w:rPr>
        <w:t>The</w:t>
      </w:r>
      <w:r>
        <w:rPr>
          <w:spacing w:val="45"/>
        </w:rPr>
        <w:t> </w:t>
      </w:r>
      <w:r>
        <w:rPr>
          <w:spacing w:val="-1"/>
        </w:rPr>
        <w:t>Indonesian</w:t>
      </w:r>
      <w:r>
        <w:rPr/>
        <w:t> </w:t>
      </w:r>
      <w:r>
        <w:rPr>
          <w:spacing w:val="-1"/>
        </w:rPr>
        <w:t>government</w:t>
      </w:r>
      <w:r>
        <w:rPr>
          <w:spacing w:val="1"/>
        </w:rPr>
        <w:t> </w:t>
      </w:r>
      <w:r>
        <w:rPr>
          <w:spacing w:val="-1"/>
        </w:rPr>
        <w:t>carried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>
          <w:spacing w:val="-1"/>
        </w:rPr>
        <w:t>reforms</w:t>
      </w:r>
      <w:r>
        <w:rPr/>
        <w:t> </w:t>
      </w:r>
      <w:r>
        <w:rPr>
          <w:spacing w:val="-1"/>
        </w:rPr>
        <w:t>since</w:t>
      </w:r>
      <w:r>
        <w:rPr/>
        <w:t> </w:t>
      </w:r>
      <w:r>
        <w:rPr>
          <w:spacing w:val="-2"/>
        </w:rPr>
        <w:t>1998,</w:t>
      </w:r>
      <w:r>
        <w:rPr/>
        <w:t> </w:t>
      </w:r>
      <w:r>
        <w:rPr>
          <w:spacing w:val="-1"/>
        </w:rPr>
        <w:t>together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formation</w:t>
      </w:r>
      <w:r>
        <w:rPr/>
        <w:t> of</w:t>
      </w:r>
      <w:r>
        <w:rPr>
          <w:spacing w:val="6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Reform</w:t>
      </w:r>
      <w:r>
        <w:rPr>
          <w:spacing w:val="-4"/>
        </w:rPr>
        <w:t> </w:t>
      </w:r>
      <w:r>
        <w:rPr>
          <w:spacing w:val="-1"/>
        </w:rPr>
        <w:t>Order.</w:t>
      </w:r>
      <w:r>
        <w:rPr>
          <w:spacing w:val="75"/>
        </w:rPr>
        <w:t> </w:t>
      </w:r>
      <w:r>
        <w:rPr>
          <w:spacing w:val="-1"/>
        </w:rPr>
        <w:t>Reformation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systematic,</w:t>
      </w:r>
      <w:r>
        <w:rPr/>
        <w:t> </w:t>
      </w:r>
      <w:r>
        <w:rPr>
          <w:spacing w:val="-1"/>
        </w:rPr>
        <w:t>integrated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comprehensive</w:t>
      </w:r>
      <w:r>
        <w:rPr/>
        <w:t> </w:t>
      </w:r>
      <w:r>
        <w:rPr>
          <w:spacing w:val="-1"/>
        </w:rPr>
        <w:t>effort</w:t>
      </w:r>
      <w:r>
        <w:rPr>
          <w:spacing w:val="1"/>
        </w:rPr>
        <w:t> </w:t>
      </w:r>
      <w:r>
        <w:rPr>
          <w:spacing w:val="-2"/>
        </w:rPr>
        <w:t>aimed</w:t>
      </w:r>
      <w:r>
        <w:rPr/>
        <w:t> at</w:t>
      </w:r>
      <w:r>
        <w:rPr>
          <w:spacing w:val="1"/>
        </w:rPr>
        <w:t> </w:t>
      </w:r>
      <w:r>
        <w:rPr>
          <w:spacing w:val="-1"/>
        </w:rPr>
        <w:t>realizing good</w:t>
      </w:r>
      <w:r>
        <w:rPr/>
        <w:t> </w:t>
      </w:r>
      <w:r>
        <w:rPr>
          <w:spacing w:val="-1"/>
        </w:rPr>
        <w:t>governance,</w:t>
      </w:r>
      <w:r>
        <w:rPr>
          <w:spacing w:val="61"/>
        </w:rPr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>
          <w:spacing w:val="-1"/>
        </w:rPr>
        <w:t>good</w:t>
      </w:r>
      <w:r>
        <w:rPr/>
        <w:t> public </w:t>
      </w:r>
      <w:r>
        <w:rPr>
          <w:spacing w:val="-1"/>
        </w:rPr>
        <w:t>governance,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good</w:t>
      </w:r>
      <w:r>
        <w:rPr/>
        <w:t> </w:t>
      </w:r>
      <w:r>
        <w:rPr>
          <w:spacing w:val="-1"/>
        </w:rPr>
        <w:t>corporate</w:t>
      </w:r>
      <w:r>
        <w:rPr>
          <w:spacing w:val="-2"/>
        </w:rPr>
        <w:t> </w:t>
      </w:r>
      <w:r>
        <w:rPr>
          <w:spacing w:val="-1"/>
        </w:rPr>
        <w:t>governance</w:t>
      </w:r>
      <w:r>
        <w:rPr>
          <w:spacing w:val="3"/>
        </w:rPr>
        <w:t> </w:t>
      </w:r>
      <w:r>
        <w:rPr>
          <w:spacing w:val="-1"/>
        </w:rPr>
        <w:t>(Damanhuri.,</w:t>
      </w:r>
      <w:r>
        <w:rPr/>
        <w:t> </w:t>
      </w:r>
      <w:r>
        <w:rPr>
          <w:spacing w:val="-1"/>
        </w:rPr>
        <w:t>2017).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demands</w:t>
      </w:r>
      <w:r>
        <w:rPr/>
        <w:t> </w:t>
      </w:r>
      <w:r>
        <w:rPr>
          <w:spacing w:val="-2"/>
        </w:rPr>
        <w:t>of</w:t>
      </w:r>
      <w:r>
        <w:rPr>
          <w:spacing w:val="71"/>
        </w:rPr>
        <w:t> </w:t>
      </w:r>
      <w:r>
        <w:rPr>
          <w:spacing w:val="-1"/>
        </w:rPr>
        <w:t>bureaucratic</w:t>
      </w:r>
      <w:r>
        <w:rPr>
          <w:spacing w:val="-2"/>
        </w:rPr>
        <w:t> </w:t>
      </w:r>
      <w:r>
        <w:rPr>
          <w:spacing w:val="-1"/>
        </w:rPr>
        <w:t>reform</w:t>
      </w:r>
      <w:r>
        <w:rPr>
          <w:spacing w:val="-4"/>
        </w:rPr>
        <w:t> </w:t>
      </w:r>
      <w:r>
        <w:rPr/>
        <w:t>in </w:t>
      </w:r>
      <w:r>
        <w:rPr>
          <w:spacing w:val="-1"/>
        </w:rPr>
        <w:t>Indonesia</w:t>
      </w:r>
      <w:r>
        <w:rPr/>
        <w:t> </w:t>
      </w:r>
      <w:r>
        <w:rPr>
          <w:spacing w:val="-1"/>
        </w:rPr>
        <w:t>occur</w:t>
      </w:r>
      <w:r>
        <w:rPr>
          <w:spacing w:val="-2"/>
        </w:rPr>
        <w:t> </w:t>
      </w:r>
      <w:r>
        <w:rPr/>
        <w:t>as a</w:t>
      </w:r>
      <w:r>
        <w:rPr>
          <w:spacing w:val="-2"/>
        </w:rPr>
        <w:t> </w:t>
      </w:r>
      <w:r>
        <w:rPr>
          <w:spacing w:val="-1"/>
        </w:rPr>
        <w:t>result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pressure</w:t>
      </w:r>
      <w:r>
        <w:rPr/>
        <w:t> </w:t>
      </w:r>
      <w:r>
        <w:rPr>
          <w:spacing w:val="-1"/>
        </w:rPr>
        <w:t>on</w:t>
      </w:r>
      <w:r>
        <w:rPr>
          <w:spacing w:val="3"/>
        </w:rPr>
        <w:t> </w:t>
      </w:r>
      <w:r>
        <w:rPr>
          <w:spacing w:val="-1"/>
        </w:rPr>
        <w:t>past</w:t>
      </w:r>
      <w:r>
        <w:rPr>
          <w:spacing w:val="1"/>
        </w:rPr>
        <w:t> </w:t>
      </w:r>
      <w:r>
        <w:rPr>
          <w:spacing w:val="-1"/>
        </w:rPr>
        <w:t>government</w:t>
      </w:r>
      <w:r>
        <w:rPr>
          <w:spacing w:val="1"/>
        </w:rPr>
        <w:t> </w:t>
      </w:r>
      <w:r>
        <w:rPr>
          <w:spacing w:val="-1"/>
        </w:rPr>
        <w:t>dissatisfaction</w:t>
      </w:r>
      <w:r>
        <w:rPr>
          <w:spacing w:val="67"/>
        </w:rPr>
        <w:t> </w:t>
      </w:r>
      <w:r>
        <w:rPr>
          <w:spacing w:val="-1"/>
        </w:rPr>
        <w:t>(Mariana,</w:t>
      </w:r>
      <w:r>
        <w:rPr/>
        <w:t> </w:t>
      </w:r>
      <w:r>
        <w:rPr>
          <w:spacing w:val="-1"/>
        </w:rPr>
        <w:t>2017).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138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fact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bureaucratic</w:t>
      </w:r>
      <w:r>
        <w:rPr>
          <w:spacing w:val="-2"/>
        </w:rPr>
        <w:t> </w:t>
      </w:r>
      <w:r>
        <w:rPr>
          <w:spacing w:val="-1"/>
        </w:rPr>
        <w:t>reform</w:t>
      </w:r>
      <w:r>
        <w:rPr>
          <w:spacing w:val="-4"/>
        </w:rPr>
        <w:t> </w:t>
      </w:r>
      <w:r>
        <w:rPr/>
        <w:t>in </w:t>
      </w:r>
      <w:r>
        <w:rPr>
          <w:spacing w:val="-1"/>
        </w:rPr>
        <w:t>Indonesia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optimally</w:t>
      </w:r>
      <w:r>
        <w:rPr>
          <w:spacing w:val="-3"/>
        </w:rPr>
        <w:t> </w:t>
      </w:r>
      <w:r>
        <w:rPr>
          <w:spacing w:val="-1"/>
        </w:rPr>
        <w:t>implemented</w:t>
      </w:r>
      <w:r>
        <w:rPr/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various</w:t>
      </w:r>
      <w:r>
        <w:rPr>
          <w:spacing w:val="71"/>
        </w:rPr>
        <w:t> </w:t>
      </w:r>
      <w:r>
        <w:rPr>
          <w:spacing w:val="-1"/>
        </w:rPr>
        <w:t>obstacles,</w:t>
      </w:r>
      <w:r>
        <w:rPr/>
        <w:t> </w:t>
      </w:r>
      <w:r>
        <w:rPr>
          <w:spacing w:val="-1"/>
        </w:rPr>
        <w:t>especially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bureaucrats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apparatus</w:t>
      </w:r>
      <w:r>
        <w:rPr/>
        <w:t> </w:t>
      </w:r>
      <w:r>
        <w:rPr>
          <w:spacing w:val="-1"/>
        </w:rPr>
        <w:t>as</w:t>
      </w:r>
      <w:r>
        <w:rPr>
          <w:spacing w:val="-2"/>
        </w:rPr>
        <w:t> </w:t>
      </w:r>
      <w:r>
        <w:rPr>
          <w:spacing w:val="-1"/>
        </w:rPr>
        <w:t>implementers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policy.</w:t>
      </w:r>
      <w:r>
        <w:rPr/>
        <w:t> For </w:t>
      </w:r>
      <w:r>
        <w:rPr>
          <w:spacing w:val="-1"/>
        </w:rPr>
        <w:t>example,</w:t>
      </w:r>
      <w:r>
        <w:rPr/>
        <w:t> the</w:t>
      </w:r>
      <w:r>
        <w:rPr>
          <w:spacing w:val="65"/>
        </w:rPr>
        <w:t> </w:t>
      </w:r>
      <w:r>
        <w:rPr>
          <w:spacing w:val="-1"/>
        </w:rPr>
        <w:t>quality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2"/>
        </w:rPr>
        <w:t>that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optimal,</w:t>
      </w:r>
      <w:r>
        <w:rPr/>
        <w:t> is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accordance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criteria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New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340" w:right="1360"/>
        </w:sectPr>
      </w:pPr>
    </w:p>
    <w:p>
      <w:pPr>
        <w:pStyle w:val="BodyText"/>
        <w:spacing w:line="240" w:lineRule="auto" w:before="58"/>
        <w:ind w:right="190"/>
        <w:jc w:val="left"/>
      </w:pPr>
      <w:r>
        <w:rPr>
          <w:spacing w:val="-1"/>
        </w:rPr>
        <w:t>Public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2"/>
        </w:rPr>
        <w:t>(NPS)</w:t>
      </w:r>
      <w:r>
        <w:rPr/>
        <w:t> </w:t>
      </w:r>
      <w:r>
        <w:rPr>
          <w:spacing w:val="-1"/>
        </w:rPr>
        <w:t>model.</w:t>
      </w:r>
      <w:r>
        <w:rPr/>
        <w:t> So </w:t>
      </w:r>
      <w:r>
        <w:rPr>
          <w:spacing w:val="-1"/>
        </w:rPr>
        <w:t>that the</w:t>
      </w:r>
      <w:r>
        <w:rPr/>
        <w:t> </w:t>
      </w:r>
      <w:r>
        <w:rPr>
          <w:spacing w:val="-1"/>
        </w:rPr>
        <w:t>level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community</w:t>
      </w:r>
      <w:r>
        <w:rPr>
          <w:spacing w:val="-3"/>
        </w:rPr>
        <w:t> </w:t>
      </w:r>
      <w:r>
        <w:rPr>
          <w:spacing w:val="-1"/>
        </w:rPr>
        <w:t>satisfaction</w:t>
      </w:r>
      <w:r>
        <w:rPr>
          <w:spacing w:val="-3"/>
        </w:rPr>
        <w:t> </w:t>
      </w:r>
      <w:r>
        <w:rPr/>
        <w:t>is </w:t>
      </w:r>
      <w:r>
        <w:rPr>
          <w:spacing w:val="-2"/>
        </w:rPr>
        <w:t>still</w:t>
      </w:r>
      <w:r>
        <w:rPr>
          <w:spacing w:val="1"/>
        </w:rPr>
        <w:t> </w:t>
      </w:r>
      <w:r>
        <w:rPr>
          <w:spacing w:val="-1"/>
        </w:rPr>
        <w:t>low </w:t>
      </w:r>
      <w:r>
        <w:rPr/>
        <w:t>on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provided</w:t>
      </w:r>
      <w:r>
        <w:rPr>
          <w:spacing w:val="79"/>
        </w:rPr>
        <w:t> </w:t>
      </w:r>
      <w:r>
        <w:rPr/>
        <w:t>by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government.</w:t>
      </w:r>
      <w:r>
        <w:rPr/>
        <w:t> </w:t>
      </w:r>
      <w:r>
        <w:rPr>
          <w:spacing w:val="-2"/>
        </w:rPr>
        <w:t>Some</w:t>
      </w:r>
      <w:r>
        <w:rPr/>
        <w:t> </w:t>
      </w:r>
      <w:r>
        <w:rPr>
          <w:spacing w:val="-1"/>
        </w:rPr>
        <w:t>bureaucratic</w:t>
      </w:r>
      <w:r>
        <w:rPr/>
        <w:t> </w:t>
      </w:r>
      <w:r>
        <w:rPr>
          <w:spacing w:val="-2"/>
        </w:rPr>
        <w:t>reforms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aspect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focus</w:t>
      </w:r>
      <w:r>
        <w:rPr/>
        <w:t> of</w:t>
      </w:r>
      <w:r>
        <w:rPr>
          <w:spacing w:val="73"/>
        </w:rPr>
        <w:t> </w:t>
      </w:r>
      <w:r>
        <w:rPr>
          <w:spacing w:val="-1"/>
        </w:rPr>
        <w:t>attention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issues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corruption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disclosure.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19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essence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bureaucracy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its</w:t>
      </w:r>
      <w:r>
        <w:rPr>
          <w:spacing w:val="2"/>
        </w:rPr>
        <w:t> </w:t>
      </w:r>
      <w:r>
        <w:rPr>
          <w:spacing w:val="-1"/>
        </w:rPr>
        <w:t>Human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(HR),</w:t>
      </w:r>
      <w:r>
        <w:rPr/>
        <w:t> </w:t>
      </w:r>
      <w:r>
        <w:rPr>
          <w:spacing w:val="-1"/>
        </w:rPr>
        <w:t>namely</w:t>
      </w:r>
      <w:r>
        <w:rPr>
          <w:spacing w:val="-3"/>
        </w:rPr>
        <w:t> </w:t>
      </w:r>
      <w:r>
        <w:rPr>
          <w:spacing w:val="-1"/>
        </w:rPr>
        <w:t>bureaucrats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apparatus.</w:t>
      </w:r>
      <w:r>
        <w:rPr/>
        <w:t> </w:t>
      </w:r>
      <w:r>
        <w:rPr>
          <w:spacing w:val="-1"/>
        </w:rPr>
        <w:t>HR factors</w:t>
      </w:r>
      <w:r>
        <w:rPr>
          <w:spacing w:val="6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incompetent,</w:t>
      </w:r>
      <w:r>
        <w:rPr/>
        <w:t> </w:t>
      </w:r>
      <w:r>
        <w:rPr>
          <w:spacing w:val="-1"/>
        </w:rPr>
        <w:t>unprofessional,</w:t>
      </w:r>
      <w:r>
        <w:rPr>
          <w:spacing w:val="-3"/>
        </w:rPr>
        <w:t> </w:t>
      </w:r>
      <w:r>
        <w:rPr/>
        <w:t>and do</w:t>
      </w:r>
      <w:r>
        <w:rPr>
          <w:spacing w:val="-2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2"/>
        </w:rPr>
        <w:t>master</w:t>
      </w:r>
      <w:r>
        <w:rPr/>
        <w:t> modern </w:t>
      </w:r>
      <w:r>
        <w:rPr>
          <w:spacing w:val="-1"/>
        </w:rPr>
        <w:t>technology,</w:t>
      </w:r>
      <w:r>
        <w:rPr/>
        <w:t> are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weaknesses</w:t>
      </w:r>
      <w:r>
        <w:rPr/>
        <w:t> of</w:t>
      </w:r>
      <w:r>
        <w:rPr>
          <w:spacing w:val="49"/>
        </w:rPr>
        <w:t> </w:t>
      </w:r>
      <w:r>
        <w:rPr>
          <w:spacing w:val="-1"/>
        </w:rPr>
        <w:t>bureaucratic</w:t>
      </w:r>
      <w:r>
        <w:rPr>
          <w:spacing w:val="-2"/>
        </w:rPr>
        <w:t> </w:t>
      </w:r>
      <w:r>
        <w:rPr>
          <w:spacing w:val="-1"/>
        </w:rPr>
        <w:t>reform</w:t>
      </w:r>
      <w:r>
        <w:rPr>
          <w:spacing w:val="-4"/>
        </w:rPr>
        <w:t> </w:t>
      </w:r>
      <w:r>
        <w:rPr/>
        <w:t>in </w:t>
      </w:r>
      <w:r>
        <w:rPr>
          <w:spacing w:val="-1"/>
        </w:rPr>
        <w:t>Indonesia.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led</w:t>
      </w:r>
      <w:r>
        <w:rPr/>
        <w:t> </w:t>
      </w:r>
      <w:r>
        <w:rPr>
          <w:spacing w:val="-1"/>
        </w:rPr>
        <w:t>to</w:t>
      </w:r>
      <w:r>
        <w:rPr/>
        <w:t> a </w:t>
      </w:r>
      <w:r>
        <w:rPr>
          <w:spacing w:val="-1"/>
        </w:rPr>
        <w:t>gap</w:t>
      </w:r>
      <w:r>
        <w:rPr>
          <w:spacing w:val="-2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technological</w:t>
      </w:r>
      <w:r>
        <w:rPr>
          <w:spacing w:val="1"/>
        </w:rPr>
        <w:t> </w:t>
      </w:r>
      <w:r>
        <w:rPr>
          <w:spacing w:val="-1"/>
        </w:rPr>
        <w:t>advances,</w:t>
      </w:r>
      <w:r>
        <w:rPr>
          <w:spacing w:val="-2"/>
        </w:rPr>
        <w:t> </w:t>
      </w:r>
      <w:r>
        <w:rPr/>
        <w:t>such</w:t>
      </w:r>
      <w:r>
        <w:rPr>
          <w:spacing w:val="-3"/>
        </w:rPr>
        <w:t> </w:t>
      </w:r>
      <w:r>
        <w:rPr/>
        <w:t>as </w:t>
      </w:r>
      <w:r>
        <w:rPr>
          <w:spacing w:val="-2"/>
        </w:rPr>
        <w:t>digital</w:t>
      </w:r>
      <w:r>
        <w:rPr>
          <w:spacing w:val="79"/>
        </w:rPr>
        <w:t> </w:t>
      </w:r>
      <w:r>
        <w:rPr>
          <w:spacing w:val="-1"/>
        </w:rPr>
        <w:t>technology</w:t>
      </w:r>
      <w:r>
        <w:rPr>
          <w:spacing w:val="-3"/>
        </w:rPr>
        <w:t> </w:t>
      </w:r>
      <w:r>
        <w:rPr/>
        <w:t>and big</w:t>
      </w:r>
      <w:r>
        <w:rPr>
          <w:spacing w:val="-3"/>
        </w:rPr>
        <w:t> </w:t>
      </w:r>
      <w:r>
        <w:rPr>
          <w:spacing w:val="-1"/>
        </w:rPr>
        <w:t>data,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slow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less</w:t>
      </w:r>
      <w:r>
        <w:rPr>
          <w:spacing w:val="1"/>
        </w:rPr>
        <w:t> </w:t>
      </w:r>
      <w:r>
        <w:rPr>
          <w:spacing w:val="-1"/>
        </w:rPr>
        <w:t>responsive</w:t>
      </w:r>
      <w:r>
        <w:rPr>
          <w:spacing w:val="-2"/>
        </w:rPr>
        <w:t> </w:t>
      </w:r>
      <w:r>
        <w:rPr>
          <w:spacing w:val="-1"/>
        </w:rPr>
        <w:t>bureaucracy.</w:t>
      </w:r>
      <w:r>
        <w:rPr/>
        <w:t> </w:t>
      </w:r>
      <w:r>
        <w:rPr>
          <w:spacing w:val="-1"/>
        </w:rPr>
        <w:t>According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Kaloh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work</w:t>
      </w:r>
      <w:r>
        <w:rPr>
          <w:spacing w:val="-3"/>
        </w:rPr>
        <w:t> </w:t>
      </w:r>
      <w:r>
        <w:rPr>
          <w:spacing w:val="-1"/>
        </w:rPr>
        <w:t>begins</w:t>
      </w:r>
      <w:r>
        <w:rPr>
          <w:spacing w:val="79"/>
        </w:rPr>
        <w:t> </w:t>
      </w:r>
      <w:r>
        <w:rPr/>
        <w:t>to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knowledge-based</w:t>
      </w:r>
      <w:r>
        <w:rPr/>
        <w:t> </w:t>
      </w:r>
      <w:r>
        <w:rPr>
          <w:spacing w:val="-1"/>
        </w:rPr>
        <w:t>work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human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needs</w:t>
      </w:r>
      <w:r>
        <w:rPr>
          <w:spacing w:val="-2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towards</w:t>
      </w:r>
      <w:r>
        <w:rPr/>
        <w:t> </w:t>
      </w:r>
      <w:r>
        <w:rPr>
          <w:spacing w:val="-1"/>
        </w:rPr>
        <w:t>knowledge</w:t>
      </w:r>
      <w:r>
        <w:rPr>
          <w:spacing w:val="53"/>
        </w:rPr>
        <w:t> </w:t>
      </w:r>
      <w:r>
        <w:rPr>
          <w:spacing w:val="-1"/>
        </w:rPr>
        <w:t>workers.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74554" cy="2749296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554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Figure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1 </w:t>
      </w:r>
      <w:r>
        <w:rPr>
          <w:rFonts w:ascii="Times New Roman"/>
          <w:i/>
          <w:spacing w:val="-1"/>
          <w:sz w:val="22"/>
        </w:rPr>
        <w:t>Percentage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Social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Media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User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in </w:t>
      </w:r>
      <w:r>
        <w:rPr>
          <w:rFonts w:ascii="Times New Roman"/>
          <w:i/>
          <w:spacing w:val="-1"/>
          <w:sz w:val="22"/>
        </w:rPr>
        <w:t>Indonesia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240" w:lineRule="auto"/>
        <w:ind w:right="131"/>
        <w:jc w:val="left"/>
      </w:pPr>
      <w:r>
        <w:rPr/>
        <w:t>To</w:t>
      </w:r>
      <w:r>
        <w:rPr>
          <w:spacing w:val="-3"/>
        </w:rPr>
        <w:t> </w:t>
      </w:r>
      <w:r>
        <w:rPr>
          <w:spacing w:val="-1"/>
        </w:rPr>
        <w:t>improve</w:t>
      </w:r>
      <w:r>
        <w:rPr/>
        <w:t> the </w:t>
      </w:r>
      <w:r>
        <w:rPr>
          <w:spacing w:val="-1"/>
        </w:rPr>
        <w:t>quality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HR </w:t>
      </w:r>
      <w:r>
        <w:rPr/>
        <w:t>in </w:t>
      </w:r>
      <w:r>
        <w:rPr>
          <w:spacing w:val="-1"/>
        </w:rPr>
        <w:t>serving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community,</w:t>
      </w:r>
      <w:r>
        <w:rPr/>
        <w:t> big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>
          <w:spacing w:val="-1"/>
        </w:rPr>
        <w:t>technology</w:t>
      </w:r>
      <w:r>
        <w:rPr>
          <w:spacing w:val="-3"/>
        </w:rPr>
        <w:t> </w:t>
      </w:r>
      <w:r>
        <w:rPr/>
        <w:t>can be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optimally,</w:t>
      </w:r>
      <w:r>
        <w:rPr/>
        <w:t> one</w:t>
      </w:r>
      <w:r>
        <w:rPr>
          <w:spacing w:val="49"/>
        </w:rPr>
        <w:t> </w:t>
      </w:r>
      <w:r>
        <w:rPr/>
        <w:t>of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opinion</w:t>
      </w:r>
      <w:r>
        <w:rPr/>
        <w:t> </w:t>
      </w:r>
      <w:r>
        <w:rPr>
          <w:spacing w:val="-1"/>
        </w:rPr>
        <w:t>mining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media</w:t>
      </w:r>
      <w:r>
        <w:rPr/>
        <w:t> </w:t>
      </w:r>
      <w:r>
        <w:rPr>
          <w:spacing w:val="-1"/>
        </w:rPr>
        <w:t>(Jumadi,</w:t>
      </w:r>
      <w:r>
        <w:rPr>
          <w:spacing w:val="-3"/>
        </w:rPr>
        <w:t> </w:t>
      </w:r>
      <w:r>
        <w:rPr>
          <w:spacing w:val="-1"/>
        </w:rPr>
        <w:t>Maylawati,</w:t>
      </w:r>
      <w:r>
        <w:rPr/>
        <w:t> </w:t>
      </w:r>
      <w:r>
        <w:rPr>
          <w:spacing w:val="-1"/>
        </w:rPr>
        <w:t>Subaeki,</w:t>
      </w:r>
      <w:r>
        <w:rPr/>
        <w:t> &amp;</w:t>
      </w:r>
      <w:r>
        <w:rPr>
          <w:spacing w:val="-2"/>
        </w:rPr>
        <w:t> </w:t>
      </w:r>
      <w:r>
        <w:rPr>
          <w:spacing w:val="-1"/>
        </w:rPr>
        <w:t>Ridwan,</w:t>
      </w:r>
      <w:r>
        <w:rPr/>
        <w:t> 2016). </w:t>
      </w:r>
      <w:r>
        <w:rPr>
          <w:spacing w:val="-1"/>
        </w:rPr>
        <w:t>Where,</w:t>
      </w:r>
      <w:r>
        <w:rPr>
          <w:spacing w:val="55"/>
        </w:rPr>
        <w:t> </w:t>
      </w:r>
      <w:r>
        <w:rPr/>
        <w:t>data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social</w:t>
      </w:r>
      <w:r>
        <w:rPr>
          <w:spacing w:val="-1"/>
        </w:rPr>
        <w:t> media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analyzed</w:t>
      </w:r>
      <w:r>
        <w:rPr/>
        <w:t> so </w:t>
      </w:r>
      <w:r>
        <w:rPr>
          <w:spacing w:val="-1"/>
        </w:rPr>
        <w:t>as</w:t>
      </w:r>
      <w:r>
        <w:rPr/>
        <w:t> to </w:t>
      </w:r>
      <w:r>
        <w:rPr>
          <w:spacing w:val="-1"/>
        </w:rPr>
        <w:t>get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community</w:t>
      </w:r>
      <w:r>
        <w:rPr>
          <w:spacing w:val="-3"/>
        </w:rPr>
        <w:t>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quality</w:t>
      </w:r>
      <w:r>
        <w:rPr>
          <w:spacing w:val="-3"/>
        </w:rPr>
        <w:t> </w:t>
      </w:r>
      <w:r>
        <w:rPr/>
        <w:t>of</w:t>
      </w:r>
      <w:r>
        <w:rPr>
          <w:spacing w:val="47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Indonesia.</w:t>
      </w:r>
      <w:r>
        <w:rPr/>
        <w:t> </w:t>
      </w:r>
      <w:r>
        <w:rPr>
          <w:spacing w:val="-1"/>
        </w:rPr>
        <w:t>Until</w:t>
      </w:r>
      <w:r>
        <w:rPr>
          <w:spacing w:val="-2"/>
        </w:rPr>
        <w:t> </w:t>
      </w:r>
      <w:r>
        <w:rPr>
          <w:spacing w:val="-1"/>
        </w:rPr>
        <w:t>January</w:t>
      </w:r>
      <w:r>
        <w:rPr>
          <w:spacing w:val="-3"/>
        </w:rPr>
        <w:t> </w:t>
      </w:r>
      <w:r>
        <w:rPr/>
        <w:t>2018,</w:t>
      </w:r>
      <w:r>
        <w:rPr>
          <w:spacing w:val="-3"/>
        </w:rPr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media</w:t>
      </w:r>
      <w:r>
        <w:rPr/>
        <w:t> </w:t>
      </w:r>
      <w:r>
        <w:rPr>
          <w:spacing w:val="-1"/>
        </w:rPr>
        <w:t>users</w:t>
      </w:r>
      <w:r>
        <w:rPr/>
        <w:t> in </w:t>
      </w:r>
      <w:r>
        <w:rPr>
          <w:spacing w:val="-1"/>
        </w:rPr>
        <w:t>Indonesia</w:t>
      </w:r>
      <w:r>
        <w:rPr>
          <w:spacing w:val="-2"/>
        </w:rPr>
        <w:t> </w:t>
      </w:r>
      <w:r>
        <w:rPr>
          <w:spacing w:val="-1"/>
        </w:rPr>
        <w:t>reached</w:t>
      </w:r>
      <w:r>
        <w:rPr>
          <w:spacing w:val="-3"/>
        </w:rPr>
        <w:t> </w:t>
      </w:r>
      <w:r>
        <w:rPr/>
        <w:t>132.7</w:t>
      </w:r>
      <w:r>
        <w:rPr>
          <w:spacing w:val="83"/>
        </w:rPr>
        <w:t> </w:t>
      </w:r>
      <w:r>
        <w:rPr>
          <w:spacing w:val="-1"/>
        </w:rPr>
        <w:t>million</w:t>
      </w:r>
      <w:r>
        <w:rPr/>
        <w:t> </w:t>
      </w:r>
      <w:r>
        <w:rPr>
          <w:spacing w:val="-1"/>
        </w:rPr>
        <w:t>out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total</w:t>
      </w:r>
      <w:r>
        <w:rPr>
          <w:spacing w:val="-2"/>
        </w:rPr>
        <w:t> </w:t>
      </w:r>
      <w:r>
        <w:rPr>
          <w:spacing w:val="-1"/>
        </w:rPr>
        <w:t>population</w:t>
      </w:r>
      <w:r>
        <w:rPr/>
        <w:t> of</w:t>
      </w:r>
      <w:r>
        <w:rPr>
          <w:spacing w:val="-2"/>
        </w:rPr>
        <w:t> </w:t>
      </w:r>
      <w:r>
        <w:rPr/>
        <w:t>265.4 </w:t>
      </w:r>
      <w:r>
        <w:rPr>
          <w:spacing w:val="-1"/>
        </w:rPr>
        <w:t>million</w:t>
      </w:r>
      <w:r>
        <w:rPr/>
        <w:t> </w:t>
      </w:r>
      <w:r>
        <w:rPr>
          <w:spacing w:val="-1"/>
        </w:rPr>
        <w:t>(Laksana,</w:t>
      </w:r>
      <w:r>
        <w:rPr/>
        <w:t> </w:t>
      </w:r>
      <w:r>
        <w:rPr>
          <w:spacing w:val="-1"/>
        </w:rPr>
        <w:t>2018).</w:t>
      </w:r>
      <w:r>
        <w:rPr>
          <w:spacing w:val="-5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figure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relatively</w:t>
      </w:r>
      <w:r>
        <w:rPr>
          <w:spacing w:val="-3"/>
        </w:rPr>
        <w:t> </w:t>
      </w:r>
      <w:r>
        <w:rPr>
          <w:spacing w:val="-1"/>
        </w:rPr>
        <w:t>fantastic,</w:t>
      </w:r>
      <w:r>
        <w:rPr/>
        <w:t> </w:t>
      </w:r>
      <w:r>
        <w:rPr>
          <w:spacing w:val="75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50%</w:t>
      </w:r>
      <w:r>
        <w:rPr/>
        <w:t> of </w:t>
      </w:r>
      <w:r>
        <w:rPr>
          <w:spacing w:val="-1"/>
        </w:rPr>
        <w:t>Indonesia's</w:t>
      </w:r>
      <w:r>
        <w:rPr/>
        <w:t> </w:t>
      </w:r>
      <w:r>
        <w:rPr>
          <w:spacing w:val="-1"/>
        </w:rPr>
        <w:t>population</w:t>
      </w:r>
      <w:r>
        <w:rPr>
          <w:spacing w:val="-3"/>
        </w:rPr>
        <w:t> </w:t>
      </w:r>
      <w:r>
        <w:rPr>
          <w:spacing w:val="-1"/>
        </w:rPr>
        <w:t>owns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becomes</w:t>
      </w:r>
      <w:r>
        <w:rPr/>
        <w:t> an </w:t>
      </w:r>
      <w:r>
        <w:rPr>
          <w:spacing w:val="-2"/>
        </w:rPr>
        <w:t>active</w:t>
      </w:r>
      <w:r>
        <w:rPr/>
        <w:t> </w:t>
      </w:r>
      <w:r>
        <w:rPr>
          <w:spacing w:val="-1"/>
        </w:rPr>
        <w:t>social</w:t>
      </w:r>
      <w:r>
        <w:rPr>
          <w:spacing w:val="-2"/>
        </w:rPr>
        <w:t> </w:t>
      </w:r>
      <w:r>
        <w:rPr>
          <w:spacing w:val="-1"/>
        </w:rPr>
        <w:t>media</w:t>
      </w:r>
      <w:r>
        <w:rPr/>
        <w:t> user,</w:t>
      </w:r>
      <w:r>
        <w:rPr>
          <w:spacing w:val="-3"/>
        </w:rPr>
        <w:t> </w:t>
      </w:r>
      <w:r>
        <w:rPr>
          <w:spacing w:val="-1"/>
        </w:rPr>
        <w:t>starting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75"/>
        </w:rPr>
        <w:t> </w:t>
      </w:r>
      <w:r>
        <w:rPr>
          <w:spacing w:val="-1"/>
        </w:rPr>
        <w:t>Twitter,</w:t>
      </w:r>
      <w:r>
        <w:rPr/>
        <w:t> </w:t>
      </w:r>
      <w:r>
        <w:rPr>
          <w:spacing w:val="-1"/>
        </w:rPr>
        <w:t>Facebook,</w:t>
      </w:r>
      <w:r>
        <w:rPr/>
        <w:t> </w:t>
      </w:r>
      <w:r>
        <w:rPr>
          <w:spacing w:val="-1"/>
        </w:rPr>
        <w:t>Instagram,</w:t>
      </w:r>
      <w:r>
        <w:rPr/>
        <w:t> </w:t>
      </w:r>
      <w:r>
        <w:rPr>
          <w:spacing w:val="-1"/>
        </w:rPr>
        <w:t>Youtube,</w:t>
      </w:r>
      <w:r>
        <w:rPr/>
        <w:t> and </w:t>
      </w:r>
      <w:r>
        <w:rPr>
          <w:spacing w:val="-1"/>
        </w:rPr>
        <w:t>so</w:t>
      </w:r>
      <w:r>
        <w:rPr/>
        <w:t> on.</w:t>
      </w:r>
      <w:r>
        <w:rPr>
          <w:spacing w:val="2"/>
        </w:rPr>
        <w:t> </w:t>
      </w:r>
      <w:r>
        <w:rPr>
          <w:spacing w:val="-1"/>
        </w:rPr>
        <w:t>Smartphone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choice</w:t>
      </w:r>
      <w:r>
        <w:rPr>
          <w:spacing w:val="-2"/>
        </w:rPr>
        <w:t> </w:t>
      </w:r>
      <w:r>
        <w:rPr>
          <w:spacing w:val="-1"/>
        </w:rPr>
        <w:t>(90%)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used</w:t>
      </w:r>
      <w:r>
        <w:rPr/>
        <w:t> as</w:t>
      </w:r>
      <w:r>
        <w:rPr>
          <w:spacing w:val="-2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device</w:t>
      </w:r>
      <w:r>
        <w:rPr/>
        <w:t> </w:t>
      </w:r>
      <w:r>
        <w:rPr>
          <w:spacing w:val="-1"/>
        </w:rPr>
        <w:t>to</w:t>
      </w:r>
      <w:r>
        <w:rPr/>
        <w:t> run</w:t>
      </w:r>
      <w:r>
        <w:rPr>
          <w:spacing w:val="-3"/>
        </w:rPr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media</w:t>
      </w:r>
      <w:r>
        <w:rPr>
          <w:spacing w:val="-2"/>
        </w:rPr>
        <w:t> </w:t>
      </w:r>
      <w:r>
        <w:rPr>
          <w:spacing w:val="-1"/>
        </w:rPr>
        <w:t>applications.</w:t>
      </w:r>
      <w:r>
        <w:rPr/>
        <w:t> </w:t>
      </w:r>
      <w:r>
        <w:rPr>
          <w:spacing w:val="-1"/>
        </w:rPr>
        <w:t>Based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results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described</w:t>
      </w:r>
      <w:r>
        <w:rPr/>
        <w:t> in</w:t>
      </w:r>
      <w:r>
        <w:rPr>
          <w:spacing w:val="-5"/>
        </w:rPr>
        <w:t> </w:t>
      </w:r>
      <w:r>
        <w:rPr>
          <w:spacing w:val="-1"/>
        </w:rPr>
        <w:t>Figure</w:t>
      </w:r>
      <w:r>
        <w:rPr/>
        <w:t> 1, </w:t>
      </w:r>
      <w:r>
        <w:rPr>
          <w:spacing w:val="-1"/>
        </w:rPr>
        <w:t>Youtube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73"/>
        </w:rPr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widely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media</w:t>
      </w:r>
      <w:r>
        <w:rPr>
          <w:spacing w:val="-2"/>
        </w:rPr>
        <w:t> </w:t>
      </w:r>
      <w:r>
        <w:rPr>
          <w:spacing w:val="-1"/>
        </w:rPr>
        <w:t>reaching</w:t>
      </w:r>
      <w:r>
        <w:rPr>
          <w:spacing w:val="-3"/>
        </w:rPr>
        <w:t> </w:t>
      </w:r>
      <w:r>
        <w:rPr>
          <w:spacing w:val="-1"/>
        </w:rPr>
        <w:t>43%,</w:t>
      </w:r>
      <w:r>
        <w:rPr/>
        <w:t> </w:t>
      </w:r>
      <w:r>
        <w:rPr>
          <w:spacing w:val="-1"/>
        </w:rPr>
        <w:t>followed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Facebook</w:t>
      </w:r>
      <w:r>
        <w:rPr>
          <w:spacing w:val="-3"/>
        </w:rPr>
        <w:t> </w:t>
      </w:r>
      <w:r>
        <w:rPr/>
        <w:t>41%,</w:t>
      </w:r>
      <w:r>
        <w:rPr>
          <w:spacing w:val="-3"/>
        </w:rPr>
        <w:t> </w:t>
      </w:r>
      <w:r>
        <w:rPr>
          <w:spacing w:val="-1"/>
        </w:rPr>
        <w:t>WhatsApp</w:t>
      </w:r>
      <w:r>
        <w:rPr/>
        <w:t> 40%, </w:t>
      </w:r>
      <w:r>
        <w:rPr>
          <w:spacing w:val="-1"/>
        </w:rPr>
        <w:t>Instagram</w:t>
      </w:r>
      <w:r>
        <w:rPr>
          <w:spacing w:val="47"/>
        </w:rPr>
        <w:t> </w:t>
      </w:r>
      <w:r>
        <w:rPr/>
        <w:t>38%, </w:t>
      </w:r>
      <w:r>
        <w:rPr>
          <w:spacing w:val="-1"/>
        </w:rPr>
        <w:t>Line</w:t>
      </w:r>
      <w:r>
        <w:rPr/>
        <w:t> </w:t>
      </w:r>
      <w:r>
        <w:rPr>
          <w:spacing w:val="-1"/>
        </w:rPr>
        <w:t>33%,</w:t>
      </w:r>
      <w:r>
        <w:rPr/>
        <w:t> </w:t>
      </w:r>
      <w:r>
        <w:rPr>
          <w:spacing w:val="-2"/>
        </w:rPr>
        <w:t>BBM</w:t>
      </w:r>
      <w:r>
        <w:rPr/>
        <w:t> </w:t>
      </w:r>
      <w:r>
        <w:rPr>
          <w:spacing w:val="-1"/>
        </w:rPr>
        <w:t>28%,</w:t>
      </w:r>
      <w:r>
        <w:rPr/>
        <w:t> </w:t>
      </w:r>
      <w:r>
        <w:rPr>
          <w:spacing w:val="-1"/>
        </w:rPr>
        <w:t>Twitter</w:t>
      </w:r>
      <w:r>
        <w:rPr>
          <w:spacing w:val="-2"/>
        </w:rPr>
        <w:t> </w:t>
      </w:r>
      <w:r>
        <w:rPr/>
        <w:t>27%,</w:t>
      </w:r>
      <w:r>
        <w:rPr>
          <w:spacing w:val="-3"/>
        </w:rPr>
        <w:t> </w:t>
      </w:r>
      <w:r>
        <w:rPr>
          <w:spacing w:val="-1"/>
        </w:rPr>
        <w:t>Google+</w:t>
      </w:r>
      <w:r>
        <w:rPr/>
        <w:t> </w:t>
      </w:r>
      <w:r>
        <w:rPr>
          <w:spacing w:val="-1"/>
        </w:rPr>
        <w:t>25%,</w:t>
      </w:r>
      <w:r>
        <w:rPr/>
        <w:t> FB</w:t>
      </w:r>
      <w:r>
        <w:rPr>
          <w:spacing w:val="-2"/>
        </w:rPr>
        <w:t> </w:t>
      </w:r>
      <w:r>
        <w:rPr>
          <w:spacing w:val="-1"/>
        </w:rPr>
        <w:t>Messenger</w:t>
      </w:r>
      <w:r>
        <w:rPr>
          <w:spacing w:val="1"/>
        </w:rPr>
        <w:t> </w:t>
      </w:r>
      <w:r>
        <w:rPr/>
        <w:t>24</w:t>
      </w:r>
      <w:r>
        <w:rPr>
          <w:spacing w:val="-3"/>
        </w:rPr>
        <w:t> </w:t>
      </w:r>
      <w:r>
        <w:rPr/>
        <w:t>%, </w:t>
      </w:r>
      <w:r>
        <w:rPr>
          <w:spacing w:val="-1"/>
        </w:rPr>
        <w:t>LinkedIn</w:t>
      </w:r>
      <w:r>
        <w:rPr/>
        <w:t> 16%, </w:t>
      </w:r>
      <w:r>
        <w:rPr>
          <w:spacing w:val="-2"/>
        </w:rPr>
        <w:t>Skype</w:t>
      </w:r>
      <w:r>
        <w:rPr>
          <w:spacing w:val="37"/>
        </w:rPr>
        <w:t> </w:t>
      </w:r>
      <w:r>
        <w:rPr/>
        <w:t>15%,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WeChat</w:t>
      </w:r>
      <w:r>
        <w:rPr>
          <w:spacing w:val="-2"/>
        </w:rPr>
        <w:t> </w:t>
      </w:r>
      <w:r>
        <w:rPr>
          <w:spacing w:val="-1"/>
        </w:rPr>
        <w:t>14%</w:t>
      </w:r>
      <w:r>
        <w:rPr>
          <w:spacing w:val="1"/>
        </w:rPr>
        <w:t> </w:t>
      </w:r>
      <w:r>
        <w:rPr>
          <w:spacing w:val="-1"/>
        </w:rPr>
        <w:t>(Haryanto,</w:t>
      </w:r>
      <w:r>
        <w:rPr/>
        <w:t> </w:t>
      </w:r>
      <w:r>
        <w:rPr>
          <w:spacing w:val="-1"/>
        </w:rPr>
        <w:t>2018).</w:t>
      </w:r>
      <w:r>
        <w:rPr/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media</w:t>
      </w:r>
      <w:r>
        <w:rPr>
          <w:spacing w:val="-2"/>
        </w:rPr>
        <w:t> </w:t>
      </w:r>
      <w:r>
        <w:rPr>
          <w:spacing w:val="-1"/>
        </w:rPr>
        <w:t>users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Indonesia</w:t>
      </w:r>
      <w:r>
        <w:rPr/>
        <w:t> </w:t>
      </w:r>
      <w:r>
        <w:rPr>
          <w:spacing w:val="-1"/>
        </w:rPr>
        <w:t>have</w:t>
      </w:r>
      <w:r>
        <w:rPr/>
        <w:t> a </w:t>
      </w:r>
      <w:r>
        <w:rPr>
          <w:spacing w:val="-1"/>
        </w:rPr>
        <w:t>unique</w:t>
      </w:r>
      <w:r>
        <w:rPr>
          <w:spacing w:val="-2"/>
        </w:rPr>
        <w:t> </w:t>
      </w:r>
      <w:r>
        <w:rPr>
          <w:spacing w:val="-1"/>
        </w:rPr>
        <w:t>pattern,</w:t>
      </w:r>
      <w:r>
        <w:rPr/>
        <w:t> </w:t>
      </w:r>
      <w:r>
        <w:rPr>
          <w:spacing w:val="-1"/>
        </w:rPr>
        <w:t>one</w:t>
      </w:r>
      <w:r>
        <w:rPr/>
        <w:t> of</w:t>
      </w:r>
      <w:r>
        <w:rPr>
          <w:spacing w:val="67"/>
        </w:rPr>
        <w:t> </w:t>
      </w:r>
      <w:r>
        <w:rPr>
          <w:spacing w:val="-1"/>
        </w:rPr>
        <w:t>which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based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gender,</w:t>
      </w:r>
      <w:r>
        <w:rPr>
          <w:spacing w:val="-3"/>
        </w:rPr>
        <w:t> </w:t>
      </w:r>
      <w:r>
        <w:rPr>
          <w:spacing w:val="-2"/>
        </w:rPr>
        <w:t>men</w:t>
      </w:r>
      <w:r>
        <w:rPr/>
        <w:t> are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active</w:t>
      </w:r>
      <w:r>
        <w:rPr/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media</w:t>
      </w:r>
      <w:r>
        <w:rPr>
          <w:spacing w:val="-2"/>
        </w:rPr>
        <w:t> </w:t>
      </w:r>
      <w:r>
        <w:rPr/>
        <w:t>such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Facebook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Instagram</w:t>
      </w:r>
      <w:r>
        <w:rPr>
          <w:spacing w:val="-4"/>
        </w:rPr>
        <w:t> </w:t>
      </w:r>
      <w:r>
        <w:rPr/>
        <w:t>than</w:t>
      </w:r>
      <w:r>
        <w:rPr>
          <w:spacing w:val="59"/>
        </w:rPr>
        <w:t> </w:t>
      </w:r>
      <w:r>
        <w:rPr>
          <w:spacing w:val="-2"/>
        </w:rPr>
        <w:t>women</w:t>
      </w:r>
      <w:r>
        <w:rPr/>
        <w:t> for </w:t>
      </w:r>
      <w:r>
        <w:rPr>
          <w:spacing w:val="-1"/>
        </w:rPr>
        <w:t>users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age</w:t>
      </w:r>
      <w:r>
        <w:rPr>
          <w:spacing w:val="-2"/>
        </w:rPr>
        <w:t> </w:t>
      </w:r>
      <w:r>
        <w:rPr>
          <w:spacing w:val="-1"/>
        </w:rPr>
        <w:t>range</w:t>
      </w:r>
      <w:r>
        <w:rPr/>
        <w:t> of</w:t>
      </w:r>
      <w:r>
        <w:rPr>
          <w:spacing w:val="1"/>
        </w:rPr>
        <w:t> </w:t>
      </w:r>
      <w:r>
        <w:rPr>
          <w:spacing w:val="-2"/>
        </w:rPr>
        <w:t>18</w:t>
      </w:r>
      <w:r>
        <w:rPr/>
        <w:t> to</w:t>
      </w:r>
      <w:r>
        <w:rPr>
          <w:spacing w:val="-3"/>
        </w:rPr>
        <w:t> </w:t>
      </w:r>
      <w:r>
        <w:rPr/>
        <w:t>24 </w:t>
      </w:r>
      <w:r>
        <w:rPr>
          <w:spacing w:val="-1"/>
        </w:rPr>
        <w:t>years.</w:t>
      </w:r>
      <w:r>
        <w:rPr>
          <w:spacing w:val="-5"/>
        </w:rPr>
        <w:t> </w:t>
      </w:r>
      <w:r>
        <w:rPr>
          <w:spacing w:val="-1"/>
        </w:rPr>
        <w:t>Therefore,</w:t>
      </w:r>
      <w:r>
        <w:rPr>
          <w:spacing w:val="4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article</w:t>
      </w:r>
      <w:r>
        <w:rPr>
          <w:spacing w:val="-2"/>
        </w:rPr>
        <w:t> </w:t>
      </w:r>
      <w:r>
        <w:rPr>
          <w:spacing w:val="-1"/>
        </w:rPr>
        <w:t>utilizes</w:t>
      </w:r>
      <w:r>
        <w:rPr>
          <w:spacing w:val="-2"/>
        </w:rPr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media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big</w:t>
      </w:r>
      <w:r>
        <w:rPr>
          <w:spacing w:val="73"/>
        </w:rPr>
        <w:t> </w:t>
      </w:r>
      <w:r>
        <w:rPr/>
        <w:t>data</w:t>
      </w:r>
      <w:r>
        <w:rPr>
          <w:spacing w:val="-2"/>
        </w:rPr>
        <w:t> </w:t>
      </w:r>
      <w:r>
        <w:rPr>
          <w:spacing w:val="-1"/>
        </w:rPr>
        <w:t>technology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analyze</w:t>
      </w:r>
      <w:r>
        <w:rPr/>
        <w:t> </w:t>
      </w:r>
      <w:r>
        <w:rPr>
          <w:spacing w:val="-1"/>
        </w:rPr>
        <w:t>people's</w:t>
      </w:r>
      <w:r>
        <w:rPr/>
        <w:t> </w:t>
      </w:r>
      <w:r>
        <w:rPr>
          <w:spacing w:val="-1"/>
        </w:rPr>
        <w:t>sentiments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opinions</w:t>
      </w:r>
      <w:r>
        <w:rPr>
          <w:spacing w:val="-2"/>
        </w:rPr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>
          <w:spacing w:val="-1"/>
        </w:rPr>
        <w:t>bureaucratic</w:t>
      </w:r>
      <w:r>
        <w:rPr/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Indonesia.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RESEARCH</w:t>
      </w:r>
      <w:r>
        <w:rPr/>
        <w:t> </w:t>
      </w:r>
      <w:r>
        <w:rPr>
          <w:spacing w:val="-1"/>
        </w:rPr>
        <w:t>METHOD</w:t>
      </w:r>
      <w:r>
        <w:rPr>
          <w:b w:val="0"/>
        </w:rPr>
      </w:r>
    </w:p>
    <w:p>
      <w:pPr>
        <w:pStyle w:val="BodyText"/>
        <w:spacing w:line="240" w:lineRule="auto" w:before="171"/>
        <w:ind w:right="257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qualitative</w:t>
      </w:r>
      <w:r>
        <w:rPr>
          <w:spacing w:val="2"/>
        </w:rPr>
        <w:t> </w:t>
      </w:r>
      <w:r>
        <w:rPr>
          <w:spacing w:val="-1"/>
        </w:rPr>
        <w:t>method.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qualitative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method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59"/>
        </w:rPr>
        <w:t> </w:t>
      </w:r>
      <w:r>
        <w:rPr>
          <w:spacing w:val="-1"/>
        </w:rPr>
        <w:t>conditions</w:t>
      </w:r>
      <w:r>
        <w:rPr>
          <w:spacing w:val="-2"/>
        </w:rPr>
        <w:t> </w:t>
      </w:r>
      <w:r>
        <w:rPr>
          <w:spacing w:val="-1"/>
        </w:rPr>
        <w:t>(Tracy,</w:t>
      </w:r>
      <w:r>
        <w:rPr/>
        <w:t> </w:t>
      </w:r>
      <w:r>
        <w:rPr>
          <w:spacing w:val="-1"/>
        </w:rPr>
        <w:t>2016):</w:t>
      </w:r>
      <w:r>
        <w:rPr>
          <w:spacing w:val="1"/>
        </w:rPr>
        <w:t> </w:t>
      </w:r>
      <w:r>
        <w:rPr>
          <w:spacing w:val="-1"/>
        </w:rPr>
        <w:t>(a)</w:t>
      </w:r>
      <w:r>
        <w:rPr>
          <w:spacing w:val="1"/>
        </w:rPr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rarely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topic</w:t>
      </w:r>
      <w:r>
        <w:rPr/>
        <w:t> </w:t>
      </w:r>
      <w:r>
        <w:rPr>
          <w:spacing w:val="-1"/>
        </w:rPr>
        <w:t>(b)</w:t>
      </w:r>
      <w:r>
        <w:rPr/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researcher’s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variables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uncl</w:t>
      </w:r>
      <w:r>
        <w:rPr>
          <w:spacing w:val="-1"/>
        </w:rPr>
        <w:t>ear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unknown,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(c)</w:t>
      </w:r>
      <w:r>
        <w:rPr/>
        <w:t> </w:t>
      </w:r>
      <w:r>
        <w:rPr>
          <w:spacing w:val="-1"/>
        </w:rPr>
        <w:t>when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relevant</w:t>
      </w:r>
      <w:r>
        <w:rPr>
          <w:spacing w:val="-2"/>
        </w:rPr>
        <w:t> </w:t>
      </w:r>
      <w:r>
        <w:rPr>
          <w:spacing w:val="-1"/>
        </w:rPr>
        <w:t>theory</w:t>
      </w:r>
      <w:r>
        <w:rPr>
          <w:spacing w:val="-3"/>
        </w:rPr>
        <w:t> </w:t>
      </w:r>
      <w:r>
        <w:rPr>
          <w:spacing w:val="-1"/>
        </w:rPr>
        <w:t>base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missing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any</w:t>
      </w:r>
      <w:r>
        <w:rPr>
          <w:spacing w:val="71"/>
        </w:rPr>
        <w:t> </w:t>
      </w:r>
      <w:r>
        <w:rPr/>
        <w:t>sense</w:t>
      </w:r>
      <w:r>
        <w:rPr>
          <w:spacing w:val="-2"/>
        </w:rPr>
        <w:t> </w:t>
      </w:r>
      <w:r>
        <w:rPr>
          <w:spacing w:val="-1"/>
        </w:rPr>
        <w:t>(Tavallaei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>
          <w:spacing w:val="-1"/>
        </w:rPr>
        <w:t>Abu</w:t>
      </w:r>
      <w:r>
        <w:rPr>
          <w:spacing w:val="-3"/>
        </w:rPr>
        <w:t> </w:t>
      </w:r>
      <w:r>
        <w:rPr>
          <w:spacing w:val="-1"/>
        </w:rPr>
        <w:t>Talib,</w:t>
      </w:r>
      <w:r>
        <w:rPr/>
        <w:t> </w:t>
      </w:r>
      <w:r>
        <w:rPr>
          <w:spacing w:val="-1"/>
        </w:rPr>
        <w:t>2010).</w:t>
      </w:r>
      <w:r>
        <w:rPr/>
        <w:t> </w:t>
      </w:r>
      <w:r>
        <w:rPr>
          <w:spacing w:val="-1"/>
        </w:rPr>
        <w:t>Qualitative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can</w:t>
      </w:r>
      <w:r>
        <w:rPr/>
        <w:t> be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examine</w:t>
      </w:r>
      <w:r>
        <w:rPr>
          <w:spacing w:val="-2"/>
        </w:rPr>
        <w:t> </w:t>
      </w:r>
      <w:r>
        <w:rPr>
          <w:spacing w:val="-1"/>
        </w:rPr>
        <w:t>topics</w:t>
      </w:r>
      <w:r>
        <w:rPr/>
        <w:t> </w:t>
      </w:r>
      <w:r>
        <w:rPr>
          <w:spacing w:val="-1"/>
        </w:rPr>
        <w:t>such</w:t>
      </w:r>
      <w:r>
        <w:rPr/>
        <w:t> </w:t>
      </w:r>
      <w:r>
        <w:rPr>
          <w:spacing w:val="-1"/>
        </w:rPr>
        <w:t>as</w:t>
      </w:r>
    </w:p>
    <w:p>
      <w:pPr>
        <w:spacing w:after="0" w:line="240" w:lineRule="auto"/>
        <w:jc w:val="left"/>
        <w:sectPr>
          <w:pgSz w:w="12240" w:h="15840"/>
          <w:pgMar w:top="1380" w:bottom="280" w:left="1340" w:right="1340"/>
        </w:sectPr>
      </w:pPr>
    </w:p>
    <w:p>
      <w:pPr>
        <w:pStyle w:val="BodyText"/>
        <w:spacing w:line="240" w:lineRule="auto" w:before="58"/>
        <w:ind w:right="176"/>
        <w:jc w:val="left"/>
      </w:pPr>
      <w:r>
        <w:rPr>
          <w:spacing w:val="-1"/>
        </w:rPr>
        <w:t>contextual</w:t>
      </w:r>
      <w:r>
        <w:rPr>
          <w:spacing w:val="-2"/>
        </w:rPr>
        <w:t> </w:t>
      </w:r>
      <w:r>
        <w:rPr>
          <w:spacing w:val="-1"/>
        </w:rPr>
        <w:t>conditions-the</w:t>
      </w:r>
      <w:r>
        <w:rPr/>
        <w:t> </w:t>
      </w:r>
      <w:r>
        <w:rPr>
          <w:spacing w:val="-1"/>
        </w:rPr>
        <w:t>social,</w:t>
      </w:r>
      <w:r>
        <w:rPr>
          <w:spacing w:val="-3"/>
        </w:rPr>
        <w:t> </w:t>
      </w:r>
      <w:r>
        <w:rPr>
          <w:spacing w:val="-1"/>
        </w:rPr>
        <w:t>institutional,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environmental</w:t>
      </w:r>
      <w:r>
        <w:rPr>
          <w:spacing w:val="-2"/>
        </w:rPr>
        <w:t> </w:t>
      </w:r>
      <w:r>
        <w:rPr>
          <w:spacing w:val="-1"/>
        </w:rPr>
        <w:t>conditions.</w:t>
      </w:r>
      <w:r>
        <w:rPr/>
        <w:t> A</w:t>
      </w:r>
      <w:r>
        <w:rPr>
          <w:spacing w:val="-1"/>
        </w:rPr>
        <w:t> qualitative</w:t>
      </w:r>
      <w:r>
        <w:rPr/>
        <w:t> </w:t>
      </w:r>
      <w:r>
        <w:rPr>
          <w:spacing w:val="-1"/>
        </w:rPr>
        <w:t>research</w:t>
      </w:r>
      <w:r>
        <w:rPr/>
        <w:t> is</w:t>
      </w:r>
      <w:r>
        <w:rPr>
          <w:spacing w:val="-2"/>
        </w:rPr>
        <w:t> </w:t>
      </w:r>
      <w:r>
        <w:rPr/>
        <w:t>an</w:t>
      </w:r>
      <w:r>
        <w:rPr>
          <w:spacing w:val="87"/>
        </w:rPr>
        <w:t> </w:t>
      </w:r>
      <w:r>
        <w:rPr>
          <w:spacing w:val="-1"/>
        </w:rPr>
        <w:t>inductive</w:t>
      </w:r>
      <w:r>
        <w:rPr/>
        <w:t> </w:t>
      </w:r>
      <w:r>
        <w:rPr>
          <w:spacing w:val="-1"/>
        </w:rPr>
        <w:t>process</w:t>
      </w:r>
      <w:r>
        <w:rPr>
          <w:spacing w:val="1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builds</w:t>
      </w:r>
      <w:r>
        <w:rPr/>
        <w:t> </w:t>
      </w:r>
      <w:r>
        <w:rPr>
          <w:spacing w:val="-1"/>
        </w:rPr>
        <w:t>concepts,</w:t>
      </w:r>
      <w:r>
        <w:rPr/>
        <w:t> </w:t>
      </w:r>
      <w:r>
        <w:rPr>
          <w:spacing w:val="-1"/>
        </w:rPr>
        <w:t>hypotheses,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theories</w:t>
      </w:r>
      <w:r>
        <w:rPr>
          <w:spacing w:val="-2"/>
        </w:rPr>
        <w:t> </w:t>
      </w:r>
      <w:r>
        <w:rPr>
          <w:spacing w:val="-1"/>
        </w:rPr>
        <w:t>rather</w:t>
      </w:r>
      <w:r>
        <w:rPr/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>
          <w:spacing w:val="-1"/>
        </w:rPr>
        <w:t>testing</w:t>
      </w:r>
      <w:r>
        <w:rPr>
          <w:spacing w:val="-3"/>
        </w:rPr>
        <w:t> </w:t>
      </w:r>
      <w:r>
        <w:rPr>
          <w:spacing w:val="-1"/>
        </w:rPr>
        <w:t>hypotheses.</w:t>
      </w:r>
      <w:r>
        <w:rPr/>
        <w:t> </w:t>
      </w:r>
      <w:r>
        <w:rPr>
          <w:spacing w:val="-1"/>
        </w:rPr>
        <w:t>One</w:t>
      </w:r>
      <w:r>
        <w:rPr>
          <w:spacing w:val="4"/>
        </w:rPr>
        <w:t> </w:t>
      </w:r>
      <w:r>
        <w:rPr/>
        <w:t>of</w:t>
      </w:r>
      <w:r>
        <w:rPr>
          <w:spacing w:val="65"/>
        </w:rPr>
        <w:t> </w:t>
      </w:r>
      <w:r>
        <w:rPr/>
        <w:t>the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method</w:t>
      </w:r>
      <w:r>
        <w:rPr/>
        <w:t> </w:t>
      </w:r>
      <w:r>
        <w:rPr>
          <w:spacing w:val="-1"/>
        </w:rPr>
        <w:t>delineates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(rather</w:t>
      </w:r>
      <w:r>
        <w:rPr>
          <w:spacing w:val="-2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outcome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product)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meaning-</w:t>
      </w:r>
      <w:r>
        <w:rPr>
          <w:spacing w:val="69"/>
        </w:rPr>
        <w:t> </w:t>
      </w:r>
      <w:r>
        <w:rPr>
          <w:spacing w:val="-2"/>
        </w:rPr>
        <w:t>making.</w:t>
      </w:r>
      <w:r>
        <w:rPr/>
        <w:t> </w:t>
      </w:r>
      <w:r>
        <w:rPr>
          <w:spacing w:val="-1"/>
        </w:rPr>
        <w:t>Qualitative</w:t>
      </w:r>
      <w:r>
        <w:rPr/>
        <w:t> </w:t>
      </w:r>
      <w:r>
        <w:rPr>
          <w:spacing w:val="-1"/>
        </w:rPr>
        <w:t>research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focusing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emergence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situations.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methodology</w:t>
      </w:r>
      <w:r>
        <w:rPr>
          <w:spacing w:val="-3"/>
        </w:rPr>
        <w:t> </w:t>
      </w:r>
      <w:r>
        <w:rPr/>
        <w:t>is a</w:t>
      </w:r>
      <w:r>
        <w:rPr>
          <w:spacing w:val="73"/>
        </w:rPr>
        <w:t> </w:t>
      </w:r>
      <w:r>
        <w:rPr/>
        <w:t>case</w:t>
      </w:r>
      <w:r>
        <w:rPr>
          <w:spacing w:val="-2"/>
        </w:rPr>
        <w:t> </w:t>
      </w:r>
      <w:r>
        <w:rPr>
          <w:spacing w:val="-1"/>
        </w:rPr>
        <w:t>study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3"/>
        </w:rPr>
        <w:t> </w:t>
      </w:r>
      <w:r>
        <w:rPr>
          <w:spacing w:val="-1"/>
        </w:rPr>
        <w:t>characteristics:</w:t>
      </w:r>
      <w:r>
        <w:rPr>
          <w:spacing w:val="1"/>
        </w:rPr>
        <w:t> </w:t>
      </w:r>
      <w:r>
        <w:rPr>
          <w:spacing w:val="-1"/>
        </w:rPr>
        <w:t>particularistic,</w:t>
      </w:r>
      <w:r>
        <w:rPr/>
        <w:t> </w:t>
      </w:r>
      <w:r>
        <w:rPr>
          <w:spacing w:val="-1"/>
        </w:rPr>
        <w:t>descriptive,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heuristic.</w:t>
      </w:r>
      <w:r>
        <w:rPr/>
        <w:t> A</w:t>
      </w:r>
      <w:r>
        <w:rPr>
          <w:spacing w:val="-1"/>
        </w:rPr>
        <w:t> </w:t>
      </w:r>
      <w:r>
        <w:rPr>
          <w:spacing w:val="-2"/>
        </w:rPr>
        <w:t>qualitative</w:t>
      </w:r>
      <w:r>
        <w:rPr>
          <w:spacing w:val="79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is</w:t>
      </w:r>
      <w:r>
        <w:rPr/>
        <w:t> an</w:t>
      </w:r>
      <w:r>
        <w:rPr>
          <w:spacing w:val="-3"/>
        </w:rPr>
        <w:t> </w:t>
      </w:r>
      <w:r>
        <w:rPr>
          <w:spacing w:val="-1"/>
        </w:rPr>
        <w:t>inductive</w:t>
      </w:r>
      <w:r>
        <w:rPr/>
        <w:t> </w:t>
      </w:r>
      <w:r>
        <w:rPr>
          <w:spacing w:val="-1"/>
        </w:rPr>
        <w:t>process</w:t>
      </w:r>
      <w:r>
        <w:rPr>
          <w:spacing w:val="1"/>
        </w:rPr>
        <w:t> </w:t>
      </w:r>
      <w:r>
        <w:rPr>
          <w:spacing w:val="-1"/>
        </w:rPr>
        <w:t>which</w:t>
      </w:r>
      <w:r>
        <w:rPr>
          <w:spacing w:val="-2"/>
        </w:rPr>
        <w:t> </w:t>
      </w:r>
      <w:r>
        <w:rPr>
          <w:spacing w:val="-1"/>
        </w:rPr>
        <w:t>builds</w:t>
      </w:r>
      <w:r>
        <w:rPr>
          <w:spacing w:val="-2"/>
        </w:rPr>
        <w:t> </w:t>
      </w:r>
      <w:r>
        <w:rPr>
          <w:spacing w:val="-1"/>
        </w:rPr>
        <w:t>concepts,</w:t>
      </w:r>
      <w:r>
        <w:rPr>
          <w:spacing w:val="-2"/>
        </w:rPr>
        <w:t> </w:t>
      </w:r>
      <w:r>
        <w:rPr>
          <w:spacing w:val="-1"/>
        </w:rPr>
        <w:t>hypotheses,</w:t>
      </w:r>
      <w:r>
        <w:rPr/>
        <w:t> or</w:t>
      </w:r>
      <w:r>
        <w:rPr>
          <w:spacing w:val="-1"/>
        </w:rPr>
        <w:t> theories</w:t>
      </w:r>
      <w:r>
        <w:rPr>
          <w:spacing w:val="-2"/>
        </w:rPr>
        <w:t> </w:t>
      </w:r>
      <w:r>
        <w:rPr>
          <w:spacing w:val="-1"/>
        </w:rPr>
        <w:t>rather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>
          <w:spacing w:val="-1"/>
        </w:rPr>
        <w:t>testing</w:t>
      </w:r>
      <w:r>
        <w:rPr>
          <w:spacing w:val="67"/>
        </w:rPr>
        <w:t> </w:t>
      </w:r>
      <w:r>
        <w:rPr>
          <w:spacing w:val="-1"/>
        </w:rPr>
        <w:t>hypotheses.</w:t>
      </w:r>
      <w:r>
        <w:rPr/>
        <w:t> One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uses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method</w:t>
      </w:r>
      <w:r>
        <w:rPr/>
        <w:t> </w:t>
      </w:r>
      <w:r>
        <w:rPr>
          <w:spacing w:val="-1"/>
        </w:rPr>
        <w:t>delineates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(rather</w:t>
      </w:r>
      <w:r>
        <w:rPr>
          <w:spacing w:val="-2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outcome</w:t>
      </w:r>
      <w:r>
        <w:rPr/>
        <w:t> or</w:t>
      </w:r>
      <w:r>
        <w:rPr>
          <w:spacing w:val="69"/>
        </w:rPr>
        <w:t> </w:t>
      </w:r>
      <w:r>
        <w:rPr>
          <w:spacing w:val="-1"/>
        </w:rPr>
        <w:t>product)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meaning-making</w:t>
      </w:r>
      <w:r>
        <w:rPr>
          <w:spacing w:val="-2"/>
        </w:rPr>
        <w:t> </w:t>
      </w:r>
      <w:r>
        <w:rPr/>
        <w:t>(Sharan B.</w:t>
      </w:r>
      <w:r>
        <w:rPr>
          <w:spacing w:val="-3"/>
        </w:rPr>
        <w:t> </w:t>
      </w:r>
      <w:r>
        <w:rPr>
          <w:spacing w:val="-1"/>
        </w:rPr>
        <w:t>Merriam,</w:t>
      </w:r>
      <w:r>
        <w:rPr/>
        <w:t> 2009). </w:t>
      </w:r>
      <w:r>
        <w:rPr>
          <w:spacing w:val="-1"/>
        </w:rPr>
        <w:t>Qualitative</w:t>
      </w:r>
      <w:r>
        <w:rPr/>
        <w:t> </w:t>
      </w:r>
      <w:r>
        <w:rPr>
          <w:spacing w:val="-1"/>
        </w:rPr>
        <w:t>research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focusing</w:t>
      </w:r>
      <w:r>
        <w:rPr>
          <w:spacing w:val="-3"/>
        </w:rPr>
        <w:t> </w:t>
      </w:r>
      <w:r>
        <w:rPr/>
        <w:t>on the</w:t>
      </w:r>
      <w:r>
        <w:rPr>
          <w:spacing w:val="35"/>
        </w:rPr>
        <w:t> </w:t>
      </w:r>
      <w:r>
        <w:rPr>
          <w:spacing w:val="-1"/>
        </w:rPr>
        <w:t>emergence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situations. Qualitative</w:t>
      </w:r>
      <w:r>
        <w:rPr/>
        <w:t> </w:t>
      </w:r>
      <w:r>
        <w:rPr>
          <w:spacing w:val="-1"/>
        </w:rPr>
        <w:t>researchers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concerned</w:t>
      </w:r>
      <w:r>
        <w:rPr/>
        <w:t> </w:t>
      </w:r>
      <w:r>
        <w:rPr>
          <w:spacing w:val="-1"/>
        </w:rPr>
        <w:t>primarily</w:t>
      </w:r>
      <w:r>
        <w:rPr>
          <w:spacing w:val="-3"/>
        </w:rPr>
        <w:t> </w:t>
      </w:r>
      <w:r>
        <w:rPr/>
        <w:t>with </w:t>
      </w:r>
      <w:r>
        <w:rPr>
          <w:spacing w:val="-1"/>
        </w:rPr>
        <w:t>process,</w:t>
      </w:r>
      <w:r>
        <w:rPr>
          <w:spacing w:val="-3"/>
        </w:rPr>
        <w:t> </w:t>
      </w:r>
      <w:r>
        <w:rPr>
          <w:spacing w:val="-1"/>
        </w:rPr>
        <w:t>rather</w:t>
      </w:r>
      <w:r>
        <w:rPr/>
        <w:t> </w:t>
      </w:r>
      <w:r>
        <w:rPr>
          <w:spacing w:val="-1"/>
        </w:rPr>
        <w:t>than</w:t>
      </w:r>
      <w:r>
        <w:rPr>
          <w:spacing w:val="47"/>
        </w:rPr>
        <w:t> </w:t>
      </w:r>
      <w:r>
        <w:rPr>
          <w:spacing w:val="-1"/>
        </w:rPr>
        <w:t>outcomes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products,</w:t>
      </w:r>
      <w:r>
        <w:rPr/>
        <w:t> </w:t>
      </w:r>
      <w:r>
        <w:rPr>
          <w:spacing w:val="-1"/>
        </w:rPr>
        <w:t>qualitative</w:t>
      </w:r>
      <w:r>
        <w:rPr/>
        <w:t> </w:t>
      </w:r>
      <w:r>
        <w:rPr>
          <w:spacing w:val="-1"/>
        </w:rPr>
        <w:t>researchers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interested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meaning</w:t>
      </w:r>
      <w:r>
        <w:rPr>
          <w:spacing w:val="-3"/>
        </w:rPr>
        <w:t> </w:t>
      </w:r>
      <w:r>
        <w:rPr/>
        <w:t>how</w:t>
      </w:r>
      <w:r>
        <w:rPr>
          <w:spacing w:val="-1"/>
        </w:rPr>
        <w:t> people</w:t>
      </w:r>
      <w:r>
        <w:rPr/>
        <w:t> </w:t>
      </w:r>
      <w:r>
        <w:rPr>
          <w:spacing w:val="-2"/>
        </w:rPr>
        <w:t>make</w:t>
      </w:r>
      <w:r>
        <w:rPr/>
        <w:t> sense of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59"/>
        </w:rPr>
        <w:t> </w:t>
      </w:r>
      <w:r>
        <w:rPr>
          <w:spacing w:val="-1"/>
        </w:rPr>
        <w:t>lives,</w:t>
      </w:r>
      <w:r>
        <w:rPr/>
        <w:t> </w:t>
      </w:r>
      <w:r>
        <w:rPr>
          <w:spacing w:val="-1"/>
        </w:rPr>
        <w:t>experiences,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structures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world,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qualitative</w:t>
      </w:r>
      <w:r>
        <w:rPr/>
        <w:t> </w:t>
      </w:r>
      <w:r>
        <w:rPr>
          <w:spacing w:val="-1"/>
        </w:rPr>
        <w:t>researcher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primary</w:t>
      </w:r>
      <w:r>
        <w:rPr>
          <w:spacing w:val="-3"/>
        </w:rPr>
        <w:t> </w:t>
      </w:r>
      <w:r>
        <w:rPr>
          <w:spacing w:val="-1"/>
        </w:rPr>
        <w:t>intrument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73"/>
        </w:rPr>
        <w:t> </w:t>
      </w:r>
      <w:r>
        <w:rPr/>
        <w:t>data</w:t>
      </w:r>
      <w:r>
        <w:rPr>
          <w:spacing w:val="-2"/>
        </w:rPr>
        <w:t> </w:t>
      </w:r>
      <w:r>
        <w:rPr>
          <w:spacing w:val="-1"/>
        </w:rPr>
        <w:t>collection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analysis,</w:t>
      </w:r>
      <w:r>
        <w:rPr/>
        <w:t> </w:t>
      </w:r>
      <w:r>
        <w:rPr>
          <w:spacing w:val="-1"/>
        </w:rPr>
        <w:t>qualitative</w:t>
      </w:r>
      <w:r>
        <w:rPr/>
        <w:t> </w:t>
      </w:r>
      <w:r>
        <w:rPr>
          <w:spacing w:val="-1"/>
        </w:rPr>
        <w:t>research</w:t>
      </w:r>
      <w:r>
        <w:rPr>
          <w:spacing w:val="-2"/>
        </w:rPr>
        <w:t> </w:t>
      </w:r>
      <w:r>
        <w:rPr>
          <w:spacing w:val="-1"/>
        </w:rPr>
        <w:t>involves</w:t>
      </w:r>
      <w:r>
        <w:rPr/>
        <w:t> </w:t>
      </w:r>
      <w:r>
        <w:rPr>
          <w:spacing w:val="-1"/>
        </w:rPr>
        <w:t>fieldwork.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199"/>
        <w:jc w:val="left"/>
      </w:pPr>
      <w:r>
        <w:rPr>
          <w:spacing w:val="-1"/>
        </w:rPr>
        <w:t>Beside</w:t>
      </w:r>
      <w:r>
        <w:rPr>
          <w:spacing w:val="-2"/>
        </w:rPr>
        <w:t> </w:t>
      </w:r>
      <w:r>
        <w:rPr>
          <w:spacing w:val="-1"/>
        </w:rPr>
        <w:t>qualitative</w:t>
      </w:r>
      <w:r>
        <w:rPr/>
        <w:t> </w:t>
      </w:r>
      <w:r>
        <w:rPr>
          <w:spacing w:val="-1"/>
        </w:rPr>
        <w:t>method,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research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>
          <w:spacing w:val="-1"/>
        </w:rPr>
        <w:t>Waterfall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Software</w:t>
      </w:r>
      <w:r>
        <w:rPr/>
        <w:t> </w:t>
      </w:r>
      <w:r>
        <w:rPr>
          <w:spacing w:val="-1"/>
        </w:rPr>
        <w:t>Development</w:t>
      </w:r>
      <w:r>
        <w:rPr>
          <w:spacing w:val="-2"/>
        </w:rPr>
        <w:t> </w:t>
      </w:r>
      <w:r>
        <w:rPr/>
        <w:t>Life </w:t>
      </w:r>
      <w:r>
        <w:rPr>
          <w:spacing w:val="-1"/>
        </w:rPr>
        <w:t>Cycle</w:t>
      </w:r>
      <w:r>
        <w:rPr/>
        <w:t> </w:t>
      </w:r>
      <w:r>
        <w:rPr>
          <w:spacing w:val="-1"/>
        </w:rPr>
        <w:t>(SDLC).</w:t>
      </w:r>
      <w:r>
        <w:rPr>
          <w:spacing w:val="67"/>
        </w:rPr>
        <w:t> </w:t>
      </w:r>
      <w:r>
        <w:rPr>
          <w:spacing w:val="-1"/>
        </w:rPr>
        <w:t>Waterfall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basic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simple</w:t>
      </w:r>
      <w:r>
        <w:rPr/>
        <w:t> </w:t>
      </w:r>
      <w:r>
        <w:rPr>
          <w:spacing w:val="-1"/>
        </w:rPr>
        <w:t>software</w:t>
      </w:r>
      <w:r>
        <w:rPr/>
        <w:t> </w:t>
      </w:r>
      <w:r>
        <w:rPr>
          <w:spacing w:val="-1"/>
        </w:rPr>
        <w:t>development method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begin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requirement</w:t>
      </w:r>
      <w:r>
        <w:rPr>
          <w:spacing w:val="1"/>
        </w:rPr>
        <w:t> </w:t>
      </w:r>
      <w:r>
        <w:rPr>
          <w:spacing w:val="-1"/>
        </w:rPr>
        <w:t>elicitation,</w:t>
      </w:r>
      <w:r>
        <w:rPr>
          <w:spacing w:val="61"/>
        </w:rPr>
        <w:t> </w:t>
      </w:r>
      <w:r>
        <w:rPr>
          <w:spacing w:val="-1"/>
        </w:rPr>
        <w:t>analysis,</w:t>
      </w:r>
      <w:r>
        <w:rPr/>
        <w:t> </w:t>
      </w:r>
      <w:r>
        <w:rPr>
          <w:spacing w:val="-1"/>
        </w:rPr>
        <w:t>design,</w:t>
      </w:r>
      <w:r>
        <w:rPr/>
        <w:t> </w:t>
      </w:r>
      <w:r>
        <w:rPr>
          <w:spacing w:val="-1"/>
        </w:rPr>
        <w:t>implementation,</w:t>
      </w:r>
      <w:r>
        <w:rPr/>
        <w:t> </w:t>
      </w:r>
      <w:r>
        <w:rPr>
          <w:spacing w:val="-1"/>
        </w:rPr>
        <w:t>testing,</w:t>
      </w:r>
      <w:r>
        <w:rPr/>
        <w:t> </w:t>
      </w:r>
      <w:r>
        <w:rPr>
          <w:spacing w:val="-1"/>
        </w:rPr>
        <w:t>deployment,</w:t>
      </w:r>
      <w:r>
        <w:rPr/>
        <w:t> and </w:t>
      </w:r>
      <w:r>
        <w:rPr>
          <w:spacing w:val="-1"/>
        </w:rPr>
        <w:t>maintenance</w:t>
      </w:r>
      <w:r>
        <w:rPr>
          <w:spacing w:val="3"/>
        </w:rPr>
        <w:t> </w:t>
      </w:r>
      <w:r>
        <w:rPr>
          <w:spacing w:val="-1"/>
        </w:rPr>
        <w:t>(Nayan</w:t>
      </w:r>
      <w:r>
        <w:rPr/>
        <w:t> B.</w:t>
      </w:r>
      <w:r>
        <w:rPr>
          <w:spacing w:val="-3"/>
        </w:rPr>
        <w:t> </w:t>
      </w:r>
      <w:r>
        <w:rPr>
          <w:spacing w:val="-1"/>
        </w:rPr>
        <w:t>Ruparelia,</w:t>
      </w:r>
      <w:r>
        <w:rPr/>
        <w:t> </w:t>
      </w:r>
      <w:r>
        <w:rPr>
          <w:spacing w:val="-1"/>
        </w:rPr>
        <w:t>2010;</w:t>
      </w:r>
      <w:r>
        <w:rPr>
          <w:spacing w:val="65"/>
        </w:rPr>
        <w:t> </w:t>
      </w:r>
      <w:r>
        <w:rPr>
          <w:spacing w:val="-1"/>
        </w:rPr>
        <w:t>Pressman,</w:t>
      </w:r>
      <w:r>
        <w:rPr/>
        <w:t> </w:t>
      </w:r>
      <w:r>
        <w:rPr>
          <w:spacing w:val="-1"/>
        </w:rPr>
        <w:t>2011;</w:t>
      </w:r>
      <w:r>
        <w:rPr>
          <w:spacing w:val="1"/>
        </w:rPr>
        <w:t> </w:t>
      </w:r>
      <w:r>
        <w:rPr>
          <w:spacing w:val="-1"/>
        </w:rPr>
        <w:t>Sommerville,</w:t>
      </w:r>
      <w:r>
        <w:rPr>
          <w:spacing w:val="-2"/>
        </w:rPr>
        <w:t> </w:t>
      </w:r>
      <w:r>
        <w:rPr>
          <w:spacing w:val="-1"/>
        </w:rPr>
        <w:t>2010).</w:t>
      </w:r>
      <w:r>
        <w:rPr/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requirement</w:t>
      </w:r>
      <w:r>
        <w:rPr>
          <w:spacing w:val="1"/>
        </w:rPr>
        <w:t> </w:t>
      </w:r>
      <w:r>
        <w:rPr>
          <w:spacing w:val="-1"/>
        </w:rPr>
        <w:t>elicitation,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needs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stakeholder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system</w:t>
      </w:r>
      <w:r>
        <w:rPr>
          <w:spacing w:val="-4"/>
        </w:rPr>
        <w:t> </w:t>
      </w:r>
      <w:r>
        <w:rPr/>
        <w:t>are</w:t>
      </w:r>
      <w:r>
        <w:rPr>
          <w:spacing w:val="73"/>
        </w:rPr>
        <w:t> </w:t>
      </w:r>
      <w:r>
        <w:rPr>
          <w:spacing w:val="-1"/>
        </w:rPr>
        <w:t>collected</w:t>
      </w:r>
      <w:r>
        <w:rPr>
          <w:spacing w:val="-2"/>
        </w:rPr>
        <w:t> </w:t>
      </w:r>
      <w:r>
        <w:rPr>
          <w:spacing w:val="-1"/>
        </w:rPr>
        <w:t>(Muhammad</w:t>
      </w:r>
      <w:r>
        <w:rPr/>
        <w:t> Ali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Ramdhani,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Sa’adillah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Maylawati,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Amin,</w:t>
      </w:r>
      <w:r>
        <w:rPr>
          <w:rFonts w:ascii="Times New Roman" w:hAnsi="Times New Roman" w:cs="Times New Roman" w:eastAsia="Times New Roman"/>
        </w:rPr>
        <w:t> &amp;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Aulawi,</w:t>
      </w:r>
      <w:r>
        <w:rPr>
          <w:rFonts w:ascii="Times New Roman" w:hAnsi="Times New Roman" w:cs="Times New Roman" w:eastAsia="Times New Roman"/>
        </w:rPr>
        <w:t> 2018)</w:t>
      </w:r>
      <w:r>
        <w:rPr/>
        <w:t>.</w:t>
      </w:r>
      <w:r>
        <w:rPr>
          <w:spacing w:val="-3"/>
        </w:rPr>
        <w:t> </w:t>
      </w:r>
      <w:r>
        <w:rPr>
          <w:spacing w:val="-1"/>
        </w:rPr>
        <w:t>Then,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analysis</w:t>
      </w:r>
      <w:r>
        <w:rPr>
          <w:spacing w:val="73"/>
        </w:rPr>
        <w:t> </w:t>
      </w:r>
      <w:r>
        <w:rPr/>
        <w:t>and </w:t>
      </w:r>
      <w:r>
        <w:rPr>
          <w:spacing w:val="-1"/>
        </w:rPr>
        <w:t>design,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create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system model,</w:t>
      </w:r>
      <w:r>
        <w:rPr/>
        <w:t> </w:t>
      </w:r>
      <w:r>
        <w:rPr>
          <w:spacing w:val="-1"/>
        </w:rPr>
        <w:t>among</w:t>
      </w:r>
      <w:r>
        <w:rPr>
          <w:spacing w:val="-3"/>
        </w:rPr>
        <w:t> </w:t>
      </w:r>
      <w:r>
        <w:rPr/>
        <w:t>others </w:t>
      </w:r>
      <w:r>
        <w:rPr>
          <w:spacing w:val="-1"/>
        </w:rPr>
        <w:t>architecture</w:t>
      </w:r>
      <w:r>
        <w:rPr/>
        <w:t> </w:t>
      </w:r>
      <w:r>
        <w:rPr>
          <w:spacing w:val="-1"/>
        </w:rPr>
        <w:t>model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software</w:t>
      </w:r>
      <w:r>
        <w:rPr/>
        <w:t> </w:t>
      </w:r>
      <w:r>
        <w:rPr>
          <w:spacing w:val="-1"/>
        </w:rPr>
        <w:t>model</w:t>
      </w:r>
      <w:r>
        <w:rPr>
          <w:spacing w:val="1"/>
        </w:rPr>
        <w:t> </w:t>
      </w:r>
      <w:r>
        <w:rPr>
          <w:spacing w:val="-1"/>
        </w:rPr>
        <w:t>using</w:t>
      </w:r>
      <w:r>
        <w:rPr>
          <w:spacing w:val="47"/>
        </w:rPr>
        <w:t> </w:t>
      </w:r>
      <w:r>
        <w:rPr>
          <w:spacing w:val="-1"/>
        </w:rPr>
        <w:t>Unified</w:t>
      </w:r>
      <w:r>
        <w:rPr>
          <w:spacing w:val="-2"/>
        </w:rPr>
        <w:t> </w:t>
      </w:r>
      <w:r>
        <w:rPr>
          <w:spacing w:val="-1"/>
        </w:rPr>
        <w:t>Modelling</w:t>
      </w:r>
      <w:r>
        <w:rPr>
          <w:spacing w:val="-3"/>
        </w:rPr>
        <w:t> </w:t>
      </w:r>
      <w:r>
        <w:rPr>
          <w:spacing w:val="-1"/>
        </w:rPr>
        <w:t>Language</w:t>
      </w:r>
      <w:r>
        <w:rPr>
          <w:spacing w:val="1"/>
        </w:rPr>
        <w:t> </w:t>
      </w:r>
      <w:r>
        <w:rPr>
          <w:spacing w:val="-1"/>
        </w:rPr>
        <w:t>(Booch,</w:t>
      </w:r>
      <w:r>
        <w:rPr/>
        <w:t> </w:t>
      </w:r>
      <w:r>
        <w:rPr>
          <w:spacing w:val="-1"/>
        </w:rPr>
        <w:t>2005,</w:t>
      </w:r>
      <w:r>
        <w:rPr/>
        <w:t> </w:t>
      </w:r>
      <w:r>
        <w:rPr>
          <w:spacing w:val="-1"/>
        </w:rPr>
        <w:t>1998;</w:t>
      </w:r>
      <w:r>
        <w:rPr>
          <w:spacing w:val="1"/>
        </w:rPr>
        <w:t> </w:t>
      </w:r>
      <w:r>
        <w:rPr>
          <w:spacing w:val="-2"/>
        </w:rPr>
        <w:t>D.S.</w:t>
      </w:r>
      <w:r>
        <w:rPr/>
        <w:t> </w:t>
      </w:r>
      <w:r>
        <w:rPr>
          <w:spacing w:val="-1"/>
        </w:rPr>
        <w:t>Maylawati,</w:t>
      </w:r>
      <w:r>
        <w:rPr/>
        <w:t> </w:t>
      </w:r>
      <w:r>
        <w:rPr>
          <w:spacing w:val="-1"/>
        </w:rPr>
        <w:t>Darmalaksana,</w:t>
      </w:r>
      <w:r>
        <w:rPr/>
        <w:t> &amp;</w:t>
      </w:r>
      <w:r>
        <w:rPr>
          <w:spacing w:val="-1"/>
        </w:rPr>
        <w:t> Ramdhani,</w:t>
      </w:r>
      <w:r>
        <w:rPr/>
        <w:t> </w:t>
      </w:r>
      <w:r>
        <w:rPr>
          <w:spacing w:val="-1"/>
        </w:rPr>
        <w:t>2018;</w:t>
      </w:r>
      <w:r>
        <w:rPr>
          <w:spacing w:val="77"/>
        </w:rPr>
        <w:t> </w:t>
      </w:r>
      <w:r>
        <w:rPr>
          <w:spacing w:val="-1"/>
        </w:rPr>
        <w:t>Dian</w:t>
      </w:r>
      <w:r>
        <w:rPr/>
        <w:t> </w:t>
      </w:r>
      <w:r>
        <w:rPr>
          <w:spacing w:val="-1"/>
        </w:rPr>
        <w:t>Saadillah</w:t>
      </w:r>
      <w:r>
        <w:rPr/>
        <w:t> </w:t>
      </w:r>
      <w:r>
        <w:rPr>
          <w:spacing w:val="-1"/>
        </w:rPr>
        <w:t>Maylawati,</w:t>
      </w:r>
      <w:r>
        <w:rPr>
          <w:spacing w:val="-3"/>
        </w:rPr>
        <w:t> </w:t>
      </w:r>
      <w:r>
        <w:rPr>
          <w:spacing w:val="-1"/>
        </w:rPr>
        <w:t>Ramdhani,</w:t>
      </w:r>
      <w:r>
        <w:rPr/>
        <w:t> &amp;</w:t>
      </w:r>
      <w:r>
        <w:rPr>
          <w:spacing w:val="-2"/>
        </w:rPr>
        <w:t> Amin,</w:t>
      </w:r>
      <w:r>
        <w:rPr/>
        <w:t> 2018).</w:t>
      </w:r>
      <w:r>
        <w:rPr>
          <w:spacing w:val="-3"/>
        </w:rPr>
        <w:t> </w:t>
      </w:r>
      <w:r>
        <w:rPr>
          <w:spacing w:val="-2"/>
        </w:rPr>
        <w:t>In</w:t>
      </w:r>
      <w:r>
        <w:rPr/>
        <w:t> the </w:t>
      </w:r>
      <w:r>
        <w:rPr>
          <w:spacing w:val="-1"/>
        </w:rPr>
        <w:t>implementing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testing</w:t>
      </w:r>
      <w:r>
        <w:rPr>
          <w:spacing w:val="-3"/>
        </w:rPr>
        <w:t> </w:t>
      </w:r>
      <w:r>
        <w:rPr/>
        <w:t>phase, we</w:t>
      </w:r>
      <w:r>
        <w:rPr>
          <w:spacing w:val="-3"/>
        </w:rPr>
        <w:t> </w:t>
      </w:r>
      <w:r>
        <w:rPr/>
        <w:t>used</w:t>
      </w:r>
      <w:r>
        <w:rPr>
          <w:spacing w:val="63"/>
        </w:rPr>
        <w:t> </w:t>
      </w:r>
      <w:r>
        <w:rPr>
          <w:spacing w:val="-1"/>
        </w:rPr>
        <w:t>RapidMiners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analyzing </w:t>
      </w:r>
      <w:r>
        <w:rPr/>
        <w:t>the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bureaucratics</w:t>
      </w:r>
      <w:r>
        <w:rPr>
          <w:spacing w:val="-2"/>
        </w:rPr>
        <w:t> </w:t>
      </w:r>
      <w:r>
        <w:rPr>
          <w:spacing w:val="-1"/>
        </w:rPr>
        <w:t>service.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RESULT</w:t>
      </w:r>
      <w:r>
        <w:rPr>
          <w:spacing w:val="2"/>
        </w:rPr>
        <w:t> </w:t>
      </w:r>
      <w:r>
        <w:rPr>
          <w:spacing w:val="-2"/>
        </w:rPr>
        <w:t>AND</w:t>
      </w:r>
      <w:r>
        <w:rPr>
          <w:spacing w:val="-1"/>
        </w:rPr>
        <w:t> </w:t>
      </w:r>
      <w:r>
        <w:rPr/>
        <w:t>DISCUSSION</w:t>
      </w:r>
      <w:r>
        <w:rPr>
          <w:b w:val="0"/>
        </w:rPr>
      </w:r>
    </w:p>
    <w:p>
      <w:pPr>
        <w:spacing w:before="175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The </w:t>
      </w:r>
      <w:r>
        <w:rPr>
          <w:rFonts w:ascii="Arial"/>
          <w:b/>
          <w:spacing w:val="-1"/>
          <w:sz w:val="24"/>
        </w:rPr>
        <w:t>Performance</w:t>
      </w:r>
      <w:r>
        <w:rPr>
          <w:rFonts w:ascii="Arial"/>
          <w:b/>
          <w:sz w:val="24"/>
        </w:rPr>
        <w:t> of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pacing w:val="-1"/>
          <w:sz w:val="24"/>
        </w:rPr>
        <w:t>Bureaucrats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in the </w:t>
      </w:r>
      <w:r>
        <w:rPr>
          <w:rFonts w:ascii="Arial"/>
          <w:b/>
          <w:spacing w:val="-1"/>
          <w:sz w:val="24"/>
        </w:rPr>
        <w:t>Digital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pacing w:val="-2"/>
          <w:sz w:val="24"/>
        </w:rPr>
        <w:t>Age</w:t>
      </w:r>
      <w:r>
        <w:rPr>
          <w:rFonts w:ascii="Arial"/>
          <w:sz w:val="24"/>
        </w:rPr>
      </w:r>
    </w:p>
    <w:p>
      <w:pPr>
        <w:spacing w:before="171"/>
        <w:ind w:left="100" w:right="17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Bureaucracy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is 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device/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institution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employees/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HR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 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system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government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administration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carried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out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civil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servants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based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on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legislation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(Damanhuri.,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2017).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Bureaucracy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storage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place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typical</w:t>
      </w:r>
      <w:r>
        <w:rPr>
          <w:rFonts w:ascii="Times New Roman" w:hAnsi="Times New Roman" w:cs="Times New Roman" w:eastAsia="Times New Roman"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unique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public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trust.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general,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term</w:t>
      </w:r>
      <w:r>
        <w:rPr>
          <w:rFonts w:ascii="Times New Roman" w:hAnsi="Times New Roman" w:cs="Times New Roman" w:eastAsia="Times New Roman"/>
          <w:i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‘bureaucracy’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is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regarded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having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negative</w:t>
      </w:r>
      <w:r>
        <w:rPr>
          <w:rFonts w:ascii="Times New Roman" w:hAnsi="Times New Roman" w:cs="Times New Roman" w:eastAsia="Times New Roman"/>
          <w:i/>
          <w:spacing w:val="5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connotation,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although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there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have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been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anarchists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enjoyed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excess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formalism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rigor</w:t>
      </w:r>
      <w:r>
        <w:rPr>
          <w:rFonts w:ascii="Times New Roman" w:hAnsi="Times New Roman" w:cs="Times New Roman" w:eastAsia="Times New Roman"/>
          <w:sz w:val="22"/>
          <w:szCs w:val="22"/>
        </w:rPr>
        <w:t>”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(Liviora,</w:t>
      </w:r>
      <w:r>
        <w:rPr>
          <w:rFonts w:ascii="Times New Roman" w:hAnsi="Times New Roman" w:cs="Times New Roman" w:eastAsia="Times New Roman"/>
          <w:sz w:val="22"/>
          <w:szCs w:val="22"/>
        </w:rPr>
        <w:t> G.,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2018).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There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three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bureaucratic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concepts,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namely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(Mariana,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2017):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1)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Weber</w:t>
      </w:r>
      <w:r>
        <w:rPr>
          <w:rFonts w:ascii="Times New Roman" w:hAnsi="Times New Roman" w:cs="Times New Roman" w:eastAsia="Times New Roman"/>
          <w:spacing w:val="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Bureaucracy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Concept;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2) </w:t>
      </w:r>
      <w:r>
        <w:rPr>
          <w:rFonts w:ascii="Times New Roman" w:hAnsi="Times New Roman" w:cs="Times New Roman" w:eastAsia="Times New Roman"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Concept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Parkinson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Law;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3)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Ovulation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Concept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(2017:93).</w:t>
      </w:r>
    </w:p>
    <w:p>
      <w:pPr>
        <w:pStyle w:val="BodyText"/>
        <w:spacing w:line="240" w:lineRule="auto"/>
        <w:ind w:right="176"/>
        <w:jc w:val="left"/>
      </w:pPr>
      <w:r>
        <w:rPr>
          <w:spacing w:val="-1"/>
        </w:rPr>
        <w:t>Bureaucracy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characterized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hierarchy,</w:t>
      </w:r>
      <w:r>
        <w:rPr/>
        <w:t> </w:t>
      </w:r>
      <w:r>
        <w:rPr>
          <w:spacing w:val="-1"/>
        </w:rPr>
        <w:t>specialization,</w:t>
      </w:r>
      <w:r>
        <w:rPr/>
        <w:t> </w:t>
      </w:r>
      <w:r>
        <w:rPr>
          <w:spacing w:val="-1"/>
        </w:rPr>
        <w:t>formalization,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impersonality</w:t>
      </w:r>
      <w:r>
        <w:rPr>
          <w:spacing w:val="1"/>
        </w:rPr>
        <w:t> </w:t>
      </w:r>
      <w:r>
        <w:rPr>
          <w:spacing w:val="-1"/>
        </w:rPr>
        <w:t>(Widiyastuti,</w:t>
      </w:r>
      <w:r>
        <w:rPr>
          <w:spacing w:val="79"/>
        </w:rPr>
        <w:t> </w:t>
      </w:r>
      <w:r>
        <w:rPr>
          <w:spacing w:val="-1"/>
        </w:rPr>
        <w:t>Andretti</w:t>
      </w:r>
      <w:r>
        <w:rPr>
          <w:spacing w:val="-2"/>
        </w:rPr>
        <w:t> </w:t>
      </w:r>
      <w:r>
        <w:rPr>
          <w:spacing w:val="-1"/>
        </w:rPr>
        <w:t>Abdillah,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>
          <w:spacing w:val="-1"/>
        </w:rPr>
        <w:t>Kurniawan,</w:t>
      </w:r>
      <w:r>
        <w:rPr/>
        <w:t> </w:t>
      </w:r>
      <w:r>
        <w:rPr>
          <w:spacing w:val="-1"/>
        </w:rPr>
        <w:t>2014).</w:t>
      </w:r>
      <w:r>
        <w:rPr/>
        <w:t> </w:t>
      </w:r>
      <w:r>
        <w:rPr>
          <w:spacing w:val="-1"/>
        </w:rPr>
        <w:t>Bureaucracy</w:t>
      </w:r>
      <w:r>
        <w:rPr>
          <w:spacing w:val="-2"/>
        </w:rPr>
        <w:t> </w:t>
      </w:r>
      <w:r>
        <w:rPr/>
        <w:t>only</w:t>
      </w:r>
      <w:r>
        <w:rPr>
          <w:spacing w:val="-3"/>
        </w:rPr>
        <w:t> </w:t>
      </w:r>
      <w:r>
        <w:rPr>
          <w:spacing w:val="-1"/>
        </w:rPr>
        <w:t>emphasizes</w:t>
      </w:r>
      <w:r>
        <w:rPr/>
        <w:t> how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bureaucratic</w:t>
      </w:r>
      <w:r>
        <w:rPr/>
        <w:t> </w:t>
      </w:r>
      <w:r>
        <w:rPr>
          <w:spacing w:val="-1"/>
        </w:rPr>
        <w:t>machine</w:t>
      </w:r>
      <w:r>
        <w:rPr>
          <w:spacing w:val="61"/>
        </w:rPr>
        <w:t> </w:t>
      </w:r>
      <w:r>
        <w:rPr>
          <w:spacing w:val="-1"/>
        </w:rPr>
        <w:t>should</w:t>
      </w:r>
      <w:r>
        <w:rPr/>
        <w:t> be </w:t>
      </w:r>
      <w:r>
        <w:rPr>
          <w:spacing w:val="-1"/>
        </w:rPr>
        <w:t>professionally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rationally</w:t>
      </w:r>
      <w:r>
        <w:rPr>
          <w:spacing w:val="-3"/>
        </w:rPr>
        <w:t> </w:t>
      </w:r>
      <w:r>
        <w:rPr/>
        <w:t>run. </w:t>
      </w:r>
      <w:r>
        <w:rPr>
          <w:spacing w:val="-1"/>
        </w:rPr>
        <w:t>Furthermore,</w:t>
      </w:r>
      <w:r>
        <w:rPr>
          <w:spacing w:val="1"/>
        </w:rPr>
        <w:t>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/>
        <w:t>shows a</w:t>
      </w:r>
      <w:r>
        <w:rPr>
          <w:spacing w:val="-2"/>
        </w:rPr>
        <w:t> </w:t>
      </w:r>
      <w:r>
        <w:rPr>
          <w:spacing w:val="-1"/>
        </w:rPr>
        <w:t>lot</w:t>
      </w:r>
      <w:r>
        <w:rPr>
          <w:spacing w:val="-2"/>
        </w:rPr>
        <w:t> </w:t>
      </w:r>
      <w:r>
        <w:rPr/>
        <w:t>about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government</w:t>
      </w:r>
      <w:r>
        <w:rPr>
          <w:spacing w:val="45"/>
        </w:rPr>
        <w:t> </w:t>
      </w:r>
      <w:r>
        <w:rPr>
          <w:spacing w:val="-1"/>
        </w:rPr>
        <w:t>organizations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adopted</w:t>
      </w:r>
      <w:r>
        <w:rPr/>
        <w:t> </w:t>
      </w:r>
      <w:r>
        <w:rPr>
          <w:spacing w:val="-1"/>
        </w:rPr>
        <w:t>by means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official</w:t>
      </w:r>
      <w:r>
        <w:rPr>
          <w:spacing w:val="1"/>
        </w:rPr>
        <w:t> </w:t>
      </w:r>
      <w:r>
        <w:rPr>
          <w:spacing w:val="-2"/>
        </w:rPr>
        <w:t>kingdoms.</w:t>
      </w:r>
      <w:r>
        <w:rPr/>
        <w:t> The </w:t>
      </w:r>
      <w:r>
        <w:rPr>
          <w:spacing w:val="-1"/>
        </w:rPr>
        <w:t>bureaucratic</w:t>
      </w:r>
      <w:r>
        <w:rPr/>
        <w:t> </w:t>
      </w:r>
      <w:r>
        <w:rPr>
          <w:spacing w:val="-1"/>
        </w:rPr>
        <w:t>model currently</w:t>
      </w:r>
      <w:r>
        <w:rPr>
          <w:spacing w:val="-3"/>
        </w:rPr>
        <w:t> </w:t>
      </w:r>
      <w:r>
        <w:rPr/>
        <w:t>being</w:t>
      </w:r>
      <w:r>
        <w:rPr>
          <w:spacing w:val="77"/>
        </w:rPr>
        <w:t> </w:t>
      </w:r>
      <w:r>
        <w:rPr>
          <w:spacing w:val="-1"/>
        </w:rPr>
        <w:t>implemented</w:t>
      </w:r>
      <w:r>
        <w:rPr/>
        <w:t> does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>
          <w:spacing w:val="-1"/>
        </w:rPr>
        <w:t>show </w:t>
      </w:r>
      <w:r>
        <w:rPr/>
        <w:t>a </w:t>
      </w:r>
      <w:r>
        <w:rPr>
          <w:spacing w:val="-1"/>
        </w:rPr>
        <w:t>system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represents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nature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justice,</w:t>
      </w:r>
      <w:r>
        <w:rPr>
          <w:spacing w:val="-3"/>
        </w:rPr>
        <w:t> </w:t>
      </w:r>
      <w:r>
        <w:rPr>
          <w:spacing w:val="-1"/>
        </w:rPr>
        <w:t>transparency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efficiency</w:t>
      </w:r>
      <w:r>
        <w:rPr>
          <w:spacing w:val="73"/>
        </w:rPr>
        <w:t> </w:t>
      </w:r>
      <w:r>
        <w:rPr>
          <w:spacing w:val="-1"/>
        </w:rPr>
        <w:t>(Sanrego</w:t>
      </w:r>
      <w:r>
        <w:rPr/>
        <w:t> </w:t>
      </w:r>
      <w:r>
        <w:rPr>
          <w:spacing w:val="-1"/>
        </w:rPr>
        <w:t>Nz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>
          <w:spacing w:val="-1"/>
        </w:rPr>
        <w:t>Muhammad,</w:t>
      </w:r>
      <w:r>
        <w:rPr/>
        <w:t> 2013).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176"/>
        <w:jc w:val="left"/>
      </w:pP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media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one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technological</w:t>
      </w:r>
      <w:r>
        <w:rPr>
          <w:spacing w:val="1"/>
        </w:rPr>
        <w:t> </w:t>
      </w:r>
      <w:r>
        <w:rPr>
          <w:spacing w:val="-1"/>
        </w:rPr>
        <w:t>development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era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Industry</w:t>
      </w:r>
      <w:r>
        <w:rPr>
          <w:spacing w:val="-3"/>
        </w:rPr>
        <w:t> </w:t>
      </w:r>
      <w:r>
        <w:rPr/>
        <w:t>4.0. </w:t>
      </w:r>
      <w:r>
        <w:rPr>
          <w:spacing w:val="-2"/>
        </w:rPr>
        <w:t>In</w:t>
      </w:r>
      <w:r>
        <w:rPr/>
        <w:t> the</w:t>
      </w:r>
      <w:r>
        <w:rPr>
          <w:spacing w:val="61"/>
        </w:rPr>
        <w:t> </w:t>
      </w:r>
      <w:r>
        <w:rPr>
          <w:spacing w:val="-1"/>
        </w:rPr>
        <w:t>Industrial</w:t>
      </w:r>
      <w:r>
        <w:rPr>
          <w:spacing w:val="1"/>
        </w:rPr>
        <w:t> </w:t>
      </w:r>
      <w:r>
        <w:rPr/>
        <w:t>4.0</w:t>
      </w:r>
      <w:r>
        <w:rPr>
          <w:spacing w:val="-3"/>
        </w:rPr>
        <w:t> </w:t>
      </w:r>
      <w:r>
        <w:rPr/>
        <w:t>era, </w:t>
      </w:r>
      <w:r>
        <w:rPr>
          <w:spacing w:val="-2"/>
        </w:rPr>
        <w:t>where</w:t>
      </w:r>
      <w:r>
        <w:rPr/>
        <w:t> </w:t>
      </w:r>
      <w:r>
        <w:rPr>
          <w:spacing w:val="-1"/>
        </w:rPr>
        <w:t>everything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connected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internet</w:t>
      </w:r>
      <w:r>
        <w:rPr>
          <w:spacing w:val="1"/>
        </w:rPr>
        <w:t> </w:t>
      </w:r>
      <w:r>
        <w:rPr>
          <w:spacing w:val="-1"/>
        </w:rPr>
        <w:t>technology</w:t>
      </w:r>
      <w:r>
        <w:rPr>
          <w:spacing w:val="1"/>
        </w:rPr>
        <w:t> </w:t>
      </w:r>
      <w:r>
        <w:rPr>
          <w:spacing w:val="-1"/>
        </w:rPr>
        <w:t>(internet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things)</w:t>
      </w:r>
      <w:r>
        <w:rPr>
          <w:spacing w:val="63"/>
        </w:rPr>
        <w:t> </w:t>
      </w:r>
      <w:r>
        <w:rPr>
          <w:spacing w:val="-1"/>
        </w:rPr>
        <w:t>(Kemeristekdikti,</w:t>
      </w:r>
      <w:r>
        <w:rPr/>
        <w:t> </w:t>
      </w:r>
      <w:r>
        <w:rPr>
          <w:spacing w:val="-1"/>
        </w:rPr>
        <w:t>2018;</w:t>
      </w:r>
      <w:r>
        <w:rPr>
          <w:spacing w:val="-2"/>
        </w:rPr>
        <w:t> </w:t>
      </w:r>
      <w:r>
        <w:rPr>
          <w:spacing w:val="-1"/>
        </w:rPr>
        <w:t>Muhammad</w:t>
      </w:r>
      <w:r>
        <w:rPr/>
        <w:t> </w:t>
      </w:r>
      <w:r>
        <w:rPr>
          <w:spacing w:val="-1"/>
        </w:rPr>
        <w:t>Nizam,</w:t>
      </w:r>
      <w:r>
        <w:rPr/>
        <w:t> 2018;</w:t>
      </w:r>
      <w:r>
        <w:rPr>
          <w:spacing w:val="1"/>
        </w:rPr>
        <w:t> </w:t>
      </w:r>
      <w:r>
        <w:rPr>
          <w:spacing w:val="-1"/>
        </w:rPr>
        <w:t>Sadiyoko,</w:t>
      </w:r>
      <w:r>
        <w:rPr/>
        <w:t> 2017). </w:t>
      </w:r>
      <w:r>
        <w:rPr>
          <w:spacing w:val="-1"/>
        </w:rPr>
        <w:t>Where,</w:t>
      </w:r>
      <w:r>
        <w:rPr/>
        <w:t> </w:t>
      </w:r>
      <w:r>
        <w:rPr>
          <w:spacing w:val="-1"/>
        </w:rPr>
        <w:t>industry</w:t>
      </w:r>
      <w:r>
        <w:rPr>
          <w:spacing w:val="-3"/>
        </w:rPr>
        <w:t> </w:t>
      </w:r>
      <w:r>
        <w:rPr/>
        <w:t>4.0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characterized</w:t>
      </w:r>
      <w:r>
        <w:rPr>
          <w:spacing w:val="43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internet</w:t>
      </w:r>
      <w:r>
        <w:rPr>
          <w:spacing w:val="-2"/>
        </w:rPr>
        <w:t> </w:t>
      </w:r>
      <w:r>
        <w:rPr>
          <w:spacing w:val="-1"/>
        </w:rPr>
        <w:t>usage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sector,</w:t>
      </w:r>
      <w:r>
        <w:rPr/>
        <w:t> </w:t>
      </w:r>
      <w:r>
        <w:rPr>
          <w:spacing w:val="-1"/>
        </w:rPr>
        <w:t>both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economy,</w:t>
      </w:r>
      <w:r>
        <w:rPr/>
        <w:t> social, </w:t>
      </w:r>
      <w:r>
        <w:rPr>
          <w:spacing w:val="-1"/>
        </w:rPr>
        <w:t>education,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sectors.</w:t>
      </w:r>
      <w:r>
        <w:rPr>
          <w:spacing w:val="-3"/>
        </w:rPr>
        <w:t> </w:t>
      </w:r>
      <w:r>
        <w:rPr>
          <w:spacing w:val="2"/>
        </w:rPr>
        <w:t>The</w:t>
      </w:r>
      <w:r>
        <w:rPr/>
        <w:t> </w:t>
      </w:r>
      <w:r>
        <w:rPr>
          <w:spacing w:val="-1"/>
        </w:rPr>
        <w:t>entire</w:t>
      </w:r>
      <w:r>
        <w:rPr>
          <w:spacing w:val="73"/>
        </w:rPr>
        <w:t> </w:t>
      </w:r>
      <w:r>
        <w:rPr>
          <w:spacing w:val="-1"/>
        </w:rPr>
        <w:t>process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production</w:t>
      </w:r>
      <w:r>
        <w:rPr/>
        <w:t> </w:t>
      </w:r>
      <w:r>
        <w:rPr>
          <w:spacing w:val="-1"/>
        </w:rPr>
        <w:t>utilizes</w:t>
      </w:r>
      <w:r>
        <w:rPr/>
        <w:t> </w:t>
      </w:r>
      <w:r>
        <w:rPr>
          <w:spacing w:val="-1"/>
        </w:rPr>
        <w:t>internet</w:t>
      </w:r>
      <w:r>
        <w:rPr>
          <w:spacing w:val="-2"/>
        </w:rPr>
        <w:t> </w:t>
      </w:r>
      <w:r>
        <w:rPr>
          <w:spacing w:val="-1"/>
        </w:rPr>
        <w:t>technology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utilizes</w:t>
      </w:r>
      <w:r>
        <w:rPr>
          <w:spacing w:val="-2"/>
        </w:rPr>
        <w:t> </w:t>
      </w:r>
      <w:r>
        <w:rPr>
          <w:spacing w:val="-1"/>
        </w:rPr>
        <w:t>digital</w:t>
      </w:r>
      <w:r>
        <w:rPr>
          <w:spacing w:val="-2"/>
        </w:rPr>
        <w:t> </w:t>
      </w:r>
      <w:r>
        <w:rPr>
          <w:spacing w:val="-1"/>
        </w:rPr>
        <w:t>technology,</w:t>
      </w:r>
      <w:r>
        <w:rPr>
          <w:spacing w:val="2"/>
        </w:rPr>
        <w:t> </w:t>
      </w:r>
      <w:r>
        <w:rPr>
          <w:spacing w:val="-1"/>
        </w:rPr>
        <w:t>artificial</w:t>
      </w:r>
      <w:r>
        <w:rPr>
          <w:spacing w:val="1"/>
        </w:rPr>
        <w:t> </w:t>
      </w:r>
      <w:r>
        <w:rPr>
          <w:spacing w:val="-1"/>
        </w:rPr>
        <w:t>intelligence,</w:t>
      </w:r>
      <w:r>
        <w:rPr>
          <w:spacing w:val="63"/>
        </w:rPr>
        <w:t> </w:t>
      </w:r>
      <w:r>
        <w:rPr/>
        <w:t>big</w:t>
      </w:r>
      <w:r>
        <w:rPr>
          <w:spacing w:val="-3"/>
        </w:rPr>
        <w:t> </w:t>
      </w:r>
      <w:r>
        <w:rPr/>
        <w:t>data,</w:t>
      </w:r>
      <w:r>
        <w:rPr>
          <w:spacing w:val="-2"/>
        </w:rPr>
        <w:t> </w:t>
      </w:r>
      <w:r>
        <w:rPr>
          <w:spacing w:val="-1"/>
        </w:rPr>
        <w:t>robotics,</w:t>
      </w:r>
      <w:r>
        <w:rPr>
          <w:spacing w:val="-3"/>
        </w:rPr>
        <w:t> </w:t>
      </w:r>
      <w:r>
        <w:rPr/>
        <w:t>etc.</w:t>
      </w:r>
      <w:r>
        <w:rPr>
          <w:spacing w:val="-2"/>
        </w:rPr>
        <w:t> </w:t>
      </w:r>
      <w:r>
        <w:rPr>
          <w:spacing w:val="-1"/>
        </w:rPr>
        <w:t>which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known</w:t>
      </w:r>
      <w:r>
        <w:rPr/>
        <w:t> as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disruptive</w:t>
      </w:r>
      <w:r>
        <w:rPr/>
        <w:t> </w:t>
      </w:r>
      <w:r>
        <w:rPr>
          <w:spacing w:val="-1"/>
        </w:rPr>
        <w:t>innovation</w:t>
      </w:r>
      <w:r>
        <w:rPr/>
        <w:t> </w:t>
      </w:r>
      <w:r>
        <w:rPr>
          <w:spacing w:val="-1"/>
        </w:rPr>
        <w:t>phenomenon</w:t>
      </w:r>
      <w:r>
        <w:rPr>
          <w:spacing w:val="4"/>
        </w:rPr>
        <w:t> </w:t>
      </w:r>
      <w:r>
        <w:rPr>
          <w:spacing w:val="-1"/>
        </w:rPr>
        <w:t>(Office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Chief</w:t>
      </w:r>
      <w:r>
        <w:rPr>
          <w:spacing w:val="47"/>
        </w:rPr>
        <w:t> </w:t>
      </w:r>
      <w:r>
        <w:rPr>
          <w:spacing w:val="-1"/>
        </w:rPr>
        <w:t>Economist</w:t>
      </w:r>
      <w:r>
        <w:rPr>
          <w:spacing w:val="1"/>
        </w:rPr>
        <w:t> </w:t>
      </w:r>
      <w:r>
        <w:rPr>
          <w:spacing w:val="-1"/>
        </w:rPr>
        <w:t>Bank</w:t>
      </w:r>
      <w:r>
        <w:rPr>
          <w:spacing w:val="-2"/>
        </w:rPr>
        <w:t> </w:t>
      </w:r>
      <w:r>
        <w:rPr>
          <w:spacing w:val="-1"/>
        </w:rPr>
        <w:t>Mandiri,</w:t>
      </w:r>
      <w:r>
        <w:rPr>
          <w:spacing w:val="-3"/>
        </w:rPr>
        <w:t> </w:t>
      </w:r>
      <w:r>
        <w:rPr>
          <w:spacing w:val="-1"/>
        </w:rPr>
        <w:t>2018;</w:t>
      </w:r>
      <w:r>
        <w:rPr>
          <w:spacing w:val="1"/>
        </w:rPr>
        <w:t> </w:t>
      </w:r>
      <w:r>
        <w:rPr>
          <w:spacing w:val="-1"/>
        </w:rPr>
        <w:t>Sumber</w:t>
      </w:r>
      <w:r>
        <w:rPr>
          <w:spacing w:val="1"/>
        </w:rPr>
        <w:t> </w:t>
      </w:r>
      <w:r>
        <w:rPr>
          <w:spacing w:val="-1"/>
        </w:rPr>
        <w:t>Daya</w:t>
      </w:r>
      <w:r>
        <w:rPr/>
        <w:t> </w:t>
      </w:r>
      <w:r>
        <w:rPr>
          <w:spacing w:val="-1"/>
        </w:rPr>
        <w:t>IPTEK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>
          <w:spacing w:val="-1"/>
        </w:rPr>
        <w:t>DIKTI,</w:t>
      </w:r>
      <w:r>
        <w:rPr/>
        <w:t> 2018). </w:t>
      </w:r>
      <w:r>
        <w:rPr>
          <w:spacing w:val="-1"/>
        </w:rPr>
        <w:t>Big</w:t>
      </w:r>
      <w:r>
        <w:rPr>
          <w:spacing w:val="-3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very</w:t>
      </w:r>
      <w:r>
        <w:rPr>
          <w:spacing w:val="-3"/>
        </w:rPr>
        <w:t>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set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65"/>
        </w:rPr>
        <w:t> </w:t>
      </w:r>
      <w:r>
        <w:rPr/>
        <w:t>data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can</w:t>
      </w:r>
      <w:r>
        <w:rPr/>
        <w:t> be</w:t>
      </w:r>
      <w:r>
        <w:rPr>
          <w:spacing w:val="-2"/>
        </w:rPr>
        <w:t> </w:t>
      </w:r>
      <w:r>
        <w:rPr>
          <w:spacing w:val="-1"/>
        </w:rPr>
        <w:t>computationally</w:t>
      </w:r>
      <w:r>
        <w:rPr>
          <w:spacing w:val="-3"/>
        </w:rPr>
        <w:t> </w:t>
      </w:r>
      <w:r>
        <w:rPr>
          <w:spacing w:val="-1"/>
        </w:rPr>
        <w:t>analyzed</w:t>
      </w:r>
      <w:r>
        <w:rPr/>
        <w:t> to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patterns,</w:t>
      </w:r>
      <w:r>
        <w:rPr>
          <w:spacing w:val="-2"/>
        </w:rPr>
        <w:t> </w:t>
      </w:r>
      <w:r>
        <w:rPr>
          <w:spacing w:val="-1"/>
        </w:rPr>
        <w:t>trends,</w:t>
      </w:r>
      <w:r>
        <w:rPr>
          <w:spacing w:val="-2"/>
        </w:rPr>
        <w:t> </w:t>
      </w:r>
      <w:r>
        <w:rPr>
          <w:spacing w:val="-1"/>
        </w:rPr>
        <w:t>associations,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specifically</w:t>
      </w:r>
      <w:r>
        <w:rPr>
          <w:spacing w:val="-3"/>
        </w:rPr>
        <w:t> </w:t>
      </w:r>
      <w:r>
        <w:rPr/>
        <w:t>those</w:t>
      </w:r>
      <w:r>
        <w:rPr>
          <w:spacing w:val="67"/>
        </w:rPr>
        <w:t> </w:t>
      </w:r>
      <w:r>
        <w:rPr>
          <w:spacing w:val="-1"/>
        </w:rPr>
        <w:t>related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habits</w:t>
      </w:r>
      <w:r>
        <w:rPr/>
        <w:t> and </w:t>
      </w:r>
      <w:r>
        <w:rPr>
          <w:spacing w:val="-2"/>
        </w:rPr>
        <w:t>human</w:t>
      </w:r>
      <w:r>
        <w:rPr/>
        <w:t> </w:t>
      </w:r>
      <w:r>
        <w:rPr>
          <w:spacing w:val="-1"/>
        </w:rPr>
        <w:t>interactions</w:t>
      </w:r>
      <w:r>
        <w:rPr/>
        <w:t> </w:t>
      </w:r>
      <w:r>
        <w:rPr>
          <w:spacing w:val="-1"/>
        </w:rPr>
        <w:t>(Philip</w:t>
      </w:r>
      <w:r>
        <w:rPr/>
        <w:t> </w:t>
      </w:r>
      <w:r>
        <w:rPr>
          <w:spacing w:val="-1"/>
        </w:rPr>
        <w:t>Chen</w:t>
      </w:r>
      <w:r>
        <w:rPr>
          <w:spacing w:val="-5"/>
        </w:rPr>
        <w:t> </w:t>
      </w:r>
      <w:r>
        <w:rPr/>
        <w:t>&amp;</w:t>
      </w:r>
      <w:r>
        <w:rPr>
          <w:spacing w:val="-2"/>
        </w:rPr>
        <w:t> </w:t>
      </w:r>
      <w:r>
        <w:rPr>
          <w:spacing w:val="-1"/>
        </w:rPr>
        <w:t>Zhang,</w:t>
      </w:r>
      <w:r>
        <w:rPr/>
        <w:t> 2014;</w:t>
      </w:r>
      <w:r>
        <w:rPr>
          <w:spacing w:val="1"/>
        </w:rPr>
        <w:t> </w:t>
      </w:r>
      <w:r>
        <w:rPr>
          <w:spacing w:val="-1"/>
        </w:rPr>
        <w:t>Sagiroglu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Sinanc,</w:t>
      </w:r>
      <w:r>
        <w:rPr>
          <w:spacing w:val="-2"/>
        </w:rPr>
        <w:t> </w:t>
      </w:r>
      <w:r>
        <w:rPr>
          <w:spacing w:val="-1"/>
        </w:rPr>
        <w:t>2013;</w:t>
      </w:r>
      <w:r>
        <w:rPr>
          <w:spacing w:val="1"/>
        </w:rPr>
        <w:t> </w:t>
      </w:r>
      <w:r>
        <w:rPr/>
        <w:t>Wu,</w:t>
      </w:r>
      <w:r>
        <w:rPr>
          <w:spacing w:val="57"/>
        </w:rPr>
        <w:t> </w:t>
      </w:r>
      <w:r>
        <w:rPr>
          <w:spacing w:val="-1"/>
        </w:rPr>
        <w:t>Zhu,</w:t>
      </w:r>
      <w:r>
        <w:rPr/>
        <w:t> Wu, &amp;</w:t>
      </w:r>
      <w:r>
        <w:rPr>
          <w:spacing w:val="-1"/>
        </w:rPr>
        <w:t> Ding,</w:t>
      </w:r>
      <w:r>
        <w:rPr/>
        <w:t> 2014).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analyzing</w:t>
      </w:r>
      <w:r>
        <w:rPr>
          <w:spacing w:val="-3"/>
        </w:rPr>
        <w:t> </w:t>
      </w:r>
      <w:r>
        <w:rPr/>
        <w:t>social</w:t>
      </w:r>
      <w:r>
        <w:rPr>
          <w:spacing w:val="1"/>
        </w:rPr>
        <w:t> </w:t>
      </w:r>
      <w:r>
        <w:rPr>
          <w:spacing w:val="-1"/>
        </w:rPr>
        <w:t>media,</w:t>
      </w:r>
      <w:r>
        <w:rPr>
          <w:spacing w:val="-2"/>
        </w:rPr>
        <w:t> of</w:t>
      </w:r>
      <w:r>
        <w:rPr/>
        <w:t> </w:t>
      </w:r>
      <w:r>
        <w:rPr>
          <w:spacing w:val="-1"/>
        </w:rPr>
        <w:t>course</w:t>
      </w:r>
      <w:r>
        <w:rPr>
          <w:spacing w:val="-2"/>
        </w:rPr>
        <w:t> </w:t>
      </w:r>
      <w:r>
        <w:rPr/>
        <w:t>big</w:t>
      </w:r>
      <w:r>
        <w:rPr>
          <w:spacing w:val="-3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technology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needed,</w:t>
      </w:r>
      <w:r>
        <w:rPr/>
        <w:t> </w:t>
      </w:r>
      <w:r>
        <w:rPr>
          <w:spacing w:val="-1"/>
        </w:rPr>
        <w:t>considering</w:t>
      </w:r>
      <w:r>
        <w:rPr>
          <w:spacing w:val="5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media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big</w:t>
      </w:r>
      <w:r>
        <w:rPr>
          <w:spacing w:val="-3"/>
        </w:rPr>
        <w:t> </w:t>
      </w:r>
      <w:r>
        <w:rPr/>
        <w:t>data </w:t>
      </w:r>
      <w:r>
        <w:rPr>
          <w:spacing w:val="-1"/>
        </w:rPr>
        <w:t>characteristics.</w:t>
      </w:r>
      <w:r>
        <w:rPr/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beginning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appearance,</w:t>
      </w:r>
      <w:r>
        <w:rPr/>
        <w:t> </w:t>
      </w:r>
      <w:r>
        <w:rPr>
          <w:spacing w:val="-1"/>
        </w:rPr>
        <w:t>big</w:t>
      </w:r>
      <w:r>
        <w:rPr>
          <w:spacing w:val="-3"/>
        </w:rPr>
        <w:t> </w:t>
      </w:r>
      <w:r>
        <w:rPr/>
        <w:t>data </w:t>
      </w:r>
      <w:r>
        <w:rPr>
          <w:spacing w:val="-1"/>
        </w:rPr>
        <w:t>only</w:t>
      </w:r>
      <w:r>
        <w:rPr>
          <w:spacing w:val="-3"/>
        </w:rPr>
        <w:t> </w:t>
      </w:r>
      <w:r>
        <w:rPr/>
        <w:t>has</w:t>
      </w:r>
    </w:p>
    <w:p>
      <w:pPr>
        <w:spacing w:after="0" w:line="240" w:lineRule="auto"/>
        <w:jc w:val="left"/>
        <w:sectPr>
          <w:pgSz w:w="12240" w:h="15840"/>
          <w:pgMar w:top="1380" w:bottom="280" w:left="1340" w:right="1380"/>
        </w:sectPr>
      </w:pPr>
    </w:p>
    <w:p>
      <w:pPr>
        <w:pStyle w:val="BodyText"/>
        <w:spacing w:line="253" w:lineRule="exact" w:before="58"/>
        <w:ind w:right="0"/>
        <w:jc w:val="left"/>
      </w:pPr>
      <w:r>
        <w:rPr/>
        <w:t>3V</w:t>
      </w:r>
      <w:r>
        <w:rPr>
          <w:spacing w:val="1"/>
        </w:rPr>
        <w:t> </w:t>
      </w:r>
      <w:r>
        <w:rPr>
          <w:spacing w:val="-1"/>
        </w:rPr>
        <w:t>characteristics,</w:t>
      </w:r>
      <w:r>
        <w:rPr/>
        <w:t> </w:t>
      </w:r>
      <w:r>
        <w:rPr>
          <w:spacing w:val="-1"/>
        </w:rPr>
        <w:t>including volume,</w:t>
      </w:r>
      <w:r>
        <w:rPr/>
        <w:t> </w:t>
      </w:r>
      <w:r>
        <w:rPr>
          <w:spacing w:val="-1"/>
        </w:rPr>
        <w:t>variety,</w:t>
      </w:r>
      <w:r>
        <w:rPr/>
        <w:t> and </w:t>
      </w:r>
      <w:r>
        <w:rPr>
          <w:spacing w:val="-1"/>
        </w:rPr>
        <w:t>velocity</w:t>
      </w:r>
      <w:r>
        <w:rPr>
          <w:spacing w:val="1"/>
        </w:rPr>
        <w:t> </w:t>
      </w:r>
      <w:r>
        <w:rPr>
          <w:spacing w:val="-1"/>
        </w:rPr>
        <w:t>(Sagiroglu</w:t>
      </w:r>
      <w:r>
        <w:rPr/>
        <w:t> &amp;</w:t>
      </w:r>
      <w:r>
        <w:rPr>
          <w:spacing w:val="-2"/>
        </w:rPr>
        <w:t> </w:t>
      </w:r>
      <w:r>
        <w:rPr>
          <w:spacing w:val="-1"/>
        </w:rPr>
        <w:t>Sinanc,</w:t>
      </w:r>
      <w:r>
        <w:rPr/>
        <w:t> </w:t>
      </w:r>
      <w:r>
        <w:rPr>
          <w:spacing w:val="-1"/>
        </w:rPr>
        <w:t>2013;</w:t>
      </w:r>
      <w:r>
        <w:rPr>
          <w:spacing w:val="-2"/>
        </w:rPr>
        <w:t> </w:t>
      </w:r>
      <w:r>
        <w:rPr>
          <w:spacing w:val="-1"/>
        </w:rPr>
        <w:t>Tan,</w:t>
      </w:r>
      <w:r>
        <w:rPr/>
        <w:t> </w:t>
      </w:r>
      <w:r>
        <w:rPr>
          <w:spacing w:val="-1"/>
        </w:rPr>
        <w:t>Blake,</w:t>
      </w:r>
      <w:r>
        <w:rPr/>
        <w:t> </w:t>
      </w:r>
      <w:r>
        <w:rPr>
          <w:spacing w:val="-1"/>
        </w:rPr>
        <w:t>Saleh,</w:t>
      </w:r>
    </w:p>
    <w:p>
      <w:pPr>
        <w:pStyle w:val="BodyText"/>
        <w:spacing w:line="240" w:lineRule="auto"/>
        <w:ind w:right="190"/>
        <w:jc w:val="left"/>
      </w:pPr>
      <w:r>
        <w:rPr/>
        <w:t>&amp;</w:t>
      </w:r>
      <w:r>
        <w:rPr>
          <w:spacing w:val="-2"/>
        </w:rPr>
        <w:t> </w:t>
      </w:r>
      <w:r>
        <w:rPr>
          <w:spacing w:val="-1"/>
        </w:rPr>
        <w:t>Dustdar,</w:t>
      </w:r>
      <w:r>
        <w:rPr/>
        <w:t> </w:t>
      </w:r>
      <w:r>
        <w:rPr>
          <w:spacing w:val="-1"/>
        </w:rPr>
        <w:t>2013).</w:t>
      </w:r>
      <w:r>
        <w:rPr/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currently</w:t>
      </w:r>
      <w:r>
        <w:rPr>
          <w:spacing w:val="-3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-1"/>
        </w:rPr>
        <w:t>least</w:t>
      </w:r>
      <w:r>
        <w:rPr>
          <w:spacing w:val="1"/>
        </w:rPr>
        <w:t> </w:t>
      </w:r>
      <w:r>
        <w:rPr>
          <w:spacing w:val="-1"/>
        </w:rPr>
        <w:t>10V,</w:t>
      </w:r>
      <w:r>
        <w:rPr/>
        <w:t> </w:t>
      </w:r>
      <w:r>
        <w:rPr>
          <w:spacing w:val="-1"/>
        </w:rPr>
        <w:t>17V,</w:t>
      </w:r>
      <w:r>
        <w:rPr/>
        <w:t> </w:t>
      </w:r>
      <w:r>
        <w:rPr>
          <w:spacing w:val="-2"/>
        </w:rPr>
        <w:t>up</w:t>
      </w:r>
      <w:r>
        <w:rPr/>
        <w:t> to </w:t>
      </w:r>
      <w:r>
        <w:rPr>
          <w:spacing w:val="-1"/>
        </w:rPr>
        <w:t>more,</w:t>
      </w:r>
      <w:r>
        <w:rPr>
          <w:spacing w:val="-2"/>
        </w:rPr>
        <w:t> </w:t>
      </w:r>
      <w:r>
        <w:rPr>
          <w:spacing w:val="-1"/>
        </w:rPr>
        <w:t>including:</w:t>
      </w:r>
      <w:r>
        <w:rPr>
          <w:spacing w:val="1"/>
        </w:rPr>
        <w:t> </w:t>
      </w:r>
      <w:r>
        <w:rPr>
          <w:spacing w:val="-1"/>
        </w:rPr>
        <w:t>volume,</w:t>
      </w:r>
      <w:r>
        <w:rPr>
          <w:spacing w:val="51"/>
        </w:rPr>
        <w:t> </w:t>
      </w:r>
      <w:r>
        <w:rPr>
          <w:spacing w:val="-1"/>
        </w:rPr>
        <w:t>velocity,</w:t>
      </w:r>
      <w:r>
        <w:rPr/>
        <w:t> </w:t>
      </w:r>
      <w:r>
        <w:rPr>
          <w:spacing w:val="-1"/>
        </w:rPr>
        <w:t>variety,</w:t>
      </w:r>
      <w:r>
        <w:rPr/>
        <w:t> </w:t>
      </w:r>
      <w:r>
        <w:rPr>
          <w:spacing w:val="-1"/>
        </w:rPr>
        <w:t>veracity,</w:t>
      </w:r>
      <w:r>
        <w:rPr/>
        <w:t> </w:t>
      </w:r>
      <w:r>
        <w:rPr>
          <w:spacing w:val="-1"/>
        </w:rPr>
        <w:t>value,</w:t>
      </w:r>
      <w:r>
        <w:rPr/>
        <w:t> </w:t>
      </w:r>
      <w:r>
        <w:rPr>
          <w:spacing w:val="-1"/>
        </w:rPr>
        <w:t>validity,</w:t>
      </w:r>
      <w:r>
        <w:rPr/>
        <w:t> </w:t>
      </w:r>
      <w:r>
        <w:rPr>
          <w:spacing w:val="-1"/>
        </w:rPr>
        <w:t>variability,</w:t>
      </w:r>
      <w:r>
        <w:rPr/>
        <w:t> </w:t>
      </w:r>
      <w:r>
        <w:rPr>
          <w:spacing w:val="-1"/>
        </w:rPr>
        <w:t>venue,</w:t>
      </w:r>
      <w:r>
        <w:rPr/>
        <w:t> </w:t>
      </w:r>
      <w:r>
        <w:rPr>
          <w:spacing w:val="-1"/>
        </w:rPr>
        <w:t>vocabulary,</w:t>
      </w:r>
      <w:r>
        <w:rPr/>
        <w:t> </w:t>
      </w:r>
      <w:r>
        <w:rPr>
          <w:spacing w:val="-1"/>
        </w:rPr>
        <w:t>vagueness,</w:t>
      </w:r>
      <w:r>
        <w:rPr/>
        <w:t> </w:t>
      </w:r>
      <w:r>
        <w:rPr>
          <w:spacing w:val="-1"/>
        </w:rPr>
        <w:t>visualization,</w:t>
      </w:r>
      <w:r>
        <w:rPr>
          <w:spacing w:val="-3"/>
        </w:rPr>
        <w:t> </w:t>
      </w:r>
      <w:r>
        <w:rPr>
          <w:spacing w:val="-1"/>
        </w:rPr>
        <w:t>etc.</w:t>
      </w:r>
      <w:r>
        <w:rPr>
          <w:spacing w:val="67"/>
        </w:rPr>
        <w:t> </w:t>
      </w:r>
      <w:r>
        <w:rPr>
          <w:spacing w:val="-1"/>
        </w:rPr>
        <w:t>(Arockia,</w:t>
      </w:r>
      <w:r>
        <w:rPr>
          <w:spacing w:val="-2"/>
        </w:rPr>
        <w:t> </w:t>
      </w:r>
      <w:r>
        <w:rPr>
          <w:spacing w:val="-1"/>
        </w:rPr>
        <w:t>Varnekha,</w:t>
      </w:r>
      <w:r>
        <w:rPr/>
        <w:t> &amp;</w:t>
      </w:r>
      <w:r>
        <w:rPr>
          <w:spacing w:val="-4"/>
        </w:rPr>
        <w:t> </w:t>
      </w:r>
      <w:r>
        <w:rPr>
          <w:spacing w:val="-1"/>
        </w:rPr>
        <w:t>Veneshia,</w:t>
      </w:r>
      <w:r>
        <w:rPr/>
        <w:t> </w:t>
      </w:r>
      <w:r>
        <w:rPr>
          <w:spacing w:val="-1"/>
        </w:rPr>
        <w:t>2017;</w:t>
      </w:r>
      <w:r>
        <w:rPr>
          <w:spacing w:val="1"/>
        </w:rPr>
        <w:t> </w:t>
      </w:r>
      <w:r>
        <w:rPr>
          <w:spacing w:val="-1"/>
        </w:rPr>
        <w:t>Borne,</w:t>
      </w:r>
      <w:r>
        <w:rPr/>
        <w:t> 2014).</w:t>
      </w:r>
      <w:r>
        <w:rPr>
          <w:spacing w:val="-3"/>
        </w:rPr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media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various</w:t>
      </w:r>
      <w:r>
        <w:rPr/>
        <w:t> </w:t>
      </w:r>
      <w:r>
        <w:rPr>
          <w:spacing w:val="-1"/>
        </w:rPr>
        <w:t>types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79"/>
        </w:rPr>
        <w:t> </w:t>
      </w:r>
      <w:r>
        <w:rPr>
          <w:spacing w:val="-1"/>
        </w:rPr>
        <w:t>text,</w:t>
      </w:r>
      <w:r>
        <w:rPr/>
        <w:t> </w:t>
      </w:r>
      <w:r>
        <w:rPr>
          <w:spacing w:val="-1"/>
        </w:rPr>
        <w:t>images</w:t>
      </w:r>
      <w:r>
        <w:rPr/>
        <w:t> and </w:t>
      </w:r>
      <w:r>
        <w:rPr>
          <w:spacing w:val="-1"/>
        </w:rPr>
        <w:t>videos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very</w:t>
      </w:r>
      <w:r>
        <w:rPr>
          <w:spacing w:val="-3"/>
        </w:rPr>
        <w:t> </w:t>
      </w:r>
      <w:r>
        <w:rPr>
          <w:spacing w:val="-1"/>
        </w:rPr>
        <w:t>suitable</w:t>
      </w:r>
      <w:r>
        <w:rPr>
          <w:spacing w:val="-2"/>
        </w:rPr>
        <w:t> </w:t>
      </w:r>
      <w:r>
        <w:rPr/>
        <w:t>if </w:t>
      </w:r>
      <w:r>
        <w:rPr>
          <w:spacing w:val="-1"/>
        </w:rPr>
        <w:t>processed</w:t>
      </w:r>
      <w:r>
        <w:rPr/>
        <w:t> </w:t>
      </w:r>
      <w:r>
        <w:rPr>
          <w:spacing w:val="-1"/>
        </w:rPr>
        <w:t>with</w:t>
      </w:r>
      <w:r>
        <w:rPr/>
        <w:t> big</w:t>
      </w:r>
      <w:r>
        <w:rPr>
          <w:spacing w:val="-3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technology.</w:t>
      </w:r>
      <w:r>
        <w:rPr/>
        <w:t> </w:t>
      </w:r>
      <w:r>
        <w:rPr>
          <w:spacing w:val="-1"/>
        </w:rPr>
        <w:t>Various</w:t>
      </w:r>
      <w:r>
        <w:rPr/>
        <w:t> </w:t>
      </w:r>
      <w:r>
        <w:rPr>
          <w:spacing w:val="-1"/>
        </w:rPr>
        <w:t>big</w:t>
      </w:r>
      <w:r>
        <w:rPr>
          <w:spacing w:val="-3"/>
        </w:rPr>
        <w:t> </w:t>
      </w:r>
      <w:r>
        <w:rPr>
          <w:spacing w:val="-1"/>
        </w:rPr>
        <w:t>data</w:t>
      </w:r>
      <w:r>
        <w:rPr>
          <w:spacing w:val="55"/>
        </w:rPr>
        <w:t> </w:t>
      </w:r>
      <w:r>
        <w:rPr>
          <w:spacing w:val="-1"/>
        </w:rPr>
        <w:t>applications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ready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use</w:t>
      </w:r>
      <w:r>
        <w:rPr/>
        <w:t> to </w:t>
      </w:r>
      <w:r>
        <w:rPr>
          <w:spacing w:val="-1"/>
        </w:rPr>
        <w:t>process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analyze</w:t>
      </w:r>
      <w:r>
        <w:rPr/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media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reveal</w:t>
      </w:r>
      <w:r>
        <w:rPr>
          <w:spacing w:val="-2"/>
        </w:rPr>
        <w:t> </w:t>
      </w:r>
      <w:r>
        <w:rPr>
          <w:spacing w:val="-1"/>
        </w:rPr>
        <w:t>insight</w:t>
      </w:r>
      <w:r>
        <w:rPr>
          <w:spacing w:val="1"/>
        </w:rPr>
        <w:t> </w:t>
      </w:r>
      <w:r>
        <w:rPr>
          <w:spacing w:val="-1"/>
        </w:rPr>
        <w:t>knowledge</w:t>
      </w:r>
      <w:r>
        <w:rPr>
          <w:spacing w:val="63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(Ganesh</w:t>
      </w:r>
      <w:r>
        <w:rPr/>
        <w:t> </w:t>
      </w:r>
      <w:r>
        <w:rPr>
          <w:spacing w:val="-1"/>
        </w:rPr>
        <w:t>Panatula,</w:t>
      </w:r>
      <w:r>
        <w:rPr/>
        <w:t> K </w:t>
      </w:r>
      <w:r>
        <w:rPr>
          <w:spacing w:val="-1"/>
        </w:rPr>
        <w:t>Sailaja</w:t>
      </w:r>
      <w:r>
        <w:rPr>
          <w:spacing w:val="-2"/>
        </w:rPr>
        <w:t> </w:t>
      </w:r>
      <w:r>
        <w:rPr>
          <w:spacing w:val="-1"/>
        </w:rPr>
        <w:t>Kumar,</w:t>
      </w:r>
      <w:r>
        <w:rPr/>
        <w:t> D</w:t>
      </w:r>
      <w:r>
        <w:rPr>
          <w:spacing w:val="-1"/>
        </w:rPr>
        <w:t> Evangelin</w:t>
      </w:r>
      <w:r>
        <w:rPr/>
        <w:t> </w:t>
      </w:r>
      <w:r>
        <w:rPr>
          <w:spacing w:val="-1"/>
        </w:rPr>
        <w:t>Geetha,</w:t>
      </w:r>
      <w:r>
        <w:rPr/>
        <w:t> </w:t>
      </w:r>
      <w:r>
        <w:rPr>
          <w:spacing w:val="-1"/>
        </w:rPr>
        <w:t>2019;</w:t>
      </w:r>
      <w:r>
        <w:rPr>
          <w:spacing w:val="-2"/>
        </w:rPr>
        <w:t> </w:t>
      </w:r>
      <w:r>
        <w:rPr>
          <w:spacing w:val="-1"/>
        </w:rPr>
        <w:t>Vinutha</w:t>
      </w:r>
      <w:r>
        <w:rPr/>
        <w:t> &amp;</w:t>
      </w:r>
      <w:r>
        <w:rPr>
          <w:spacing w:val="-1"/>
        </w:rPr>
        <w:t> G.T,</w:t>
      </w:r>
      <w:r>
        <w:rPr/>
        <w:t> </w:t>
      </w:r>
      <w:r>
        <w:rPr>
          <w:spacing w:val="-1"/>
        </w:rPr>
        <w:t>18AD).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131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discovery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computer</w:t>
      </w:r>
      <w:r>
        <w:rPr>
          <w:spacing w:val="-2"/>
        </w:rPr>
        <w:t> </w:t>
      </w:r>
      <w:r>
        <w:rPr>
          <w:spacing w:val="-1"/>
        </w:rPr>
        <w:t>technology</w:t>
      </w:r>
      <w:r>
        <w:rPr>
          <w:spacing w:val="-3"/>
        </w:rPr>
        <w:t> </w:t>
      </w:r>
      <w:r>
        <w:rPr/>
        <w:t>is a </w:t>
      </w:r>
      <w:r>
        <w:rPr>
          <w:spacing w:val="-1"/>
        </w:rPr>
        <w:t>big</w:t>
      </w:r>
      <w:r>
        <w:rPr>
          <w:spacing w:val="-3"/>
        </w:rPr>
        <w:t> </w:t>
      </w:r>
      <w:r>
        <w:rPr/>
        <w:t>leap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human</w:t>
      </w:r>
      <w:r>
        <w:rPr>
          <w:spacing w:val="4"/>
        </w:rPr>
        <w:t> </w:t>
      </w:r>
      <w:r>
        <w:rPr>
          <w:spacing w:val="-1"/>
        </w:rPr>
        <w:t>civilization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earth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drives</w:t>
      </w:r>
      <w:r>
        <w:rPr/>
        <w:t> </w:t>
      </w:r>
      <w:r>
        <w:rPr>
          <w:spacing w:val="-1"/>
        </w:rPr>
        <w:t>other</w:t>
      </w:r>
      <w:r>
        <w:rPr>
          <w:spacing w:val="59"/>
        </w:rPr>
        <w:t> </w:t>
      </w:r>
      <w:r>
        <w:rPr>
          <w:spacing w:val="-1"/>
        </w:rPr>
        <w:t>discoveries,</w:t>
      </w:r>
      <w:r>
        <w:rPr/>
        <w:t> </w:t>
      </w:r>
      <w:r>
        <w:rPr>
          <w:spacing w:val="-1"/>
        </w:rPr>
        <w:t>such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digital</w:t>
      </w:r>
      <w:r>
        <w:rPr>
          <w:spacing w:val="-2"/>
        </w:rPr>
        <w:t> </w:t>
      </w:r>
      <w:r>
        <w:rPr>
          <w:spacing w:val="-1"/>
        </w:rPr>
        <w:t>technology.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digital</w:t>
      </w:r>
      <w:r>
        <w:rPr>
          <w:spacing w:val="-2"/>
        </w:rPr>
        <w:t> </w:t>
      </w:r>
      <w:r>
        <w:rPr>
          <w:spacing w:val="-1"/>
        </w:rPr>
        <w:t>age</w:t>
      </w:r>
      <w:r>
        <w:rPr/>
        <w:t> is a</w:t>
      </w:r>
      <w:r>
        <w:rPr>
          <w:spacing w:val="-2"/>
        </w:rPr>
        <w:t> </w:t>
      </w:r>
      <w:r>
        <w:rPr/>
        <w:t>new </w:t>
      </w:r>
      <w:r>
        <w:rPr>
          <w:spacing w:val="-1"/>
        </w:rPr>
        <w:t>paradigm</w:t>
      </w:r>
      <w:r>
        <w:rPr>
          <w:spacing w:val="-4"/>
        </w:rPr>
        <w:t> </w:t>
      </w:r>
      <w:r>
        <w:rPr/>
        <w:t>in the </w:t>
      </w:r>
      <w:r>
        <w:rPr>
          <w:spacing w:val="-1"/>
        </w:rPr>
        <w:t>government</w:t>
      </w:r>
      <w:r>
        <w:rPr>
          <w:spacing w:val="1"/>
        </w:rPr>
        <w:t> </w:t>
      </w:r>
      <w:r>
        <w:rPr>
          <w:spacing w:val="-1"/>
        </w:rPr>
        <w:t>bureaucracy</w:t>
      </w:r>
      <w:r>
        <w:rPr>
          <w:spacing w:val="49"/>
        </w:rPr>
        <w:t> </w:t>
      </w:r>
      <w:r>
        <w:rPr/>
        <w:t>in </w:t>
      </w:r>
      <w:r>
        <w:rPr>
          <w:spacing w:val="-1"/>
        </w:rPr>
        <w:t>Indonesia,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sector.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paradigm</w:t>
      </w:r>
      <w:r>
        <w:rPr>
          <w:spacing w:val="-4"/>
        </w:rPr>
        <w:t> </w:t>
      </w:r>
      <w:r>
        <w:rPr/>
        <w:t>is an </w:t>
      </w:r>
      <w:r>
        <w:rPr>
          <w:spacing w:val="-1"/>
        </w:rPr>
        <w:t>important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radical</w:t>
      </w:r>
      <w:r>
        <w:rPr>
          <w:spacing w:val="-2"/>
        </w:rPr>
        <w:t> </w:t>
      </w:r>
      <w:r>
        <w:rPr>
          <w:spacing w:val="-1"/>
        </w:rPr>
        <w:t>transition</w:t>
      </w:r>
      <w:r>
        <w:rPr/>
        <w:t> </w:t>
      </w:r>
      <w:r>
        <w:rPr/>
      </w:r>
      <w:r>
        <w:rPr/>
        <w:t>from</w:t>
      </w:r>
      <w:r>
        <w:rPr>
          <w:spacing w:val="73"/>
        </w:rPr>
        <w:t> </w:t>
      </w:r>
      <w:r>
        <w:rPr>
          <w:spacing w:val="-1"/>
        </w:rPr>
        <w:t>New Public</w:t>
      </w:r>
      <w:r>
        <w:rPr/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>
          <w:spacing w:val="-1"/>
        </w:rPr>
        <w:t>(NPM)</w:t>
      </w:r>
      <w:r>
        <w:rPr>
          <w:spacing w:val="-2"/>
        </w:rPr>
        <w:t> </w:t>
      </w:r>
      <w:r>
        <w:rPr>
          <w:spacing w:val="-1"/>
        </w:rPr>
        <w:t>towards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digital</w:t>
      </w:r>
      <w:r>
        <w:rPr>
          <w:spacing w:val="1"/>
        </w:rPr>
        <w:t> </w:t>
      </w:r>
      <w:r>
        <w:rPr>
          <w:spacing w:val="-1"/>
        </w:rPr>
        <w:t>governance</w:t>
      </w:r>
      <w:r>
        <w:rPr/>
        <w:t> </w:t>
      </w:r>
      <w:r>
        <w:rPr>
          <w:spacing w:val="-1"/>
        </w:rPr>
        <w:t>model</w:t>
      </w:r>
      <w:r>
        <w:rPr>
          <w:spacing w:val="2"/>
        </w:rPr>
        <w:t> </w:t>
      </w:r>
      <w:r>
        <w:rPr>
          <w:spacing w:val="-2"/>
        </w:rPr>
        <w:t>(Kosorukov,</w:t>
      </w:r>
      <w:r>
        <w:rPr/>
        <w:t> 2017). </w:t>
      </w:r>
      <w:r>
        <w:rPr>
          <w:spacing w:val="-1"/>
        </w:rPr>
        <w:t>Most</w:t>
      </w:r>
      <w:r>
        <w:rPr>
          <w:spacing w:val="73"/>
        </w:rPr>
        <w:t> </w:t>
      </w:r>
      <w:r>
        <w:rPr>
          <w:spacing w:val="-1"/>
        </w:rPr>
        <w:t>governments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regions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able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implement</w:t>
      </w:r>
      <w:r>
        <w:rPr>
          <w:spacing w:val="1"/>
        </w:rPr>
        <w:t> </w:t>
      </w:r>
      <w:r>
        <w:rPr>
          <w:spacing w:val="-1"/>
        </w:rPr>
        <w:t>bureaucratic</w:t>
      </w:r>
      <w:r>
        <w:rPr/>
        <w:t> </w:t>
      </w:r>
      <w:r>
        <w:rPr>
          <w:spacing w:val="-1"/>
        </w:rPr>
        <w:t>digitalization</w:t>
      </w:r>
      <w:r>
        <w:rPr>
          <w:spacing w:val="-3"/>
        </w:rPr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various</w:t>
      </w:r>
      <w:r>
        <w:rPr>
          <w:spacing w:val="61"/>
        </w:rPr>
        <w:t> </w:t>
      </w:r>
      <w:r>
        <w:rPr>
          <w:spacing w:val="-1"/>
        </w:rPr>
        <w:t>factors,</w:t>
      </w:r>
      <w:r>
        <w:rPr/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costs</w:t>
      </w:r>
      <w:r>
        <w:rPr/>
        <w:t> and </w:t>
      </w:r>
      <w:r>
        <w:rPr>
          <w:spacing w:val="-1"/>
        </w:rPr>
        <w:t>qualifications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human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master</w:t>
      </w:r>
      <w:r>
        <w:rPr>
          <w:spacing w:val="-2"/>
        </w:rPr>
        <w:t> </w:t>
      </w:r>
      <w:r>
        <w:rPr>
          <w:spacing w:val="-1"/>
        </w:rPr>
        <w:t>technology</w:t>
      </w:r>
      <w:r>
        <w:rPr>
          <w:spacing w:val="-3"/>
        </w:rPr>
        <w:t> </w:t>
      </w:r>
      <w:r>
        <w:rPr/>
        <w:t>are </w:t>
      </w:r>
      <w:r>
        <w:rPr>
          <w:spacing w:val="-2"/>
        </w:rPr>
        <w:t>still</w:t>
      </w:r>
      <w:r>
        <w:rPr>
          <w:spacing w:val="67"/>
        </w:rPr>
        <w:t> </w:t>
      </w:r>
      <w:r>
        <w:rPr>
          <w:spacing w:val="-1"/>
        </w:rPr>
        <w:t>minimal.</w:t>
      </w:r>
      <w:r>
        <w:rPr/>
        <w:t> </w:t>
      </w:r>
      <w:r>
        <w:rPr>
          <w:spacing w:val="-1"/>
        </w:rPr>
        <w:t>Although</w:t>
      </w:r>
      <w:r>
        <w:rPr/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exceptions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cities</w:t>
      </w:r>
      <w:r>
        <w:rPr/>
        <w:t> </w:t>
      </w:r>
      <w:r>
        <w:rPr>
          <w:spacing w:val="-2"/>
        </w:rPr>
        <w:t>of </w:t>
      </w:r>
      <w:r>
        <w:rPr>
          <w:spacing w:val="-1"/>
        </w:rPr>
        <w:t>Bandung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Banyuwangi</w:t>
      </w:r>
      <w:r>
        <w:rPr>
          <w:spacing w:val="1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considered</w:t>
      </w:r>
      <w:r>
        <w:rPr>
          <w:spacing w:val="73"/>
        </w:rPr>
        <w:t> </w:t>
      </w:r>
      <w:r>
        <w:rPr>
          <w:spacing w:val="-1"/>
        </w:rPr>
        <w:t>capable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applying</w:t>
      </w:r>
      <w:r>
        <w:rPr>
          <w:spacing w:val="-3"/>
        </w:rPr>
        <w:t> </w:t>
      </w:r>
      <w:r>
        <w:rPr>
          <w:spacing w:val="-1"/>
        </w:rPr>
        <w:t>modern</w:t>
      </w:r>
      <w:r>
        <w:rPr/>
        <w:t> </w:t>
      </w:r>
      <w:r>
        <w:rPr>
          <w:spacing w:val="-1"/>
        </w:rPr>
        <w:t>technology.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131"/>
        <w:jc w:val="left"/>
      </w:pPr>
      <w:r>
        <w:rPr>
          <w:spacing w:val="-1"/>
        </w:rPr>
        <w:t>Through</w:t>
      </w:r>
      <w:r>
        <w:rPr/>
        <w:t> the</w:t>
      </w:r>
      <w:r>
        <w:rPr>
          <w:spacing w:val="-2"/>
        </w:rPr>
        <w:t> </w:t>
      </w:r>
      <w:r>
        <w:rPr/>
        <w:t>use </w:t>
      </w:r>
      <w:r>
        <w:rPr>
          <w:spacing w:val="-2"/>
        </w:rPr>
        <w:t>of</w:t>
      </w:r>
      <w:r>
        <w:rPr/>
        <w:t> </w:t>
      </w:r>
      <w:r>
        <w:rPr>
          <w:spacing w:val="-2"/>
        </w:rPr>
        <w:t>digital</w:t>
      </w:r>
      <w:r>
        <w:rPr>
          <w:spacing w:val="1"/>
        </w:rPr>
        <w:t> </w:t>
      </w:r>
      <w:r>
        <w:rPr>
          <w:spacing w:val="-1"/>
        </w:rPr>
        <w:t>devices</w:t>
      </w:r>
      <w:r>
        <w:rPr>
          <w:spacing w:val="-2"/>
        </w:rPr>
        <w:t> </w:t>
      </w:r>
      <w:r>
        <w:rPr>
          <w:spacing w:val="-1"/>
        </w:rPr>
        <w:t>(e-government),</w:t>
      </w:r>
      <w:r>
        <w:rPr/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efficient,</w:t>
      </w:r>
      <w:r>
        <w:rPr/>
        <w:t> </w:t>
      </w:r>
      <w:r>
        <w:rPr>
          <w:spacing w:val="-1"/>
        </w:rPr>
        <w:t>effective,</w:t>
      </w:r>
      <w:r>
        <w:rPr/>
        <w:t> fast,</w:t>
      </w:r>
      <w:r>
        <w:rPr>
          <w:spacing w:val="-3"/>
        </w:rPr>
        <w:t> </w:t>
      </w:r>
      <w:r>
        <w:rPr/>
        <w:t>and</w:t>
      </w:r>
      <w:r>
        <w:rPr>
          <w:spacing w:val="57"/>
        </w:rPr>
        <w:t> </w:t>
      </w:r>
      <w:r>
        <w:rPr>
          <w:spacing w:val="-1"/>
        </w:rPr>
        <w:t>accurate</w:t>
      </w:r>
      <w:r>
        <w:rPr>
          <w:spacing w:val="1"/>
        </w:rPr>
        <w:t> </w:t>
      </w:r>
      <w:r>
        <w:rPr>
          <w:spacing w:val="-1"/>
        </w:rPr>
        <w:t>(Pamoragung,</w:t>
      </w:r>
      <w:r>
        <w:rPr/>
        <w:t> </w:t>
      </w:r>
      <w:r>
        <w:rPr>
          <w:spacing w:val="-1"/>
        </w:rPr>
        <w:t>Suryadi,</w:t>
      </w:r>
      <w:r>
        <w:rPr/>
        <w:t> &amp;</w:t>
      </w:r>
      <w:r>
        <w:rPr>
          <w:spacing w:val="-2"/>
        </w:rPr>
        <w:t> </w:t>
      </w:r>
      <w:r>
        <w:rPr>
          <w:spacing w:val="-1"/>
        </w:rPr>
        <w:t>Ramdhani,</w:t>
      </w:r>
      <w:r>
        <w:rPr/>
        <w:t> </w:t>
      </w:r>
      <w:r>
        <w:rPr>
          <w:spacing w:val="-1"/>
        </w:rPr>
        <w:t>2006).</w:t>
      </w:r>
      <w:r>
        <w:rPr>
          <w:spacing w:val="-3"/>
        </w:rPr>
        <w:t> </w:t>
      </w:r>
      <w:r>
        <w:rPr/>
        <w:t>So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bureaucratic</w:t>
      </w:r>
      <w:r>
        <w:rPr/>
        <w:t> </w:t>
      </w:r>
      <w:r>
        <w:rPr>
          <w:spacing w:val="-1"/>
        </w:rPr>
        <w:t>procedures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practical</w:t>
      </w:r>
      <w:r>
        <w:rPr>
          <w:spacing w:val="69"/>
        </w:rPr>
        <w:t> </w:t>
      </w:r>
      <w:r>
        <w:rPr/>
        <w:t>and </w:t>
      </w:r>
      <w:r>
        <w:rPr>
          <w:spacing w:val="-1"/>
        </w:rPr>
        <w:t>brief.</w:t>
      </w:r>
      <w:r>
        <w:rPr/>
        <w:t> </w:t>
      </w:r>
      <w:r>
        <w:rPr>
          <w:spacing w:val="-1"/>
        </w:rPr>
        <w:t>Similarly,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digitalization,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number </w:t>
      </w:r>
      <w:r>
        <w:rPr/>
        <w:t>of </w:t>
      </w:r>
      <w:r>
        <w:rPr>
          <w:spacing w:val="-1"/>
        </w:rPr>
        <w:t>operational officers</w:t>
      </w:r>
      <w:r>
        <w:rPr/>
        <w:t> can</w:t>
      </w:r>
      <w:r>
        <w:rPr>
          <w:spacing w:val="-5"/>
        </w:rPr>
        <w:t> </w:t>
      </w:r>
      <w:r>
        <w:rPr/>
        <w:t>be </w:t>
      </w:r>
      <w:r>
        <w:rPr>
          <w:spacing w:val="-1"/>
        </w:rPr>
        <w:t>reduced</w:t>
      </w:r>
      <w:r>
        <w:rPr>
          <w:spacing w:val="-3"/>
        </w:rPr>
        <w:t> </w:t>
      </w:r>
      <w:r>
        <w:rPr/>
        <w:t>but</w:t>
      </w:r>
      <w:r>
        <w:rPr>
          <w:spacing w:val="-2"/>
        </w:rPr>
        <w:t> </w:t>
      </w:r>
      <w:r>
        <w:rPr/>
        <w:t>the</w:t>
      </w:r>
      <w:r>
        <w:rPr>
          <w:spacing w:val="45"/>
        </w:rPr>
        <w:t> </w:t>
      </w:r>
      <w:r>
        <w:rPr>
          <w:spacing w:val="-1"/>
        </w:rPr>
        <w:t>number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services</w:t>
      </w:r>
      <w:r>
        <w:rPr/>
        <w:t> 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increased </w:t>
      </w:r>
      <w:r>
        <w:rPr/>
        <w:t>(M A </w:t>
      </w:r>
      <w:r>
        <w:rPr>
          <w:spacing w:val="-1"/>
        </w:rPr>
        <w:t>Ramdhani,</w:t>
      </w:r>
      <w:r>
        <w:rPr>
          <w:spacing w:val="-3"/>
        </w:rPr>
        <w:t> </w:t>
      </w:r>
      <w:r>
        <w:rPr>
          <w:spacing w:val="-1"/>
        </w:rPr>
        <w:t>Aulawi,</w:t>
      </w:r>
      <w:r>
        <w:rPr/>
        <w:t> &amp;</w:t>
      </w:r>
      <w:r>
        <w:rPr>
          <w:spacing w:val="-1"/>
        </w:rPr>
        <w:t> Gojali,</w:t>
      </w:r>
      <w:r>
        <w:rPr/>
        <w:t> </w:t>
      </w:r>
      <w:r>
        <w:rPr>
          <w:spacing w:val="-1"/>
        </w:rPr>
        <w:t>2018).</w:t>
      </w:r>
      <w:r>
        <w:rPr/>
        <w:t> </w:t>
      </w:r>
      <w:r>
        <w:rPr>
          <w:spacing w:val="-1"/>
        </w:rPr>
        <w:t>Previously,</w:t>
      </w:r>
      <w:r>
        <w:rPr/>
        <w:t> the </w:t>
      </w:r>
      <w:r>
        <w:rPr>
          <w:spacing w:val="-1"/>
        </w:rPr>
        <w:t>process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55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such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services,</w:t>
      </w:r>
      <w:r>
        <w:rPr/>
        <w:t> </w:t>
      </w:r>
      <w:r>
        <w:rPr>
          <w:spacing w:val="-1"/>
        </w:rPr>
        <w:t>education,</w:t>
      </w:r>
      <w:r>
        <w:rPr>
          <w:spacing w:val="-3"/>
        </w:rPr>
        <w:t> </w:t>
      </w:r>
      <w:r>
        <w:rPr>
          <w:spacing w:val="-1"/>
        </w:rPr>
        <w:t>licensing,</w:t>
      </w:r>
      <w:r>
        <w:rPr/>
        <w:t> </w:t>
      </w:r>
      <w:r>
        <w:rPr>
          <w:spacing w:val="-1"/>
        </w:rPr>
        <w:t>etc.,</w:t>
      </w:r>
      <w:r>
        <w:rPr/>
        <w:t> </w:t>
      </w:r>
      <w:r>
        <w:rPr>
          <w:spacing w:val="-1"/>
        </w:rPr>
        <w:t>took</w:t>
      </w:r>
      <w:r>
        <w:rPr>
          <w:spacing w:val="-3"/>
        </w:rPr>
        <w:t> </w:t>
      </w:r>
      <w:r>
        <w:rPr/>
        <w:t>a long</w:t>
      </w:r>
      <w:r>
        <w:rPr>
          <w:spacing w:val="-3"/>
        </w:rPr>
        <w:t> </w:t>
      </w:r>
      <w:r>
        <w:rPr>
          <w:spacing w:val="-1"/>
        </w:rPr>
        <w:t>time/</w:t>
      </w:r>
      <w:r>
        <w:rPr>
          <w:spacing w:val="-2"/>
        </w:rPr>
        <w:t> </w:t>
      </w:r>
      <w:r>
        <w:rPr/>
        <w:t>took</w:t>
      </w:r>
      <w:r>
        <w:rPr>
          <w:spacing w:val="-3"/>
        </w:rPr>
        <w:t> </w:t>
      </w:r>
      <w:r>
        <w:rPr/>
        <w:t>a long</w:t>
      </w:r>
      <w:r>
        <w:rPr>
          <w:spacing w:val="-3"/>
        </w:rPr>
        <w:t> </w:t>
      </w:r>
      <w:r>
        <w:rPr>
          <w:spacing w:val="-2"/>
        </w:rPr>
        <w:t>time.</w:t>
      </w:r>
    </w:p>
    <w:p>
      <w:pPr>
        <w:pStyle w:val="BodyText"/>
        <w:spacing w:line="240" w:lineRule="auto"/>
        <w:ind w:right="190"/>
        <w:jc w:val="left"/>
      </w:pPr>
      <w:r>
        <w:rPr>
          <w:spacing w:val="-1"/>
        </w:rPr>
        <w:t>Besides</w:t>
      </w:r>
      <w:r>
        <w:rPr/>
        <w:t> </w:t>
      </w:r>
      <w:r>
        <w:rPr>
          <w:spacing w:val="-1"/>
        </w:rPr>
        <w:t>that,</w:t>
      </w:r>
      <w:r>
        <w:rPr/>
        <w:t> </w:t>
      </w:r>
      <w:r>
        <w:rPr>
          <w:spacing w:val="-1"/>
        </w:rPr>
        <w:t>direct</w:t>
      </w:r>
      <w:r>
        <w:rPr>
          <w:spacing w:val="-2"/>
        </w:rPr>
        <w:t> </w:t>
      </w:r>
      <w:r>
        <w:rPr>
          <w:spacing w:val="-1"/>
        </w:rPr>
        <w:t>interaction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bureaucrats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apparatus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encourage</w:t>
      </w:r>
      <w:r>
        <w:rPr/>
        <w:t> </w:t>
      </w:r>
      <w:r>
        <w:rPr>
          <w:spacing w:val="-1"/>
        </w:rPr>
        <w:t>acts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corruption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>
          <w:spacing w:val="67"/>
        </w:rPr>
        <w:t> </w:t>
      </w:r>
      <w:r>
        <w:rPr>
          <w:spacing w:val="-1"/>
        </w:rPr>
        <w:t>like.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190"/>
        <w:jc w:val="left"/>
      </w:pPr>
      <w:r>
        <w:rPr/>
        <w:t>Rapid</w:t>
      </w:r>
      <w:r>
        <w:rPr>
          <w:spacing w:val="-3"/>
        </w:rPr>
        <w:t> </w:t>
      </w:r>
      <w:r>
        <w:rPr>
          <w:spacing w:val="-1"/>
        </w:rPr>
        <w:t>technological</w:t>
      </w:r>
      <w:r>
        <w:rPr>
          <w:spacing w:val="-2"/>
        </w:rPr>
        <w:t> </w:t>
      </w:r>
      <w:r>
        <w:rPr>
          <w:spacing w:val="-1"/>
        </w:rPr>
        <w:t>developments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caused</w:t>
      </w:r>
      <w:r>
        <w:rPr/>
        <w:t> </w:t>
      </w:r>
      <w:r>
        <w:rPr>
          <w:spacing w:val="-1"/>
        </w:rPr>
        <w:t>previous</w:t>
      </w:r>
      <w:r>
        <w:rPr/>
        <w:t> </w:t>
      </w:r>
      <w:r>
        <w:rPr>
          <w:spacing w:val="-1"/>
        </w:rPr>
        <w:t>technologies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become</w:t>
      </w:r>
      <w:r>
        <w:rPr/>
        <w:t> unused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obsolete,</w:t>
      </w:r>
      <w:r>
        <w:rPr/>
        <w:t> </w:t>
      </w:r>
      <w:r>
        <w:rPr>
          <w:spacing w:val="-1"/>
        </w:rPr>
        <w:t>such</w:t>
      </w:r>
      <w:r>
        <w:rPr>
          <w:spacing w:val="63"/>
        </w:rPr>
        <w:t> </w:t>
      </w:r>
      <w:r>
        <w:rPr/>
        <w:t>as </w:t>
      </w:r>
      <w:r>
        <w:rPr>
          <w:spacing w:val="-1"/>
        </w:rPr>
        <w:t>hardware</w:t>
      </w:r>
      <w:r>
        <w:rPr/>
        <w:t> or</w:t>
      </w:r>
      <w:r>
        <w:rPr>
          <w:spacing w:val="-1"/>
        </w:rPr>
        <w:t> computer</w:t>
      </w:r>
      <w:r>
        <w:rPr>
          <w:spacing w:val="-2"/>
        </w:rPr>
        <w:t> </w:t>
      </w:r>
      <w:r>
        <w:rPr>
          <w:spacing w:val="-1"/>
        </w:rPr>
        <w:t>software.</w:t>
      </w:r>
      <w:r>
        <w:rPr/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addition,</w:t>
      </w:r>
      <w:r>
        <w:rPr>
          <w:spacing w:val="-3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direct</w:t>
      </w:r>
      <w:r>
        <w:rPr>
          <w:spacing w:val="-2"/>
        </w:rPr>
        <w:t> </w:t>
      </w:r>
      <w:r>
        <w:rPr>
          <w:spacing w:val="-1"/>
        </w:rPr>
        <w:t>impact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users,</w:t>
      </w:r>
      <w:r>
        <w:rPr/>
        <w:t> </w:t>
      </w:r>
      <w:r>
        <w:rPr>
          <w:spacing w:val="-1"/>
        </w:rPr>
        <w:t>namely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bureaucrats</w:t>
      </w:r>
      <w:r>
        <w:rPr>
          <w:spacing w:val="67"/>
        </w:rPr>
        <w:t> </w:t>
      </w:r>
      <w:r>
        <w:rPr/>
        <w:t>and </w:t>
      </w:r>
      <w:r>
        <w:rPr>
          <w:spacing w:val="-1"/>
        </w:rPr>
        <w:t>apparatus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improve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knowledge</w:t>
      </w:r>
      <w:r>
        <w:rPr/>
        <w:t> and </w:t>
      </w:r>
      <w:r>
        <w:rPr>
          <w:spacing w:val="-1"/>
        </w:rPr>
        <w:t>skills</w:t>
      </w:r>
      <w:r>
        <w:rPr/>
        <w:t> with</w:t>
      </w:r>
      <w:r>
        <w:rPr>
          <w:spacing w:val="-3"/>
        </w:rPr>
        <w:t> </w:t>
      </w:r>
      <w:r>
        <w:rPr>
          <w:spacing w:val="-1"/>
        </w:rPr>
        <w:t>these</w:t>
      </w:r>
      <w:r>
        <w:rPr>
          <w:spacing w:val="4"/>
        </w:rPr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devices.</w:t>
      </w:r>
      <w:r>
        <w:rPr/>
        <w:t> </w:t>
      </w:r>
      <w:r>
        <w:rPr>
          <w:spacing w:val="-2"/>
        </w:rPr>
        <w:t>If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done</w:t>
      </w:r>
      <w:r>
        <w:rPr/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cause</w:t>
      </w:r>
      <w:r>
        <w:rPr>
          <w:spacing w:val="41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performance</w:t>
      </w:r>
      <w:r>
        <w:rPr>
          <w:spacing w:val="-2"/>
        </w:rPr>
        <w:t> </w:t>
      </w:r>
      <w:r>
        <w:rPr/>
        <w:t>to be</w:t>
      </w:r>
      <w:r>
        <w:rPr>
          <w:spacing w:val="-2"/>
        </w:rPr>
        <w:t> </w:t>
      </w:r>
      <w:r>
        <w:rPr>
          <w:spacing w:val="-1"/>
        </w:rPr>
        <w:t>unproductive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level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community</w:t>
      </w:r>
      <w:r>
        <w:rPr>
          <w:spacing w:val="-3"/>
        </w:rPr>
        <w:t> </w:t>
      </w:r>
      <w:r>
        <w:rPr>
          <w:spacing w:val="-1"/>
        </w:rPr>
        <w:t>satisfaction</w:t>
      </w:r>
      <w:r>
        <w:rPr/>
        <w:t> </w:t>
      </w:r>
      <w:r>
        <w:rPr>
          <w:spacing w:val="-1"/>
        </w:rPr>
        <w:t>low.</w:t>
      </w:r>
      <w:r>
        <w:rPr>
          <w:spacing w:val="2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require</w:t>
      </w:r>
      <w:r>
        <w:rPr>
          <w:spacing w:val="6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involvement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many</w:t>
      </w:r>
      <w:r>
        <w:rPr>
          <w:spacing w:val="-2"/>
        </w:rPr>
        <w:t> </w:t>
      </w:r>
      <w:r>
        <w:rPr/>
        <w:t>actors</w:t>
      </w:r>
      <w:r>
        <w:rPr>
          <w:spacing w:val="-2"/>
        </w:rPr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implementation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related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actors.</w:t>
      </w:r>
      <w:r>
        <w:rPr/>
        <w:t> </w:t>
      </w:r>
      <w:r>
        <w:rPr>
          <w:spacing w:val="-1"/>
        </w:rPr>
        <w:t>Faulkner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45"/>
        </w:rPr>
        <w:t> </w:t>
      </w:r>
      <w:r>
        <w:rPr>
          <w:spacing w:val="-1"/>
        </w:rPr>
        <w:t>explained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cooperation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implementing</w:t>
      </w:r>
      <w:r>
        <w:rPr>
          <w:spacing w:val="-3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services.</w:t>
      </w:r>
      <w:r>
        <w:rPr>
          <w:spacing w:val="-2"/>
        </w:rPr>
        <w:t> </w:t>
      </w:r>
      <w:r>
        <w:rPr>
          <w:spacing w:val="-1"/>
        </w:rPr>
        <w:t>Government</w:t>
      </w:r>
      <w:r>
        <w:rPr>
          <w:spacing w:val="1"/>
        </w:rPr>
        <w:t> </w:t>
      </w:r>
      <w:r>
        <w:rPr>
          <w:spacing w:val="-1"/>
        </w:rPr>
        <w:t>Leadership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Public</w:t>
      </w:r>
      <w:r>
        <w:rPr>
          <w:spacing w:val="73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be </w:t>
      </w:r>
      <w:r>
        <w:rPr>
          <w:spacing w:val="-1"/>
        </w:rPr>
        <w:t>generated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sustained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sense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shared</w:t>
      </w:r>
      <w:r>
        <w:rPr/>
        <w:t> </w:t>
      </w:r>
      <w:r>
        <w:rPr>
          <w:spacing w:val="-1"/>
        </w:rPr>
        <w:t>purpose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responsibility.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Big Data:</w:t>
      </w:r>
      <w:r>
        <w:rPr>
          <w:spacing w:val="4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New</w:t>
      </w:r>
      <w:r>
        <w:rPr>
          <w:spacing w:val="5"/>
        </w:rPr>
        <w:t> </w:t>
      </w:r>
      <w:r>
        <w:rPr>
          <w:spacing w:val="-1"/>
        </w:rPr>
        <w:t>Paradigm,</w:t>
      </w:r>
      <w:r>
        <w:rPr/>
        <w:t> </w:t>
      </w:r>
      <w:r>
        <w:rPr>
          <w:spacing w:val="-1"/>
        </w:rPr>
        <w:t>Challenges,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Constraints</w:t>
      </w:r>
      <w:r>
        <w:rPr>
          <w:b w:val="0"/>
        </w:rPr>
      </w:r>
    </w:p>
    <w:p>
      <w:pPr>
        <w:pStyle w:val="BodyText"/>
        <w:spacing w:line="240" w:lineRule="auto" w:before="171"/>
        <w:ind w:right="164"/>
        <w:jc w:val="left"/>
      </w:pPr>
      <w:r>
        <w:rPr>
          <w:spacing w:val="-1"/>
        </w:rPr>
        <w:t>Big</w:t>
      </w:r>
      <w:r>
        <w:rPr>
          <w:spacing w:val="-3"/>
        </w:rPr>
        <w:t> </w:t>
      </w:r>
      <w:r>
        <w:rPr/>
        <w:t>data </w:t>
      </w:r>
      <w:r>
        <w:rPr>
          <w:spacing w:val="-1"/>
        </w:rPr>
        <w:t>can</w:t>
      </w:r>
      <w:r>
        <w:rPr/>
        <w:t> be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parties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sectors,</w:t>
      </w:r>
      <w:r>
        <w:rPr>
          <w:spacing w:val="-2"/>
        </w:rPr>
        <w:t> </w:t>
      </w:r>
      <w:r>
        <w:rPr>
          <w:spacing w:val="-1"/>
        </w:rPr>
        <w:t>including government.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example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provision</w:t>
      </w:r>
      <w:r>
        <w:rPr/>
        <w:t> </w:t>
      </w:r>
      <w:r>
        <w:rPr>
          <w:spacing w:val="-2"/>
        </w:rPr>
        <w:t>of</w:t>
      </w:r>
      <w:r>
        <w:rPr>
          <w:spacing w:val="55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services,</w:t>
      </w:r>
      <w:r>
        <w:rPr/>
        <w:t> </w:t>
      </w:r>
      <w:r>
        <w:rPr>
          <w:spacing w:val="-1"/>
        </w:rPr>
        <w:t>education,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improving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quality</w:t>
      </w:r>
      <w:r>
        <w:rPr>
          <w:spacing w:val="-3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bureaucracy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bureaucrats.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use</w:t>
      </w:r>
      <w:r>
        <w:rPr/>
        <w:t> of</w:t>
      </w:r>
      <w:r>
        <w:rPr>
          <w:spacing w:val="61"/>
        </w:rPr>
        <w:t> </w:t>
      </w:r>
      <w:r>
        <w:rPr/>
        <w:t>big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important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improving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quality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public</w:t>
      </w:r>
      <w:r>
        <w:rPr/>
        <w:t> services,</w:t>
      </w:r>
      <w:r>
        <w:rPr>
          <w:spacing w:val="-3"/>
        </w:rPr>
        <w:t> </w:t>
      </w:r>
      <w:r>
        <w:rPr>
          <w:spacing w:val="-1"/>
        </w:rPr>
        <w:t>especially</w:t>
      </w:r>
      <w:r>
        <w:rPr>
          <w:spacing w:val="-3"/>
        </w:rPr>
        <w:t> </w:t>
      </w:r>
      <w:r>
        <w:rPr>
          <w:spacing w:val="-1"/>
        </w:rPr>
        <w:t>associated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modern</w:t>
      </w:r>
      <w:r>
        <w:rPr>
          <w:spacing w:val="63"/>
        </w:rPr>
        <w:t> </w:t>
      </w:r>
      <w:r>
        <w:rPr>
          <w:spacing w:val="-1"/>
        </w:rPr>
        <w:t>developments</w:t>
      </w:r>
      <w:r>
        <w:rPr/>
        <w:t> </w:t>
      </w:r>
      <w:r>
        <w:rPr>
          <w:spacing w:val="-1"/>
        </w:rPr>
        <w:t>that require</w:t>
      </w:r>
      <w:r>
        <w:rPr>
          <w:spacing w:val="-2"/>
        </w:rPr>
        <w:t> </w:t>
      </w:r>
      <w:r>
        <w:rPr>
          <w:spacing w:val="-1"/>
        </w:rPr>
        <w:t>many</w:t>
      </w:r>
      <w:r>
        <w:rPr>
          <w:spacing w:val="-3"/>
        </w:rPr>
        <w:t> </w:t>
      </w:r>
      <w:r>
        <w:rPr>
          <w:spacing w:val="-1"/>
        </w:rPr>
        <w:t>aspects,</w:t>
      </w:r>
      <w:r>
        <w:rPr/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>
          <w:spacing w:val="-1"/>
        </w:rPr>
        <w:t>excellent</w:t>
      </w:r>
      <w:r>
        <w:rPr>
          <w:spacing w:val="1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quality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speed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service</w:t>
      </w:r>
      <w:r>
        <w:rPr>
          <w:spacing w:val="83"/>
        </w:rPr>
        <w:t> </w:t>
      </w:r>
      <w:r>
        <w:rPr>
          <w:spacing w:val="-1"/>
        </w:rPr>
        <w:t>processes.</w:t>
      </w:r>
      <w:r>
        <w:rPr/>
        <w:t> At </w:t>
      </w:r>
      <w:r>
        <w:rPr>
          <w:spacing w:val="-1"/>
        </w:rPr>
        <w:t>present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policy</w:t>
      </w:r>
      <w:r>
        <w:rPr>
          <w:spacing w:val="-2"/>
        </w:rPr>
        <w:t> </w:t>
      </w:r>
      <w:r>
        <w:rPr>
          <w:spacing w:val="-1"/>
        </w:rPr>
        <w:t>model</w:t>
      </w:r>
      <w:r>
        <w:rPr>
          <w:spacing w:val="1"/>
        </w:rPr>
        <w:t> </w:t>
      </w:r>
      <w:r>
        <w:rPr>
          <w:spacing w:val="-1"/>
        </w:rPr>
        <w:t>adopts</w:t>
      </w:r>
      <w:r>
        <w:rPr>
          <w:spacing w:val="-2"/>
        </w:rPr>
        <w:t> </w:t>
      </w:r>
      <w:r>
        <w:rPr>
          <w:spacing w:val="-1"/>
        </w:rPr>
        <w:t>many</w:t>
      </w:r>
      <w:r>
        <w:rPr>
          <w:spacing w:val="-3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provided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private</w:t>
      </w:r>
      <w:r>
        <w:rPr/>
        <w:t> </w:t>
      </w:r>
      <w:r>
        <w:rPr>
          <w:spacing w:val="-1"/>
        </w:rPr>
        <w:t>sector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/>
      </w:r>
      <w:r>
        <w:rPr>
          <w:spacing w:val="-1"/>
        </w:rPr>
        <w:t>order</w:t>
      </w:r>
      <w:r>
        <w:rPr>
          <w:spacing w:val="6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fulfill</w:t>
      </w:r>
      <w:r>
        <w:rPr>
          <w:spacing w:val="1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satisfaction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users.</w:t>
      </w:r>
      <w:r>
        <w:rPr/>
        <w:t> </w:t>
      </w:r>
      <w:r>
        <w:rPr>
          <w:spacing w:val="-1"/>
        </w:rPr>
        <w:t>Through</w:t>
      </w:r>
      <w:r>
        <w:rPr/>
        <w:t> big</w:t>
      </w:r>
      <w:r>
        <w:rPr>
          <w:spacing w:val="-3"/>
        </w:rPr>
        <w:t> </w:t>
      </w:r>
      <w:r>
        <w:rPr/>
        <w:t>data, </w:t>
      </w:r>
      <w:r>
        <w:rPr>
          <w:spacing w:val="-1"/>
        </w:rPr>
        <w:t>policies</w:t>
      </w:r>
      <w:r>
        <w:rPr/>
        <w:t> </w:t>
      </w:r>
      <w:r>
        <w:rPr>
          <w:spacing w:val="-2"/>
        </w:rPr>
        <w:t>or</w:t>
      </w:r>
      <w:r>
        <w:rPr/>
        <w:t> </w:t>
      </w:r>
      <w:r>
        <w:rPr>
          <w:spacing w:val="-2"/>
        </w:rPr>
        <w:t>programs</w:t>
      </w:r>
      <w:r>
        <w:rPr/>
        <w:t> can be </w:t>
      </w:r>
      <w:r>
        <w:rPr>
          <w:spacing w:val="-1"/>
        </w:rPr>
        <w:t>designed</w:t>
      </w:r>
      <w:r>
        <w:rPr>
          <w:spacing w:val="43"/>
        </w:rPr>
        <w:t> </w:t>
      </w:r>
      <w:r>
        <w:rPr>
          <w:spacing w:val="-1"/>
        </w:rPr>
        <w:t>appropriately,</w:t>
      </w:r>
      <w:r>
        <w:rPr/>
        <w:t> </w:t>
      </w:r>
      <w:r>
        <w:rPr>
          <w:spacing w:val="-1"/>
        </w:rPr>
        <w:t>efficiently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effectively.</w:t>
      </w:r>
      <w:r>
        <w:rPr/>
        <w:t> So </w:t>
      </w:r>
      <w:r>
        <w:rPr>
          <w:spacing w:val="-1"/>
        </w:rPr>
        <w:t>far,</w:t>
      </w:r>
      <w:r>
        <w:rPr/>
        <w:t> </w:t>
      </w:r>
      <w:r>
        <w:rPr>
          <w:spacing w:val="-1"/>
        </w:rPr>
        <w:t>big</w:t>
      </w:r>
      <w:r>
        <w:rPr>
          <w:spacing w:val="-3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used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private</w:t>
      </w:r>
      <w:r>
        <w:rPr/>
        <w:t> </w:t>
      </w:r>
      <w:r>
        <w:rPr>
          <w:spacing w:val="-1"/>
        </w:rPr>
        <w:t>companies</w:t>
      </w:r>
      <w:r>
        <w:rPr>
          <w:spacing w:val="-2"/>
        </w:rPr>
        <w:t> </w:t>
      </w:r>
      <w:r>
        <w:rPr/>
        <w:t>in</w:t>
      </w:r>
      <w:r>
        <w:rPr>
          <w:spacing w:val="59"/>
        </w:rPr>
        <w:t> </w:t>
      </w:r>
      <w:r>
        <w:rPr>
          <w:spacing w:val="-1"/>
        </w:rPr>
        <w:t>improving</w:t>
      </w:r>
      <w:r>
        <w:rPr>
          <w:spacing w:val="-3"/>
        </w:rPr>
        <w:t> </w:t>
      </w:r>
      <w:r>
        <w:rPr/>
        <w:t>product</w:t>
      </w:r>
      <w:r>
        <w:rPr>
          <w:spacing w:val="1"/>
        </w:rPr>
        <w:t> </w:t>
      </w:r>
      <w:r>
        <w:rPr>
          <w:spacing w:val="-1"/>
        </w:rPr>
        <w:t>quality,</w:t>
      </w:r>
      <w:r>
        <w:rPr>
          <w:spacing w:val="-3"/>
        </w:rPr>
        <w:t> </w:t>
      </w:r>
      <w:r>
        <w:rPr>
          <w:spacing w:val="-1"/>
        </w:rPr>
        <w:t>developing</w:t>
      </w:r>
      <w:r>
        <w:rPr>
          <w:spacing w:val="-3"/>
        </w:rPr>
        <w:t> </w:t>
      </w:r>
      <w:r>
        <w:rPr>
          <w:spacing w:val="-1"/>
        </w:rPr>
        <w:t>markets,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choosing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right</w:t>
      </w:r>
      <w:r>
        <w:rPr>
          <w:spacing w:val="1"/>
        </w:rPr>
        <w:t> </w:t>
      </w:r>
      <w:r>
        <w:rPr>
          <w:spacing w:val="-1"/>
        </w:rPr>
        <w:t>marketing</w:t>
      </w:r>
      <w:r>
        <w:rPr>
          <w:spacing w:val="-3"/>
        </w:rPr>
        <w:t> </w:t>
      </w:r>
      <w:r>
        <w:rPr>
          <w:spacing w:val="-1"/>
        </w:rPr>
        <w:t>techniques.</w:t>
      </w:r>
      <w:r>
        <w:rPr/>
        <w:t> </w:t>
      </w:r>
      <w:r>
        <w:rPr>
          <w:spacing w:val="-1"/>
        </w:rPr>
        <w:t>Big</w:t>
      </w:r>
      <w:r>
        <w:rPr>
          <w:spacing w:val="-3"/>
        </w:rPr>
        <w:t> </w:t>
      </w:r>
      <w:r>
        <w:rPr>
          <w:spacing w:val="-1"/>
        </w:rPr>
        <w:t>data</w:t>
      </w:r>
      <w:r>
        <w:rPr>
          <w:spacing w:val="71"/>
        </w:rPr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>
          <w:spacing w:val="-1"/>
        </w:rPr>
        <w:t>accurate</w:t>
      </w:r>
      <w:r>
        <w:rPr/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/>
        <w:t>so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2"/>
        </w:rPr>
        <w:t>programs</w:t>
      </w:r>
      <w:r>
        <w:rPr/>
        <w:t> </w:t>
      </w:r>
      <w:r>
        <w:rPr>
          <w:spacing w:val="-1"/>
        </w:rPr>
        <w:t>designed</w:t>
      </w:r>
      <w:r>
        <w:rPr/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/>
        <w:t>big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high</w:t>
      </w:r>
      <w:r>
        <w:rPr/>
        <w:t> </w:t>
      </w:r>
      <w:r>
        <w:rPr>
          <w:spacing w:val="-1"/>
        </w:rPr>
        <w:t>accuracy</w:t>
      </w:r>
      <w:r>
        <w:rPr>
          <w:spacing w:val="-3"/>
        </w:rPr>
        <w:t> </w:t>
      </w:r>
      <w:r>
        <w:rPr/>
        <w:t>and are </w:t>
      </w:r>
      <w:r>
        <w:rPr>
          <w:spacing w:val="-1"/>
        </w:rPr>
        <w:t>economical.</w:t>
      </w:r>
      <w:r>
        <w:rPr>
          <w:spacing w:val="77"/>
        </w:rPr>
        <w:t> </w:t>
      </w:r>
      <w:r>
        <w:rPr>
          <w:spacing w:val="-1"/>
        </w:rPr>
        <w:t>Big</w:t>
      </w:r>
      <w:r>
        <w:rPr>
          <w:spacing w:val="-3"/>
        </w:rPr>
        <w:t> </w:t>
      </w:r>
      <w:r>
        <w:rPr/>
        <w:t>data </w:t>
      </w:r>
      <w:r>
        <w:rPr>
          <w:spacing w:val="-1"/>
        </w:rPr>
        <w:t>has</w:t>
      </w:r>
      <w:r>
        <w:rPr/>
        <w:t> a </w:t>
      </w:r>
      <w:r>
        <w:rPr>
          <w:spacing w:val="-1"/>
        </w:rPr>
        <w:t>variety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large,</w:t>
      </w:r>
      <w:r>
        <w:rPr/>
        <w:t> so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just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to</w:t>
      </w:r>
      <w:r>
        <w:rPr/>
        <w:t> </w:t>
      </w:r>
      <w:r>
        <w:rPr>
          <w:spacing w:val="-1"/>
        </w:rPr>
        <w:t>process</w:t>
      </w:r>
      <w:r>
        <w:rPr/>
        <w:t> and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an</w:t>
      </w:r>
      <w:r>
        <w:rPr>
          <w:spacing w:val="-2"/>
        </w:rPr>
        <w:t> </w:t>
      </w:r>
      <w:r>
        <w:rPr>
          <w:spacing w:val="-1"/>
        </w:rPr>
        <w:t>interest.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right="257"/>
        <w:jc w:val="left"/>
      </w:pPr>
      <w:r>
        <w:rPr>
          <w:spacing w:val="-1"/>
        </w:rPr>
        <w:t>But</w:t>
      </w:r>
      <w:r>
        <w:rPr>
          <w:spacing w:val="1"/>
        </w:rPr>
        <w:t> </w:t>
      </w:r>
      <w:r>
        <w:rPr/>
        <w:t>big</w:t>
      </w:r>
      <w:r>
        <w:rPr>
          <w:spacing w:val="-3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cannot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accessed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processed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traditional</w:t>
      </w:r>
      <w:r>
        <w:rPr>
          <w:spacing w:val="1"/>
        </w:rPr>
        <w:t> </w:t>
      </w:r>
      <w:r>
        <w:rPr>
          <w:spacing w:val="-1"/>
        </w:rPr>
        <w:t>devices</w:t>
      </w:r>
      <w:r>
        <w:rPr>
          <w:spacing w:val="-2"/>
        </w:rPr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huge</w:t>
      </w:r>
      <w:r>
        <w:rPr/>
        <w:t> </w:t>
      </w:r>
      <w:r>
        <w:rPr>
          <w:spacing w:val="-1"/>
        </w:rPr>
        <w:t>amount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data</w:t>
      </w:r>
      <w:r>
        <w:rPr>
          <w:spacing w:val="63"/>
        </w:rPr>
        <w:t> </w:t>
      </w:r>
      <w:r>
        <w:rPr/>
        <w:t>and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variants.</w:t>
      </w:r>
      <w:r>
        <w:rPr/>
        <w:t> So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access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>
          <w:spacing w:val="-1"/>
        </w:rPr>
        <w:t>requires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latest</w:t>
      </w:r>
      <w:r>
        <w:rPr>
          <w:spacing w:val="-2"/>
        </w:rPr>
        <w:t> </w:t>
      </w:r>
      <w:r>
        <w:rPr>
          <w:spacing w:val="-1"/>
        </w:rPr>
        <w:t>technology.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 an</w:t>
      </w:r>
      <w:r>
        <w:rPr>
          <w:spacing w:val="-3"/>
        </w:rPr>
        <w:t> </w:t>
      </w:r>
      <w:r>
        <w:rPr>
          <w:spacing w:val="-1"/>
        </w:rPr>
        <w:t>obstacle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some</w:t>
      </w:r>
      <w:r>
        <w:rPr/>
        <w:t> </w:t>
      </w:r>
      <w:r>
        <w:rPr>
          <w:spacing w:val="-1"/>
        </w:rPr>
        <w:t>companies</w:t>
      </w:r>
      <w:r>
        <w:rPr>
          <w:spacing w:val="65"/>
        </w:rPr>
        <w:t> </w:t>
      </w:r>
      <w:r>
        <w:rPr/>
        <w:t>and </w:t>
      </w:r>
      <w:r>
        <w:rPr>
          <w:spacing w:val="-1"/>
        </w:rPr>
        <w:t>governments</w:t>
      </w:r>
      <w:r>
        <w:rPr/>
        <w:t> in </w:t>
      </w:r>
      <w:r>
        <w:rPr>
          <w:spacing w:val="-2"/>
        </w:rPr>
        <w:t>utilizing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potential</w:t>
      </w:r>
      <w:r>
        <w:rPr>
          <w:spacing w:val="1"/>
        </w:rPr>
        <w:t> </w:t>
      </w:r>
      <w:r>
        <w:rPr/>
        <w:t>of big</w:t>
      </w:r>
      <w:r>
        <w:rPr>
          <w:spacing w:val="-3"/>
        </w:rPr>
        <w:t> </w:t>
      </w:r>
      <w:r>
        <w:rPr>
          <w:spacing w:val="-1"/>
        </w:rPr>
        <w:t>data.</w:t>
      </w:r>
      <w:r>
        <w:rPr>
          <w:spacing w:val="-2"/>
        </w:rPr>
        <w:t> </w:t>
      </w:r>
      <w:r>
        <w:rPr>
          <w:spacing w:val="-1"/>
        </w:rPr>
        <w:t>As</w:t>
      </w:r>
      <w:r>
        <w:rPr/>
        <w:t> is </w:t>
      </w:r>
      <w:r>
        <w:rPr>
          <w:spacing w:val="-1"/>
        </w:rPr>
        <w:t>known,</w:t>
      </w:r>
      <w:r>
        <w:rPr/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governments</w:t>
      </w:r>
      <w:r>
        <w:rPr/>
        <w:t> are </w:t>
      </w:r>
      <w:r>
        <w:rPr>
          <w:spacing w:val="-1"/>
        </w:rPr>
        <w:t>held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59"/>
        </w:rPr>
        <w:t> </w:t>
      </w:r>
      <w:r>
        <w:rPr>
          <w:spacing w:val="-1"/>
        </w:rPr>
        <w:t>limited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optimal</w:t>
      </w:r>
      <w:r>
        <w:rPr>
          <w:spacing w:val="1"/>
        </w:rPr>
        <w:t> </w:t>
      </w:r>
      <w:r>
        <w:rPr>
          <w:spacing w:val="-1"/>
        </w:rPr>
        <w:t>manner.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limitations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technology-based</w:t>
      </w:r>
      <w:r>
        <w:rPr/>
        <w:t> work</w:t>
      </w:r>
      <w:r>
        <w:rPr>
          <w:spacing w:val="-2"/>
        </w:rPr>
        <w:t> </w:t>
      </w:r>
      <w:r>
        <w:rPr>
          <w:spacing w:val="-1"/>
        </w:rPr>
        <w:t>devices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caused</w:t>
      </w:r>
      <w:r>
        <w:rPr/>
        <w:t> </w:t>
      </w:r>
      <w:r>
        <w:rPr>
          <w:spacing w:val="-2"/>
        </w:rPr>
        <w:t>minimal</w:t>
      </w:r>
    </w:p>
    <w:p>
      <w:pPr>
        <w:spacing w:after="0" w:line="240" w:lineRule="auto"/>
        <w:jc w:val="left"/>
        <w:sectPr>
          <w:pgSz w:w="12240" w:h="15840"/>
          <w:pgMar w:top="1380" w:bottom="280" w:left="1340" w:right="1340"/>
        </w:sectPr>
      </w:pPr>
    </w:p>
    <w:p>
      <w:pPr>
        <w:pStyle w:val="BodyText"/>
        <w:spacing w:line="240" w:lineRule="auto" w:before="58"/>
        <w:ind w:right="190"/>
        <w:jc w:val="left"/>
      </w:pPr>
      <w:r>
        <w:rPr>
          <w:spacing w:val="-1"/>
        </w:rPr>
        <w:t>quality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services,</w:t>
      </w:r>
      <w:r>
        <w:rPr>
          <w:spacing w:val="-3"/>
        </w:rPr>
        <w:t> </w:t>
      </w:r>
      <w:r>
        <w:rPr>
          <w:spacing w:val="-1"/>
        </w:rPr>
        <w:t>low bureaucrat</w:t>
      </w:r>
      <w:r>
        <w:rPr>
          <w:spacing w:val="1"/>
        </w:rPr>
        <w:t> </w:t>
      </w:r>
      <w:r>
        <w:rPr>
          <w:spacing w:val="-2"/>
        </w:rPr>
        <w:t>work</w:t>
      </w:r>
      <w:r>
        <w:rPr>
          <w:spacing w:val="-3"/>
        </w:rPr>
        <w:t> </w:t>
      </w:r>
      <w:r>
        <w:rPr>
          <w:spacing w:val="-1"/>
        </w:rPr>
        <w:t>productivity,</w:t>
      </w:r>
      <w:r>
        <w:rPr/>
        <w:t> </w:t>
      </w:r>
      <w:r>
        <w:rPr>
          <w:spacing w:val="-1"/>
        </w:rPr>
        <w:t>rigid</w:t>
      </w:r>
      <w:r>
        <w:rPr/>
        <w:t> </w:t>
      </w:r>
      <w:r>
        <w:rPr>
          <w:spacing w:val="-1"/>
        </w:rPr>
        <w:t>bureaucratic</w:t>
      </w:r>
      <w:r>
        <w:rPr/>
        <w:t> </w:t>
      </w:r>
      <w:r>
        <w:rPr>
          <w:spacing w:val="-1"/>
        </w:rPr>
        <w:t>procedures,</w:t>
      </w:r>
      <w:r>
        <w:rPr>
          <w:spacing w:val="-3"/>
        </w:rPr>
        <w:t> </w:t>
      </w:r>
      <w:r>
        <w:rPr/>
        <w:t>and non-</w:t>
      </w:r>
      <w:r>
        <w:rPr>
          <w:spacing w:val="75"/>
        </w:rPr>
        <w:t> </w:t>
      </w:r>
      <w:r>
        <w:rPr>
          <w:spacing w:val="-1"/>
        </w:rPr>
        <w:t>optimal</w:t>
      </w:r>
      <w:r>
        <w:rPr>
          <w:spacing w:val="1"/>
        </w:rPr>
        <w:t> </w:t>
      </w:r>
      <w:r>
        <w:rPr>
          <w:spacing w:val="-1"/>
        </w:rPr>
        <w:t>results.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190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caused</w:t>
      </w:r>
      <w:r>
        <w:rPr/>
        <w:t> by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variety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factors,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quality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human</w:t>
      </w:r>
      <w:r>
        <w:rPr/>
        <w:t> </w:t>
      </w:r>
      <w:r>
        <w:rPr>
          <w:spacing w:val="-1"/>
        </w:rPr>
        <w:t>resources</w:t>
      </w:r>
      <w:r>
        <w:rPr>
          <w:spacing w:val="-2"/>
        </w:rPr>
        <w:t> (HR)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2"/>
        </w:rPr>
        <w:t>working</w:t>
      </w:r>
      <w:r>
        <w:rPr>
          <w:spacing w:val="77"/>
        </w:rPr>
        <w:t> </w:t>
      </w:r>
      <w:r>
        <w:rPr>
          <w:spacing w:val="-1"/>
        </w:rPr>
        <w:t>devices.</w:t>
      </w:r>
      <w:r>
        <w:rPr/>
        <w:t> </w:t>
      </w:r>
      <w:r>
        <w:rPr>
          <w:spacing w:val="-1"/>
        </w:rPr>
        <w:t>Only</w:t>
      </w:r>
      <w:r>
        <w:rPr>
          <w:spacing w:val="-3"/>
        </w:rPr>
        <w:t> </w:t>
      </w:r>
      <w:r>
        <w:rPr/>
        <w:t>a few</w:t>
      </w:r>
      <w:r>
        <w:rPr>
          <w:spacing w:val="-3"/>
        </w:rPr>
        <w:t> </w:t>
      </w:r>
      <w:r>
        <w:rPr>
          <w:spacing w:val="-1"/>
        </w:rPr>
        <w:t>local</w:t>
      </w:r>
      <w:r>
        <w:rPr>
          <w:spacing w:val="1"/>
        </w:rPr>
        <w:t> </w:t>
      </w:r>
      <w:r>
        <w:rPr>
          <w:spacing w:val="-1"/>
        </w:rPr>
        <w:t>governments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able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latest</w:t>
      </w:r>
      <w:r>
        <w:rPr>
          <w:spacing w:val="1"/>
        </w:rPr>
        <w:t> </w:t>
      </w:r>
      <w:r>
        <w:rPr>
          <w:spacing w:val="-1"/>
        </w:rPr>
        <w:t>technology-based</w:t>
      </w:r>
      <w:r>
        <w:rPr/>
        <w:t> </w:t>
      </w:r>
      <w:r>
        <w:rPr>
          <w:spacing w:val="-1"/>
        </w:rPr>
        <w:t>work</w:t>
      </w:r>
      <w:r>
        <w:rPr>
          <w:spacing w:val="-3"/>
        </w:rPr>
        <w:t> </w:t>
      </w:r>
      <w:r>
        <w:rPr>
          <w:spacing w:val="-1"/>
        </w:rPr>
        <w:t>tools</w:t>
      </w:r>
      <w:r>
        <w:rPr>
          <w:spacing w:val="-2"/>
        </w:rPr>
        <w:t> </w:t>
      </w:r>
      <w:r>
        <w:rPr>
          <w:spacing w:val="-1"/>
        </w:rPr>
        <w:t>because</w:t>
      </w:r>
      <w:r>
        <w:rPr>
          <w:spacing w:val="77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expensive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require</w:t>
      </w:r>
      <w:r>
        <w:rPr/>
        <w:t> </w:t>
      </w:r>
      <w:r>
        <w:rPr>
          <w:spacing w:val="-1"/>
        </w:rPr>
        <w:t>professional</w:t>
      </w:r>
      <w:r>
        <w:rPr>
          <w:spacing w:val="-2"/>
        </w:rPr>
        <w:t> </w:t>
      </w:r>
      <w:r>
        <w:rPr>
          <w:spacing w:val="-1"/>
        </w:rPr>
        <w:t>HR.</w:t>
      </w:r>
      <w:r>
        <w:rPr/>
        <w:t> </w:t>
      </w:r>
      <w:r>
        <w:rPr>
          <w:spacing w:val="-1"/>
        </w:rPr>
        <w:t>Knowledge-based</w:t>
      </w:r>
      <w:r>
        <w:rPr/>
        <w:t> </w:t>
      </w:r>
      <w:r>
        <w:rPr>
          <w:spacing w:val="-1"/>
        </w:rPr>
        <w:t>works</w:t>
      </w:r>
      <w:r>
        <w:rPr/>
        <w:t> </w:t>
      </w:r>
      <w:r>
        <w:rPr>
          <w:spacing w:val="-1"/>
        </w:rPr>
        <w:t>require</w:t>
      </w:r>
      <w:r>
        <w:rPr/>
        <w:t> </w:t>
      </w:r>
      <w:r>
        <w:rPr>
          <w:spacing w:val="-1"/>
        </w:rPr>
        <w:t>knowledge</w:t>
      </w:r>
      <w:r>
        <w:rPr>
          <w:spacing w:val="77"/>
        </w:rPr>
        <w:t> </w:t>
      </w:r>
      <w:r>
        <w:rPr>
          <w:spacing w:val="-1"/>
        </w:rPr>
        <w:t>workers.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2"/>
        </w:rPr>
        <w:t>work</w:t>
      </w:r>
      <w:r>
        <w:rPr>
          <w:spacing w:val="-3"/>
        </w:rPr>
        <w:t> </w:t>
      </w:r>
      <w:r>
        <w:rPr>
          <w:spacing w:val="-1"/>
        </w:rPr>
        <w:t>orientation</w:t>
      </w:r>
      <w:r>
        <w:rPr/>
        <w:t> </w:t>
      </w:r>
      <w:r>
        <w:rPr>
          <w:spacing w:val="-1"/>
        </w:rPr>
        <w:t>is</w:t>
      </w:r>
      <w:r>
        <w:rPr/>
        <w:t> a new</w:t>
      </w:r>
      <w:r>
        <w:rPr>
          <w:spacing w:val="-3"/>
        </w:rPr>
        <w:t> </w:t>
      </w:r>
      <w:r>
        <w:rPr>
          <w:spacing w:val="-1"/>
        </w:rPr>
        <w:t>paradigm</w:t>
      </w:r>
      <w:r>
        <w:rPr>
          <w:spacing w:val="-4"/>
        </w:rPr>
        <w:t> </w:t>
      </w:r>
      <w:r>
        <w:rPr/>
        <w:t>and </w:t>
      </w:r>
      <w:r>
        <w:rPr>
          <w:spacing w:val="-1"/>
        </w:rPr>
        <w:t>challenges</w:t>
      </w:r>
      <w:r>
        <w:rPr/>
        <w:t> and </w:t>
      </w:r>
      <w:r>
        <w:rPr>
          <w:spacing w:val="-1"/>
        </w:rPr>
        <w:t>obstacles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bureaucrats</w:t>
      </w:r>
      <w:r>
        <w:rPr>
          <w:spacing w:val="59"/>
        </w:rPr>
        <w:t> </w:t>
      </w:r>
      <w:r>
        <w:rPr/>
        <w:t>in </w:t>
      </w:r>
      <w:r>
        <w:rPr>
          <w:spacing w:val="-1"/>
        </w:rPr>
        <w:t>carrying</w:t>
      </w:r>
      <w:r>
        <w:rPr>
          <w:spacing w:val="-3"/>
        </w:rPr>
        <w:t> </w:t>
      </w:r>
      <w:r>
        <w:rPr/>
        <w:t>out</w:t>
      </w:r>
      <w:r>
        <w:rPr>
          <w:spacing w:val="-2"/>
        </w:rPr>
        <w:t> </w:t>
      </w:r>
      <w:r>
        <w:rPr>
          <w:spacing w:val="-1"/>
        </w:rPr>
        <w:t>efficient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bureaucracy.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criteria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efficient</w:t>
      </w:r>
      <w:r>
        <w:rPr>
          <w:spacing w:val="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/>
        <w:t>is</w:t>
      </w:r>
      <w:r>
        <w:rPr>
          <w:spacing w:val="61"/>
        </w:rPr>
        <w:t> </w:t>
      </w:r>
      <w:r>
        <w:rPr/>
        <w:t>the </w:t>
      </w:r>
      <w:r>
        <w:rPr>
          <w:spacing w:val="-1"/>
        </w:rPr>
        <w:t>absolute</w:t>
      </w:r>
      <w:r>
        <w:rPr/>
        <w:t> </w:t>
      </w:r>
      <w:r>
        <w:rPr>
          <w:spacing w:val="-1"/>
        </w:rPr>
        <w:t>demand</w:t>
      </w:r>
      <w:r>
        <w:rPr/>
        <w:t> in </w:t>
      </w:r>
      <w:r>
        <w:rPr>
          <w:spacing w:val="-1"/>
        </w:rPr>
        <w:t>modern</w:t>
      </w:r>
      <w:r>
        <w:rPr/>
        <w:t> </w:t>
      </w:r>
      <w:r>
        <w:rPr>
          <w:spacing w:val="-1"/>
        </w:rPr>
        <w:t>government,</w:t>
      </w:r>
      <w:r>
        <w:rPr/>
        <w:t> </w:t>
      </w:r>
      <w:r>
        <w:rPr>
          <w:spacing w:val="-1"/>
        </w:rPr>
        <w:t>namely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order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quality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optimal</w:t>
      </w:r>
      <w:r>
        <w:rPr>
          <w:spacing w:val="1"/>
        </w:rPr>
        <w:t> </w:t>
      </w:r>
      <w:r>
        <w:rPr>
          <w:spacing w:val="-1"/>
        </w:rPr>
        <w:t>public</w:t>
      </w:r>
      <w:r>
        <w:rPr>
          <w:spacing w:val="55"/>
        </w:rPr>
        <w:t> </w:t>
      </w:r>
      <w:r>
        <w:rPr>
          <w:spacing w:val="-1"/>
        </w:rPr>
        <w:t>services.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Sentiment</w:t>
      </w:r>
      <w:r>
        <w:rPr>
          <w:spacing w:val="1"/>
        </w:rPr>
        <w:t> </w:t>
      </w:r>
      <w:r>
        <w:rPr>
          <w:spacing w:val="-2"/>
        </w:rPr>
        <w:t>Analysis</w:t>
      </w:r>
      <w:r>
        <w:rPr>
          <w:spacing w:val="6"/>
        </w:rPr>
        <w:t> </w:t>
      </w:r>
      <w:r>
        <w:rPr>
          <w:spacing w:val="-1"/>
        </w:rPr>
        <w:t>Architecture </w:t>
      </w:r>
      <w:r>
        <w:rPr/>
        <w:t>as Big </w:t>
      </w:r>
      <w:r>
        <w:rPr>
          <w:spacing w:val="-2"/>
        </w:rPr>
        <w:t>Data</w:t>
      </w:r>
      <w:r>
        <w:rPr/>
        <w:t> Technology</w:t>
      </w:r>
      <w:r>
        <w:rPr>
          <w:spacing w:val="-7"/>
        </w:rPr>
        <w:t> </w:t>
      </w:r>
      <w:r>
        <w:rPr/>
        <w:t>for </w:t>
      </w:r>
      <w:r>
        <w:rPr>
          <w:spacing w:val="-1"/>
        </w:rPr>
        <w:t>Bureaucratic</w:t>
      </w:r>
      <w:r>
        <w:rPr>
          <w:b w:val="0"/>
        </w:rPr>
      </w:r>
    </w:p>
    <w:p>
      <w:pPr>
        <w:pStyle w:val="BodyText"/>
        <w:spacing w:line="240" w:lineRule="auto" w:before="171"/>
        <w:ind w:right="19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media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easiest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process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text.</w:t>
      </w:r>
      <w:r>
        <w:rPr>
          <w:spacing w:val="-3"/>
        </w:rPr>
        <w:t> </w:t>
      </w:r>
      <w:r>
        <w:rPr>
          <w:spacing w:val="-1"/>
        </w:rPr>
        <w:t>Text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unstructured</w:t>
      </w:r>
      <w:r>
        <w:rPr/>
        <w:t> </w:t>
      </w:r>
      <w:r>
        <w:rPr>
          <w:spacing w:val="-1"/>
        </w:rPr>
        <w:t>data,</w:t>
      </w:r>
      <w:r>
        <w:rPr>
          <w:spacing w:val="-2"/>
        </w:rPr>
        <w:t> </w:t>
      </w:r>
      <w:r>
        <w:rPr/>
        <w:t>so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it</w:t>
      </w:r>
      <w:r>
        <w:rPr>
          <w:spacing w:val="71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/>
        <w:t>be </w:t>
      </w:r>
      <w:r>
        <w:rPr>
          <w:spacing w:val="-1"/>
        </w:rPr>
        <w:t>conducted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pre-process</w:t>
      </w:r>
      <w:r>
        <w:rPr>
          <w:spacing w:val="1"/>
        </w:rPr>
        <w:t> </w:t>
      </w:r>
      <w:r>
        <w:rPr>
          <w:spacing w:val="-1"/>
        </w:rPr>
        <w:t>until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text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ready</w:t>
      </w:r>
      <w:r>
        <w:rPr>
          <w:spacing w:val="-3"/>
        </w:rPr>
        <w:t> </w:t>
      </w:r>
      <w:r>
        <w:rPr/>
        <w:t>to be</w:t>
      </w:r>
      <w:r>
        <w:rPr>
          <w:spacing w:val="-2"/>
        </w:rPr>
        <w:t> </w:t>
      </w:r>
      <w:r>
        <w:rPr>
          <w:spacing w:val="-1"/>
        </w:rPr>
        <w:t>processed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mining</w:t>
      </w:r>
      <w:r>
        <w:rPr>
          <w:spacing w:val="-3"/>
        </w:rPr>
        <w:t> </w:t>
      </w:r>
      <w:r>
        <w:rPr>
          <w:spacing w:val="-1"/>
        </w:rPr>
        <w:t>process</w:t>
      </w:r>
      <w:r>
        <w:rPr>
          <w:spacing w:val="3"/>
        </w:rPr>
        <w:t> </w:t>
      </w:r>
      <w:r>
        <w:rPr/>
        <w:t>(D</w:t>
      </w:r>
      <w:r>
        <w:rPr>
          <w:spacing w:val="-1"/>
        </w:rPr>
        <w:t> </w:t>
      </w:r>
      <w:r>
        <w:rPr/>
        <w:t>S</w:t>
      </w:r>
      <w:r>
        <w:rPr>
          <w:spacing w:val="61"/>
        </w:rPr>
        <w:t> </w:t>
      </w:r>
      <w:r>
        <w:rPr>
          <w:spacing w:val="-1"/>
        </w:rPr>
        <w:t>Maylawati,</w:t>
      </w:r>
      <w:r>
        <w:rPr/>
        <w:t> </w:t>
      </w:r>
      <w:r>
        <w:rPr>
          <w:spacing w:val="-1"/>
        </w:rPr>
        <w:t>Sugilar,</w:t>
      </w:r>
      <w:r>
        <w:rPr/>
        <w:t> &amp;</w:t>
      </w:r>
      <w:r>
        <w:rPr>
          <w:spacing w:val="-2"/>
        </w:rPr>
        <w:t> </w:t>
      </w:r>
      <w:r>
        <w:rPr>
          <w:spacing w:val="-1"/>
        </w:rPr>
        <w:t>Yudhiantara,</w:t>
      </w:r>
      <w:r>
        <w:rPr/>
        <w:t> </w:t>
      </w:r>
      <w:r>
        <w:rPr>
          <w:spacing w:val="-1"/>
        </w:rPr>
        <w:t>2018;</w:t>
      </w:r>
      <w:r>
        <w:rPr>
          <w:spacing w:val="1"/>
        </w:rPr>
        <w:t> </w:t>
      </w:r>
      <w:r>
        <w:rPr>
          <w:spacing w:val="-1"/>
        </w:rPr>
        <w:t>Dian</w:t>
      </w:r>
      <w:r>
        <w:rPr/>
        <w:t> </w:t>
      </w:r>
      <w:r>
        <w:rPr>
          <w:spacing w:val="-1"/>
        </w:rPr>
        <w:t>Saadillah</w:t>
      </w:r>
      <w:r>
        <w:rPr>
          <w:spacing w:val="-2"/>
        </w:rPr>
        <w:t> </w:t>
      </w:r>
      <w:r>
        <w:rPr>
          <w:spacing w:val="-1"/>
        </w:rPr>
        <w:t>Maylawati,</w:t>
      </w:r>
      <w:r>
        <w:rPr/>
        <w:t> </w:t>
      </w:r>
      <w:r>
        <w:rPr>
          <w:spacing w:val="-1"/>
        </w:rPr>
        <w:t>Ramdhani,</w:t>
      </w:r>
      <w:r>
        <w:rPr>
          <w:spacing w:val="-5"/>
        </w:rPr>
        <w:t> </w:t>
      </w:r>
      <w:r>
        <w:rPr>
          <w:spacing w:val="-1"/>
        </w:rPr>
        <w:t>Rahman,</w:t>
      </w:r>
      <w:r>
        <w:rPr/>
        <w:t> &amp;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Darmalaksana,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2017;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Dian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Sa’Adillah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Maylawati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&amp;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Putri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Saptawati,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2017;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Sla</w:t>
      </w:r>
      <w:r>
        <w:rPr>
          <w:spacing w:val="-1"/>
        </w:rPr>
        <w:t>met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al.,</w:t>
      </w:r>
      <w:r>
        <w:rPr/>
        <w:t> </w:t>
      </w:r>
      <w:r>
        <w:rPr>
          <w:spacing w:val="-1"/>
        </w:rPr>
        <w:t>2018).</w:t>
      </w:r>
      <w:r>
        <w:rPr/>
        <w:t> </w:t>
      </w:r>
      <w:r>
        <w:rPr>
          <w:spacing w:val="-2"/>
        </w:rPr>
        <w:t>In</w:t>
      </w:r>
      <w:r>
        <w:rPr/>
        <w:t> the</w:t>
      </w:r>
      <w:r>
        <w:rPr>
          <w:spacing w:val="67"/>
        </w:rPr>
        <w:t> </w:t>
      </w:r>
      <w:r>
        <w:rPr>
          <w:spacing w:val="-1"/>
        </w:rPr>
        <w:t>requirement</w:t>
      </w:r>
      <w:r>
        <w:rPr>
          <w:spacing w:val="-2"/>
        </w:rPr>
        <w:t> </w:t>
      </w:r>
      <w:r>
        <w:rPr>
          <w:spacing w:val="-1"/>
        </w:rPr>
        <w:t>elicitation</w:t>
      </w:r>
      <w:r>
        <w:rPr/>
        <w:t> </w:t>
      </w:r>
      <w:r>
        <w:rPr>
          <w:spacing w:val="-1"/>
        </w:rPr>
        <w:t>phase,</w:t>
      </w:r>
      <w:r>
        <w:rPr/>
        <w:t> we </w:t>
      </w:r>
      <w:r>
        <w:rPr>
          <w:spacing w:val="-1"/>
        </w:rPr>
        <w:t>defined</w:t>
      </w:r>
      <w:r>
        <w:rPr/>
        <w:t> </w:t>
      </w:r>
      <w:r>
        <w:rPr>
          <w:spacing w:val="-1"/>
        </w:rPr>
        <w:t>several</w:t>
      </w:r>
      <w:r>
        <w:rPr>
          <w:spacing w:val="-2"/>
        </w:rPr>
        <w:t> </w:t>
      </w:r>
      <w:r>
        <w:rPr>
          <w:spacing w:val="-1"/>
        </w:rPr>
        <w:t>requirements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>
          <w:spacing w:val="-1"/>
        </w:rPr>
        <w:t>analyzer</w:t>
      </w:r>
      <w:r>
        <w:rPr>
          <w:spacing w:val="47"/>
        </w:rPr>
        <w:t> </w:t>
      </w:r>
      <w:r>
        <w:rPr>
          <w:spacing w:val="-1"/>
        </w:rPr>
        <w:t>application,</w:t>
      </w:r>
      <w:r>
        <w:rPr/>
        <w:t> </w:t>
      </w:r>
      <w:r>
        <w:rPr>
          <w:spacing w:val="-1"/>
        </w:rPr>
        <w:t>among</w:t>
      </w:r>
      <w:r>
        <w:rPr>
          <w:spacing w:val="-3"/>
        </w:rPr>
        <w:t> </w:t>
      </w:r>
      <w:r>
        <w:rPr>
          <w:spacing w:val="-1"/>
        </w:rPr>
        <w:t>others:</w:t>
      </w:r>
    </w:p>
    <w:p>
      <w:pPr>
        <w:pStyle w:val="BodyText"/>
        <w:numPr>
          <w:ilvl w:val="0"/>
          <w:numId w:val="1"/>
        </w:numPr>
        <w:tabs>
          <w:tab w:pos="528" w:val="left" w:leader="none"/>
        </w:tabs>
        <w:spacing w:line="240" w:lineRule="auto" w:before="1" w:after="0"/>
        <w:ind w:left="527" w:right="131" w:hanging="360"/>
        <w:jc w:val="left"/>
      </w:pPr>
      <w:r>
        <w:rPr>
          <w:spacing w:val="-1"/>
        </w:rPr>
        <w:t>Application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read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corpus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contain</w:t>
      </w:r>
      <w:r>
        <w:rPr/>
        <w:t> </w:t>
      </w:r>
      <w:r>
        <w:rPr>
          <w:spacing w:val="-1"/>
        </w:rPr>
        <w:t>document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media,</w:t>
      </w:r>
      <w:r>
        <w:rPr>
          <w:spacing w:val="-2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Twitter,</w:t>
      </w:r>
      <w:r>
        <w:rPr/>
        <w:t> </w:t>
      </w:r>
      <w:r>
        <w:rPr>
          <w:spacing w:val="-1"/>
        </w:rPr>
        <w:t>Facebook,</w:t>
      </w:r>
      <w:r>
        <w:rPr>
          <w:spacing w:val="55"/>
        </w:rPr>
        <w:t> </w:t>
      </w:r>
      <w:r>
        <w:rPr/>
        <w:t>or </w:t>
      </w:r>
      <w:r>
        <w:rPr>
          <w:spacing w:val="-1"/>
        </w:rPr>
        <w:t>blog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news</w:t>
      </w:r>
      <w:r>
        <w:rPr/>
        <w:t> </w:t>
      </w:r>
      <w:r>
        <w:rPr>
          <w:spacing w:val="-1"/>
        </w:rPr>
        <w:t>website.</w:t>
      </w:r>
    </w:p>
    <w:p>
      <w:pPr>
        <w:pStyle w:val="BodyText"/>
        <w:numPr>
          <w:ilvl w:val="0"/>
          <w:numId w:val="1"/>
        </w:numPr>
        <w:tabs>
          <w:tab w:pos="528" w:val="left" w:leader="none"/>
        </w:tabs>
        <w:spacing w:line="240" w:lineRule="auto" w:before="1" w:after="0"/>
        <w:ind w:left="527" w:right="716" w:hanging="360"/>
        <w:jc w:val="left"/>
      </w:pPr>
      <w:r>
        <w:rPr>
          <w:spacing w:val="-1"/>
        </w:rPr>
        <w:t>Application</w:t>
      </w:r>
      <w:r>
        <w:rPr>
          <w:spacing w:val="-3"/>
        </w:rPr>
        <w:t> </w:t>
      </w:r>
      <w:r>
        <w:rPr/>
        <w:t>can do</w:t>
      </w:r>
      <w:r>
        <w:rPr>
          <w:spacing w:val="-3"/>
        </w:rPr>
        <w:t> </w:t>
      </w:r>
      <w:r>
        <w:rPr>
          <w:spacing w:val="-1"/>
        </w:rPr>
        <w:t>text</w:t>
      </w:r>
      <w:r>
        <w:rPr>
          <w:spacing w:val="1"/>
        </w:rPr>
        <w:t> </w:t>
      </w:r>
      <w:r>
        <w:rPr>
          <w:spacing w:val="-1"/>
        </w:rPr>
        <w:t>pre-processing,</w:t>
      </w:r>
      <w:r>
        <w:rPr/>
        <w:t> </w:t>
      </w:r>
      <w:r>
        <w:rPr>
          <w:spacing w:val="-1"/>
        </w:rPr>
        <w:t>such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lowercase,</w:t>
      </w:r>
      <w:r>
        <w:rPr>
          <w:spacing w:val="-2"/>
        </w:rPr>
        <w:t> </w:t>
      </w:r>
      <w:r>
        <w:rPr>
          <w:spacing w:val="-1"/>
        </w:rPr>
        <w:t>tokenizing,</w:t>
      </w:r>
      <w:r>
        <w:rPr/>
        <w:t> </w:t>
      </w:r>
      <w:r>
        <w:rPr>
          <w:spacing w:val="-1"/>
        </w:rPr>
        <w:t>emoticon</w:t>
      </w:r>
      <w:r>
        <w:rPr/>
        <w:t> </w:t>
      </w:r>
      <w:r>
        <w:rPr>
          <w:spacing w:val="-1"/>
        </w:rPr>
        <w:t>handling,</w:t>
      </w:r>
      <w:r>
        <w:rPr>
          <w:spacing w:val="55"/>
        </w:rPr>
        <w:t> </w:t>
      </w:r>
      <w:r>
        <w:rPr>
          <w:spacing w:val="-1"/>
        </w:rPr>
        <w:t>abbreviation</w:t>
      </w:r>
      <w:r>
        <w:rPr/>
        <w:t> </w:t>
      </w:r>
      <w:r>
        <w:rPr>
          <w:spacing w:val="-1"/>
        </w:rPr>
        <w:t>handling,</w:t>
      </w:r>
      <w:r>
        <w:rPr/>
        <w:t> </w:t>
      </w:r>
      <w:r>
        <w:rPr>
          <w:spacing w:val="-1"/>
        </w:rPr>
        <w:t>reguler</w:t>
      </w:r>
      <w:r>
        <w:rPr>
          <w:spacing w:val="-2"/>
        </w:rPr>
        <w:t> </w:t>
      </w:r>
      <w:r>
        <w:rPr>
          <w:spacing w:val="-1"/>
        </w:rPr>
        <w:t>expression</w:t>
      </w:r>
      <w:r>
        <w:rPr>
          <w:spacing w:val="-3"/>
        </w:rPr>
        <w:t> </w:t>
      </w:r>
      <w:r>
        <w:rPr>
          <w:spacing w:val="-1"/>
        </w:rPr>
        <w:t>(regex)</w:t>
      </w:r>
      <w:r>
        <w:rPr>
          <w:spacing w:val="1"/>
        </w:rPr>
        <w:t> </w:t>
      </w:r>
      <w:r>
        <w:rPr>
          <w:spacing w:val="-1"/>
        </w:rPr>
        <w:t>removal,</w:t>
      </w:r>
      <w:r>
        <w:rPr/>
        <w:t> </w:t>
      </w:r>
      <w:r>
        <w:rPr>
          <w:spacing w:val="-1"/>
        </w:rPr>
        <w:t>stopwords</w:t>
      </w:r>
      <w:r>
        <w:rPr>
          <w:spacing w:val="-2"/>
        </w:rPr>
        <w:t> </w:t>
      </w:r>
      <w:r>
        <w:rPr>
          <w:spacing w:val="-1"/>
        </w:rPr>
        <w:t>removal,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stemming.</w:t>
      </w:r>
    </w:p>
    <w:p>
      <w:pPr>
        <w:pStyle w:val="BodyText"/>
        <w:numPr>
          <w:ilvl w:val="0"/>
          <w:numId w:val="1"/>
        </w:numPr>
        <w:tabs>
          <w:tab w:pos="528" w:val="left" w:leader="none"/>
        </w:tabs>
        <w:spacing w:line="252" w:lineRule="exact" w:before="0" w:after="0"/>
        <w:ind w:left="527" w:right="0" w:hanging="360"/>
        <w:jc w:val="left"/>
      </w:pPr>
      <w:r>
        <w:rPr>
          <w:spacing w:val="-1"/>
        </w:rPr>
        <w:t>Application</w:t>
      </w:r>
      <w:r>
        <w:rPr>
          <w:spacing w:val="-3"/>
        </w:rPr>
        <w:t> </w:t>
      </w:r>
      <w:r>
        <w:rPr/>
        <w:t>can </w:t>
      </w:r>
      <w:r>
        <w:rPr>
          <w:spacing w:val="-1"/>
        </w:rPr>
        <w:t>conduct</w:t>
      </w:r>
      <w:r>
        <w:rPr>
          <w:spacing w:val="1"/>
        </w:rPr>
        <w:t> </w:t>
      </w:r>
      <w:r>
        <w:rPr>
          <w:spacing w:val="-1"/>
        </w:rPr>
        <w:t>feature</w:t>
      </w:r>
      <w:r>
        <w:rPr/>
        <w:t> </w:t>
      </w:r>
      <w:r>
        <w:rPr>
          <w:spacing w:val="-1"/>
        </w:rPr>
        <w:t>extraction,</w:t>
      </w:r>
      <w:r>
        <w:rPr>
          <w:spacing w:val="-3"/>
        </w:rPr>
        <w:t> </w:t>
      </w:r>
      <w:r>
        <w:rPr>
          <w:spacing w:val="-1"/>
        </w:rPr>
        <w:t>either</w:t>
      </w:r>
      <w:r>
        <w:rPr/>
        <w:t> bag</w:t>
      </w:r>
      <w:r>
        <w:rPr>
          <w:spacing w:val="-5"/>
        </w:rPr>
        <w:t> </w:t>
      </w:r>
      <w:r>
        <w:rPr/>
        <w:t>of </w:t>
      </w:r>
      <w:r>
        <w:rPr>
          <w:spacing w:val="-1"/>
        </w:rPr>
        <w:t>words</w:t>
      </w:r>
      <w:r>
        <w:rPr/>
        <w:t> or</w:t>
      </w:r>
      <w:r>
        <w:rPr>
          <w:spacing w:val="1"/>
        </w:rPr>
        <w:t> </w:t>
      </w:r>
      <w:r>
        <w:rPr>
          <w:spacing w:val="-2"/>
        </w:rPr>
        <w:t>multiple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words</w:t>
      </w:r>
      <w:r>
        <w:rPr/>
        <w:t> </w:t>
      </w:r>
      <w:r>
        <w:rPr>
          <w:spacing w:val="-1"/>
        </w:rPr>
        <w:t>(n-gram)</w:t>
      </w:r>
    </w:p>
    <w:p>
      <w:pPr>
        <w:pStyle w:val="BodyText"/>
        <w:numPr>
          <w:ilvl w:val="0"/>
          <w:numId w:val="1"/>
        </w:numPr>
        <w:tabs>
          <w:tab w:pos="528" w:val="left" w:leader="none"/>
        </w:tabs>
        <w:spacing w:line="252" w:lineRule="exact" w:before="1" w:after="0"/>
        <w:ind w:left="527" w:right="0" w:hanging="360"/>
        <w:jc w:val="left"/>
      </w:pPr>
      <w:r>
        <w:rPr>
          <w:spacing w:val="-1"/>
        </w:rPr>
        <w:t>Application</w:t>
      </w:r>
      <w:r>
        <w:rPr>
          <w:spacing w:val="-3"/>
        </w:rPr>
        <w:t> </w:t>
      </w:r>
      <w:r>
        <w:rPr/>
        <w:t>can </w:t>
      </w:r>
      <w:r>
        <w:rPr>
          <w:spacing w:val="-1"/>
        </w:rPr>
        <w:t>conduct</w:t>
      </w:r>
      <w:r>
        <w:rPr>
          <w:spacing w:val="1"/>
        </w:rPr>
        <w:t> </w:t>
      </w:r>
      <w:r>
        <w:rPr>
          <w:spacing w:val="-1"/>
        </w:rPr>
        <w:t>feature</w:t>
      </w:r>
      <w:r>
        <w:rPr/>
        <w:t> </w:t>
      </w:r>
      <w:r>
        <w:rPr>
          <w:spacing w:val="-1"/>
        </w:rPr>
        <w:t>selection,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as </w:t>
      </w:r>
      <w:r>
        <w:rPr>
          <w:spacing w:val="-2"/>
        </w:rPr>
        <w:t>remove</w:t>
      </w:r>
      <w:r>
        <w:rPr/>
        <w:t> </w:t>
      </w:r>
      <w:r>
        <w:rPr>
          <w:spacing w:val="-1"/>
        </w:rPr>
        <w:t>redundant.</w:t>
      </w:r>
    </w:p>
    <w:p>
      <w:pPr>
        <w:pStyle w:val="BodyText"/>
        <w:numPr>
          <w:ilvl w:val="0"/>
          <w:numId w:val="1"/>
        </w:numPr>
        <w:tabs>
          <w:tab w:pos="528" w:val="left" w:leader="none"/>
        </w:tabs>
        <w:spacing w:line="240" w:lineRule="auto" w:before="0" w:after="0"/>
        <w:ind w:left="527" w:right="190" w:hanging="360"/>
        <w:jc w:val="left"/>
      </w:pPr>
      <w:r>
        <w:rPr>
          <w:spacing w:val="-1"/>
        </w:rPr>
        <w:t>Application</w:t>
      </w:r>
      <w:r>
        <w:rPr>
          <w:spacing w:val="-3"/>
        </w:rPr>
        <w:t> </w:t>
      </w:r>
      <w:r>
        <w:rPr/>
        <w:t>can do</w:t>
      </w:r>
      <w:r>
        <w:rPr>
          <w:spacing w:val="-3"/>
        </w:rPr>
        <w:t> </w:t>
      </w:r>
      <w:r>
        <w:rPr>
          <w:spacing w:val="-1"/>
        </w:rPr>
        <w:t>mining</w:t>
      </w:r>
      <w:r>
        <w:rPr>
          <w:spacing w:val="-3"/>
        </w:rPr>
        <w:t> </w:t>
      </w:r>
      <w:r>
        <w:rPr>
          <w:spacing w:val="-1"/>
        </w:rPr>
        <w:t>process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classification</w:t>
      </w:r>
      <w:r>
        <w:rPr/>
        <w:t> </w:t>
      </w:r>
      <w:r>
        <w:rPr>
          <w:spacing w:val="-1"/>
        </w:rPr>
        <w:t>technique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specific</w:t>
      </w:r>
      <w:r>
        <w:rPr>
          <w:spacing w:val="75"/>
        </w:rPr>
        <w:t> </w:t>
      </w:r>
      <w:r>
        <w:rPr>
          <w:spacing w:val="-1"/>
        </w:rPr>
        <w:t>algorithm,</w:t>
      </w:r>
      <w:r>
        <w:rPr/>
        <w:t> such as </w:t>
      </w:r>
      <w:r>
        <w:rPr>
          <w:spacing w:val="-2"/>
        </w:rPr>
        <w:t>Naive</w:t>
      </w:r>
      <w:r>
        <w:rPr/>
        <w:t> </w:t>
      </w:r>
      <w:r>
        <w:rPr>
          <w:spacing w:val="-1"/>
        </w:rPr>
        <w:t>Bayes</w:t>
      </w:r>
      <w:r>
        <w:rPr/>
        <w:t> </w:t>
      </w:r>
      <w:r>
        <w:rPr>
          <w:spacing w:val="-1"/>
        </w:rPr>
        <w:t>algorithm,</w:t>
      </w:r>
      <w:r>
        <w:rPr/>
        <w:t> </w:t>
      </w:r>
      <w:r>
        <w:rPr>
          <w:spacing w:val="-1"/>
        </w:rPr>
        <w:t>Decision</w:t>
      </w:r>
      <w:r>
        <w:rPr>
          <w:spacing w:val="-3"/>
        </w:rPr>
        <w:t> </w:t>
      </w:r>
      <w:r>
        <w:rPr>
          <w:spacing w:val="-1"/>
        </w:rPr>
        <w:t>Tree,</w:t>
      </w:r>
      <w:r>
        <w:rPr/>
        <w:t> </w:t>
      </w:r>
      <w:r>
        <w:rPr>
          <w:spacing w:val="-1"/>
        </w:rPr>
        <w:t>Artificial</w:t>
      </w:r>
      <w:r>
        <w:rPr>
          <w:spacing w:val="1"/>
        </w:rPr>
        <w:t> </w:t>
      </w:r>
      <w:r>
        <w:rPr>
          <w:spacing w:val="-1"/>
        </w:rPr>
        <w:t>Neural </w:t>
      </w:r>
      <w:r>
        <w:rPr>
          <w:spacing w:val="-2"/>
        </w:rPr>
        <w:t>Network,</w:t>
      </w:r>
      <w:r>
        <w:rPr/>
        <w:t> and so on.</w:t>
      </w:r>
      <w:r>
        <w:rPr>
          <w:spacing w:val="49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mining</w:t>
      </w:r>
      <w:r>
        <w:rPr>
          <w:spacing w:val="-3"/>
        </w:rPr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classification,</w:t>
      </w:r>
      <w:r>
        <w:rPr/>
        <w:t> </w:t>
      </w:r>
      <w:r>
        <w:rPr>
          <w:spacing w:val="-1"/>
        </w:rPr>
        <w:t>among</w:t>
      </w:r>
      <w:r>
        <w:rPr>
          <w:spacing w:val="-3"/>
        </w:rPr>
        <w:t> </w:t>
      </w:r>
      <w:r>
        <w:rPr>
          <w:spacing w:val="-1"/>
        </w:rPr>
        <w:t>others</w:t>
      </w:r>
      <w:r>
        <w:rPr/>
        <w:t> </w:t>
      </w:r>
      <w:r>
        <w:rPr>
          <w:spacing w:val="-1"/>
        </w:rPr>
        <w:t>training</w:t>
      </w:r>
      <w:r>
        <w:rPr>
          <w:spacing w:val="-3"/>
        </w:rPr>
        <w:t> </w:t>
      </w:r>
      <w:r>
        <w:rPr>
          <w:spacing w:val="-1"/>
        </w:rPr>
        <w:t>process</w:t>
      </w:r>
      <w:r>
        <w:rPr>
          <w:spacing w:val="79"/>
        </w:rPr>
        <w:t> </w:t>
      </w:r>
      <w:r>
        <w:rPr/>
        <w:t>and </w:t>
      </w:r>
      <w:r>
        <w:rPr>
          <w:spacing w:val="-1"/>
        </w:rPr>
        <w:t>testing</w:t>
      </w:r>
      <w:r>
        <w:rPr>
          <w:spacing w:val="-3"/>
        </w:rPr>
        <w:t> </w:t>
      </w:r>
      <w:r>
        <w:rPr>
          <w:spacing w:val="-1"/>
        </w:rPr>
        <w:t>process.</w:t>
      </w:r>
    </w:p>
    <w:p>
      <w:pPr>
        <w:pStyle w:val="BodyText"/>
        <w:numPr>
          <w:ilvl w:val="0"/>
          <w:numId w:val="1"/>
        </w:numPr>
        <w:tabs>
          <w:tab w:pos="528" w:val="left" w:leader="none"/>
        </w:tabs>
        <w:spacing w:line="252" w:lineRule="exact" w:before="1" w:after="0"/>
        <w:ind w:left="527" w:right="0" w:hanging="360"/>
        <w:jc w:val="left"/>
      </w:pPr>
      <w:r>
        <w:rPr>
          <w:spacing w:val="-1"/>
        </w:rPr>
        <w:t>Application</w:t>
      </w:r>
      <w:r>
        <w:rPr/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result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>
          <w:spacing w:val="-1"/>
        </w:rPr>
        <w:t>analysis.</w:t>
      </w:r>
    </w:p>
    <w:p>
      <w:pPr>
        <w:pStyle w:val="BodyText"/>
        <w:spacing w:line="240" w:lineRule="auto"/>
        <w:ind w:left="167" w:right="190"/>
        <w:jc w:val="left"/>
      </w:pPr>
      <w:r>
        <w:rPr>
          <w:spacing w:val="-1"/>
        </w:rPr>
        <w:t>Figure</w:t>
      </w:r>
      <w:r>
        <w:rPr/>
        <w:t> 2 </w:t>
      </w:r>
      <w:r>
        <w:rPr>
          <w:spacing w:val="-1"/>
        </w:rPr>
        <w:t>describes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>
          <w:spacing w:val="-1"/>
        </w:rPr>
        <w:t>analyzer</w:t>
      </w:r>
      <w:r>
        <w:rPr>
          <w:spacing w:val="1"/>
        </w:rPr>
        <w:t> </w:t>
      </w:r>
      <w:r>
        <w:rPr>
          <w:spacing w:val="-1"/>
        </w:rPr>
        <w:t>architecture,</w:t>
      </w:r>
      <w:r>
        <w:rPr>
          <w:spacing w:val="-2"/>
        </w:rPr>
        <w:t> </w:t>
      </w:r>
      <w:r>
        <w:rPr>
          <w:spacing w:val="-1"/>
        </w:rPr>
        <w:t>while</w:t>
      </w:r>
      <w:r>
        <w:rPr/>
        <w:t> </w:t>
      </w:r>
      <w:r>
        <w:rPr>
          <w:spacing w:val="-1"/>
        </w:rPr>
        <w:t>Figure</w:t>
      </w:r>
      <w:r>
        <w:rPr/>
        <w:t> 3</w:t>
      </w:r>
      <w:r>
        <w:rPr>
          <w:spacing w:val="-2"/>
        </w:rPr>
        <w:t> </w:t>
      </w:r>
      <w:r>
        <w:rPr>
          <w:spacing w:val="-1"/>
        </w:rPr>
        <w:t>describes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case</w:t>
      </w:r>
      <w:r>
        <w:rPr>
          <w:spacing w:val="61"/>
        </w:rPr>
        <w:t> </w:t>
      </w:r>
      <w:r>
        <w:rPr>
          <w:spacing w:val="-1"/>
        </w:rPr>
        <w:t>diagram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>
          <w:spacing w:val="-1"/>
        </w:rPr>
        <w:t>analyzer</w:t>
      </w:r>
      <w:r>
        <w:rPr>
          <w:spacing w:val="1"/>
        </w:rPr>
        <w:t> </w:t>
      </w:r>
      <w:r>
        <w:rPr>
          <w:spacing w:val="-1"/>
        </w:rPr>
        <w:t>which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representation</w:t>
      </w:r>
      <w:r>
        <w:rPr/>
        <w:t> </w:t>
      </w:r>
      <w:r>
        <w:rPr>
          <w:spacing w:val="-1"/>
        </w:rPr>
        <w:t>model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Waterfall</w:t>
      </w:r>
      <w:r>
        <w:rPr>
          <w:spacing w:val="1"/>
        </w:rPr>
        <w:t> SDLC</w:t>
      </w:r>
      <w:r>
        <w:rPr>
          <w:spacing w:val="69"/>
        </w:rPr>
        <w:t> </w:t>
      </w:r>
      <w:r>
        <w:rPr>
          <w:spacing w:val="-1"/>
        </w:rPr>
        <w:t>after</w:t>
      </w:r>
      <w:r>
        <w:rPr>
          <w:spacing w:val="-2"/>
        </w:rPr>
        <w:t> </w:t>
      </w:r>
      <w:r>
        <w:rPr>
          <w:spacing w:val="-1"/>
        </w:rPr>
        <w:t>requirement</w:t>
      </w:r>
      <w:r>
        <w:rPr>
          <w:spacing w:val="1"/>
        </w:rPr>
        <w:t> </w:t>
      </w:r>
      <w:r>
        <w:rPr>
          <w:spacing w:val="-1"/>
        </w:rPr>
        <w:t>elicitation.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74917" cy="2505456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917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7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Figure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2 </w:t>
      </w:r>
      <w:r>
        <w:rPr>
          <w:rFonts w:ascii="Times New Roman"/>
          <w:i/>
          <w:spacing w:val="-1"/>
          <w:sz w:val="22"/>
        </w:rPr>
        <w:t>Bureaucracy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Sentiment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Analyzer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Architecture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1380" w:bottom="280" w:left="1340" w:right="13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6"/>
          <w:szCs w:val="6"/>
        </w:rPr>
      </w:pPr>
    </w:p>
    <w:p>
      <w:pPr>
        <w:spacing w:line="200" w:lineRule="atLeast"/>
        <w:ind w:left="3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0.85pt;height:437.95pt;mso-position-horizontal-relative:char;mso-position-vertical-relative:line" coordorigin="0,0" coordsize="9017,8759">
            <v:group style="position:absolute;left:953;top:7;width:8057;height:8745" coordorigin="953,7" coordsize="8057,8745">
              <v:shape style="position:absolute;left:953;top:7;width:8057;height:8745" coordorigin="953,7" coordsize="8057,8745" path="m953,8752l9009,8752,9009,7e" filled="false" stroked="true" strokeweight=".689951pt" strokecolor="#800000">
                <v:path arrowok="t"/>
              </v:shape>
              <v:shape style="position:absolute;left:953;top:7;width:8057;height:8745" coordorigin="953,7" coordsize="8057,8745" path="m953,7l953,8752e" filled="false" stroked="true" strokeweight=".689951pt" strokecolor="#800000">
                <v:path arrowok="t"/>
              </v:shape>
            </v:group>
            <v:group style="position:absolute;left:698;top:1093;width:3192;height:2" coordorigin="698,1093" coordsize="3192,2">
              <v:shape style="position:absolute;left:698;top:1093;width:3192;height:2" coordorigin="698,1093" coordsize="3192,0" path="m698,1093l3889,1093e" filled="false" stroked="true" strokeweight=".69022pt" strokecolor="#800000">
                <v:path arrowok="t"/>
              </v:shape>
            </v:group>
            <v:group style="position:absolute;left:463;top:1564;width:2;height:581" coordorigin="463,1564" coordsize="2,581">
              <v:shape style="position:absolute;left:463;top:1564;width:2;height:581" coordorigin="463,1564" coordsize="0,581" path="m463,2144l463,1564e" filled="false" stroked="true" strokeweight=".689681pt" strokecolor="#800000">
                <v:path arrowok="t"/>
              </v:shape>
            </v:group>
            <v:group style="position:absolute;left:463;top:2144;width:111;height:112" coordorigin="463,2144" coordsize="111,112">
              <v:shape style="position:absolute;left:463;top:2144;width:111;height:112" coordorigin="463,2144" coordsize="111,112" path="m463,2144l480,2205,529,2247,573,2256,573,2242e" filled="false" stroked="true" strokeweight=".689948pt" strokecolor="#800000">
                <v:path arrowok="t"/>
              </v:shape>
            </v:group>
            <v:group style="position:absolute;left:573;top:2256;width:3068;height:2" coordorigin="573,2256" coordsize="3068,2">
              <v:shape style="position:absolute;left:573;top:2256;width:3068;height:2" coordorigin="573,2256" coordsize="3068,0" path="m3641,2256l573,2256e" filled="false" stroked="true" strokeweight=".69022pt" strokecolor="#800000">
                <v:path arrowok="t"/>
              </v:shape>
            </v:group>
            <v:group style="position:absolute;left:6239;top:844;width:774;height:2" coordorigin="6239,844" coordsize="774,2">
              <v:shape style="position:absolute;left:6239;top:844;width:774;height:2" coordorigin="6239,844" coordsize="774,0" path="m6239,844l7012,844e" filled="false" stroked="true" strokeweight=".69022pt" strokecolor="#800000">
                <v:path arrowok="t"/>
              </v:shape>
            </v:group>
            <v:group style="position:absolute;left:6128;top:844;width:111;height:112" coordorigin="6128,844" coordsize="111,112">
              <v:shape style="position:absolute;left:6128;top:844;width:111;height:112" coordorigin="6128,844" coordsize="111,112" path="m6239,844l6172,861,6135,911,6128,955e" filled="false" stroked="true" strokeweight=".689948pt" strokecolor="#800000">
                <v:path arrowok="t"/>
              </v:shape>
            </v:group>
            <v:group style="position:absolute;left:6128;top:955;width:2;height:1232" coordorigin="6128,955" coordsize="2,1232">
              <v:shape style="position:absolute;left:6128;top:955;width:2;height:1232" coordorigin="6128,955" coordsize="0,1232" path="m6128,2186l6128,955e" filled="false" stroked="true" strokeweight=".689681pt" strokecolor="#800000">
                <v:path arrowok="t"/>
              </v:shape>
            </v:group>
            <v:group style="position:absolute;left:6038;top:1986;width:180;height:194" coordorigin="6038,1986" coordsize="180,194">
              <v:shape style="position:absolute;left:6038;top:1986;width:180;height:194" coordorigin="6038,1986" coordsize="180,194" path="m6218,1986l6038,1986,6121,2179,6218,1986xe" filled="true" fillcolor="#ffffff" stroked="false">
                <v:path arrowok="t"/>
                <v:fill type="solid"/>
              </v:shape>
            </v:group>
            <v:group style="position:absolute;left:6038;top:1986;width:180;height:194" coordorigin="6038,1986" coordsize="180,194">
              <v:shape style="position:absolute;left:6038;top:1986;width:180;height:194" coordorigin="6038,1986" coordsize="180,194" path="m6121,2179l6038,1986,6218,1986,6121,2179xe" filled="false" stroked="true" strokeweight=".68993pt" strokecolor="#800000">
                <v:path arrowok="t"/>
              </v:shape>
            </v:group>
            <v:group style="position:absolute;left:6149;top:2249;width:1023;height:2" coordorigin="6149,2249" coordsize="1023,2">
              <v:shape style="position:absolute;left:6149;top:2249;width:1023;height:2" coordorigin="6149,2249" coordsize="1023,0" path="m6149,2249l7171,2249e" filled="false" stroked="true" strokeweight=".69022pt" strokecolor="#800000">
                <v:path arrowok="t"/>
              </v:shape>
            </v:group>
            <v:group style="position:absolute;left:6149;top:2165;width:180;height:181" coordorigin="6149,2165" coordsize="180,181">
              <v:shape style="position:absolute;left:6149;top:2165;width:180;height:181" coordorigin="6149,2165" coordsize="180,181" path="m6328,2165l6149,2249,6328,2345,6328,2165xe" filled="true" fillcolor="#ffffff" stroked="false">
                <v:path arrowok="t"/>
                <v:fill type="solid"/>
              </v:shape>
            </v:group>
            <v:group style="position:absolute;left:6149;top:2165;width:180;height:181" coordorigin="6149,2165" coordsize="180,181">
              <v:shape style="position:absolute;left:6149;top:2165;width:180;height:181" coordorigin="6149,2165" coordsize="180,181" path="m6149,2249l6328,2165,6328,2345,6149,2249xe" filled="false" stroked="true" strokeweight=".68995pt" strokecolor="#800000">
                <v:path arrowok="t"/>
              </v:shape>
            </v:group>
            <v:group style="position:absolute;left:5790;top:2608;width:1327;height:2" coordorigin="5790,2608" coordsize="1327,2">
              <v:shape style="position:absolute;left:5790;top:2608;width:1327;height:2" coordorigin="5790,2608" coordsize="1327,0" path="m7116,2608l5790,2608e" filled="false" stroked="true" strokeweight=".69022pt" strokecolor="#800000">
                <v:path arrowok="t"/>
              </v:shape>
            </v:group>
            <v:group style="position:absolute;left:5790;top:2511;width:180;height:195" coordorigin="5790,2511" coordsize="180,195">
              <v:shape style="position:absolute;left:5790;top:2511;width:180;height:195" coordorigin="5790,2511" coordsize="180,195" path="m5969,2511l5790,2608,5969,2705,5969,2511xe" filled="true" fillcolor="#ffffff" stroked="false">
                <v:path arrowok="t"/>
                <v:fill type="solid"/>
              </v:shape>
            </v:group>
            <v:group style="position:absolute;left:5790;top:2511;width:180;height:195" coordorigin="5790,2511" coordsize="180,195">
              <v:shape style="position:absolute;left:5790;top:2511;width:180;height:195" coordorigin="5790,2511" coordsize="180,195" path="m5790,2608l5969,2511,5969,2705,5790,2608xe" filled="false" stroked="true" strokeweight=".689929pt" strokecolor="#800000">
                <v:path arrowok="t"/>
              </v:shape>
            </v:group>
            <v:group style="position:absolute;left:5776;top:2622;width:2;height:1426" coordorigin="5776,2622" coordsize="2,1426">
              <v:shape style="position:absolute;left:5776;top:2622;width:2;height:1426" coordorigin="5776,2622" coordsize="0,1426" path="m5776,4047l5776,2622e" filled="false" stroked="true" strokeweight=".689681pt" strokecolor="#800000">
                <v:path arrowok="t"/>
              </v:shape>
            </v:group>
            <v:group style="position:absolute;left:5783;top:4054;width:111;height:111" coordorigin="5783,4054" coordsize="111,111">
              <v:shape style="position:absolute;left:5783;top:4054;width:111;height:111" coordorigin="5783,4054" coordsize="111,111" path="m5783,4054l5800,4115,5850,4156,5893,4165,5893,4151e" filled="false" stroked="true" strokeweight=".68995pt" strokecolor="#800000">
                <v:path arrowok="t"/>
              </v:shape>
            </v:group>
            <v:group style="position:absolute;left:5893;top:4165;width:940;height:2" coordorigin="5893,4165" coordsize="940,2">
              <v:shape style="position:absolute;left:5893;top:4165;width:940;height:2" coordorigin="5893,4165" coordsize="940,0" path="m6833,4165l5893,4165e" filled="false" stroked="true" strokeweight=".69022pt" strokecolor="#800000">
                <v:path arrowok="t"/>
              </v:shape>
            </v:group>
            <v:group style="position:absolute;left:5679;top:2622;width:180;height:180" coordorigin="5679,2622" coordsize="180,180">
              <v:shape style="position:absolute;left:5679;top:2622;width:180;height:180" coordorigin="5679,2622" coordsize="180,180" path="m5776,2622l5679,2802,5858,2802,5776,2622xe" filled="true" fillcolor="#ffffff" stroked="false">
                <v:path arrowok="t"/>
                <v:fill type="solid"/>
              </v:shape>
            </v:group>
            <v:group style="position:absolute;left:5679;top:2622;width:180;height:180" coordorigin="5679,2622" coordsize="180,180">
              <v:shape style="position:absolute;left:5679;top:2622;width:180;height:180" coordorigin="5679,2622" coordsize="180,180" path="m5776,2622l5858,2802,5679,2802,5776,2622xe" filled="false" stroked="true" strokeweight=".68995pt" strokecolor="#800000">
                <v:path arrowok="t"/>
              </v:shape>
            </v:group>
            <v:group style="position:absolute;left:5554;top:2691;width:2;height:2436" coordorigin="5554,2691" coordsize="2,2436">
              <v:shape style="position:absolute;left:5554;top:2691;width:2;height:2436" coordorigin="5554,2691" coordsize="0,2436" path="m5554,5126l5554,2691e" filled="false" stroked="true" strokeweight=".689681pt" strokecolor="#800000">
                <v:path arrowok="t"/>
              </v:shape>
            </v:group>
            <v:group style="position:absolute;left:5561;top:5133;width:111;height:111" coordorigin="5561,5133" coordsize="111,111">
              <v:shape style="position:absolute;left:5561;top:5133;width:111;height:111" coordorigin="5561,5133" coordsize="111,111" path="m5561,5133l5579,5194,5628,5235,5672,5244,5672,5230e" filled="false" stroked="true" strokeweight=".68995pt" strokecolor="#800000">
                <v:path arrowok="t"/>
              </v:shape>
            </v:group>
            <v:group style="position:absolute;left:5672;top:5244;width:1065;height:2" coordorigin="5672,5244" coordsize="1065,2">
              <v:shape style="position:absolute;left:5672;top:5244;width:1065;height:2" coordorigin="5672,5244" coordsize="1065,0" path="m6736,5244l5672,5244e" filled="false" stroked="true" strokeweight=".69022pt" strokecolor="#800000">
                <v:path arrowok="t"/>
              </v:shape>
            </v:group>
            <v:group style="position:absolute;left:5458;top:2691;width:180;height:180" coordorigin="5458,2691" coordsize="180,180">
              <v:shape style="position:absolute;left:5458;top:2691;width:180;height:180" coordorigin="5458,2691" coordsize="180,180" path="m5554,2691l5458,2871,5637,2871,5554,2691xe" filled="true" fillcolor="#ffffff" stroked="false">
                <v:path arrowok="t"/>
                <v:fill type="solid"/>
              </v:shape>
            </v:group>
            <v:group style="position:absolute;left:5458;top:2691;width:180;height:180" coordorigin="5458,2691" coordsize="180,180">
              <v:shape style="position:absolute;left:5458;top:2691;width:180;height:180" coordorigin="5458,2691" coordsize="180,180" path="m5554,2691l5637,2871,5458,2871,5554,2691xe" filled="false" stroked="true" strokeweight=".68995pt" strokecolor="#800000">
                <v:path arrowok="t"/>
              </v:shape>
            </v:group>
            <v:group style="position:absolute;left:5334;top:2733;width:2;height:3404" coordorigin="5334,2733" coordsize="2,3404">
              <v:shape style="position:absolute;left:5334;top:2733;width:2;height:3404" coordorigin="5334,2733" coordsize="0,3404" path="m5334,6136l5334,2733e" filled="false" stroked="true" strokeweight=".689681pt" strokecolor="#800000">
                <v:path arrowok="t"/>
              </v:shape>
            </v:group>
            <v:group style="position:absolute;left:5341;top:6143;width:111;height:111" coordorigin="5341,6143" coordsize="111,111">
              <v:shape style="position:absolute;left:5341;top:6143;width:111;height:111" coordorigin="5341,6143" coordsize="111,111" path="m5341,6143l5358,6204,5408,6246,5451,6254,5451,6240e" filled="false" stroked="true" strokeweight=".68995pt" strokecolor="#800000">
                <v:path arrowok="t"/>
              </v:shape>
            </v:group>
            <v:group style="position:absolute;left:5451;top:6254;width:1327;height:2" coordorigin="5451,6254" coordsize="1327,2">
              <v:shape style="position:absolute;left:5451;top:6254;width:1327;height:2" coordorigin="5451,6254" coordsize="1327,0" path="m6778,6254l5451,6254e" filled="false" stroked="true" strokeweight=".69022pt" strokecolor="#800000">
                <v:path arrowok="t"/>
              </v:shape>
            </v:group>
            <v:group style="position:absolute;left:5237;top:2733;width:180;height:181" coordorigin="5237,2733" coordsize="180,181">
              <v:shape style="position:absolute;left:5237;top:2733;width:180;height:181" coordorigin="5237,2733" coordsize="180,181" path="m5334,2733l5237,2913,5416,2913,5334,2733xe" filled="true" fillcolor="#ffffff" stroked="false">
                <v:path arrowok="t"/>
                <v:fill type="solid"/>
              </v:shape>
            </v:group>
            <v:group style="position:absolute;left:5237;top:2733;width:180;height:181" coordorigin="5237,2733" coordsize="180,181">
              <v:shape style="position:absolute;left:5237;top:2733;width:180;height:181" coordorigin="5237,2733" coordsize="180,181" path="m5334,2733l5416,2913,5237,2913,5334,2733xe" filled="false" stroked="true" strokeweight=".68995pt" strokecolor="#800000">
                <v:path arrowok="t"/>
              </v:shape>
            </v:group>
            <v:group style="position:absolute;left:5223;top:7410;width:1645;height:2" coordorigin="5223,7410" coordsize="1645,2">
              <v:shape style="position:absolute;left:5223;top:7410;width:1645;height:2" coordorigin="5223,7410" coordsize="1645,0" path="m5223,7410l6867,7410e" filled="false" stroked="true" strokeweight=".69022pt" strokecolor="#800000">
                <v:path arrowok="t"/>
              </v:shape>
            </v:group>
            <v:group style="position:absolute;left:5119;top:7305;width:111;height:112" coordorigin="5119,7305" coordsize="111,112">
              <v:shape style="position:absolute;left:5119;top:7305;width:111;height:112" coordorigin="5119,7305" coordsize="111,112" path="m5119,7305l5137,7366,5186,7408,5230,7416,5230,7403e" filled="false" stroked="true" strokeweight=".689949pt" strokecolor="#800000">
                <v:path arrowok="t"/>
              </v:shape>
            </v:group>
            <v:group style="position:absolute;left:5119;top:2767;width:2;height:4539" coordorigin="5119,2767" coordsize="2,4539">
              <v:shape style="position:absolute;left:5119;top:2767;width:2;height:4539" coordorigin="5119,2767" coordsize="0,4539" path="m5119,2767l5119,7305e" filled="false" stroked="true" strokeweight=".689681pt" strokecolor="#800000">
                <v:path arrowok="t"/>
              </v:shape>
            </v:group>
            <v:group style="position:absolute;left:5016;top:2760;width:180;height:181" coordorigin="5016,2760" coordsize="180,181">
              <v:shape style="position:absolute;left:5016;top:2760;width:180;height:181" coordorigin="5016,2760" coordsize="180,181" path="m5112,2760l5016,2941,5195,2941,5112,2760xe" filled="true" fillcolor="#ffffff" stroked="false">
                <v:path arrowok="t"/>
                <v:fill type="solid"/>
              </v:shape>
            </v:group>
            <v:group style="position:absolute;left:5016;top:2760;width:180;height:181" coordorigin="5016,2760" coordsize="180,181">
              <v:shape style="position:absolute;left:5016;top:2760;width:180;height:181" coordorigin="5016,2760" coordsize="180,181" path="m5112,2760l5195,2941,5016,2941,5112,2760xe" filled="false" stroked="true" strokeweight=".689949pt" strokecolor="#800000">
                <v:path arrowok="t"/>
              </v:shape>
            </v:group>
            <v:group style="position:absolute;left:3897;top:2567;width:2;height:595" coordorigin="3897,2567" coordsize="2,595">
              <v:shape style="position:absolute;left:3897;top:2567;width:2;height:595" coordorigin="3897,2567" coordsize="0,595" path="m3897,3161l3897,2567e" filled="false" stroked="true" strokeweight=".689681pt" strokecolor="#800000">
                <v:path arrowok="t"/>
              </v:shape>
            </v:group>
            <v:group style="position:absolute;left:3813;top:2567;width:180;height:194" coordorigin="3813,2567" coordsize="180,194">
              <v:shape style="position:absolute;left:3813;top:2567;width:180;height:194" coordorigin="3813,2567" coordsize="180,194" path="m3897,2567l3813,2760,3993,2760,3897,2567xe" filled="true" fillcolor="#ffffff" stroked="false">
                <v:path arrowok="t"/>
                <v:fill type="solid"/>
              </v:shape>
            </v:group>
            <v:group style="position:absolute;left:3813;top:2567;width:180;height:194" coordorigin="3813,2567" coordsize="180,194">
              <v:shape style="position:absolute;left:3813;top:2567;width:180;height:194" coordorigin="3813,2567" coordsize="180,194" path="m3897,2567l3993,2760,3813,2760,3897,2567xe" filled="false" stroked="true" strokeweight=".689931pt" strokecolor="#800000">
                <v:path arrowok="t"/>
              </v:shape>
            </v:group>
            <v:group style="position:absolute;left:3509;top:4517;width:830;height:2" coordorigin="3509,4517" coordsize="830,2">
              <v:shape style="position:absolute;left:3509;top:4517;width:830;height:2" coordorigin="3509,4517" coordsize="830,0" path="m4339,4517l3509,4517e" filled="false" stroked="true" strokeweight=".69022pt" strokecolor="#800000">
                <v:path arrowok="t"/>
              </v:shape>
            </v:group>
            <v:group style="position:absolute;left:4346;top:4400;width:111;height:125" coordorigin="4346,4400" coordsize="111,125">
              <v:shape style="position:absolute;left:4346;top:4400;width:111;height:125" coordorigin="4346,4400" coordsize="111,125" path="m4346,4524l4406,4503,4448,4451,4456,4400,4442,4400e" filled="false" stroked="true" strokeweight=".689918pt" strokecolor="#800000">
                <v:path arrowok="t"/>
              </v:shape>
            </v:group>
            <v:group style="position:absolute;left:4456;top:2739;width:2;height:1675" coordorigin="4456,2739" coordsize="2,1675">
              <v:shape style="position:absolute;left:4456;top:2739;width:2;height:1675" coordorigin="4456,2739" coordsize="0,1675" path="m4456,2739l4456,4414e" filled="false" stroked="true" strokeweight=".689681pt" strokecolor="#800000">
                <v:path arrowok="t"/>
              </v:shape>
            </v:group>
            <v:group style="position:absolute;left:4352;top:2733;width:180;height:181" coordorigin="4352,2733" coordsize="180,181">
              <v:shape style="position:absolute;left:4352;top:2733;width:180;height:181" coordorigin="4352,2733" coordsize="180,181" path="m4449,2733l4352,2913,4532,2913,4449,2733xe" filled="true" fillcolor="#ffffff" stroked="false">
                <v:path arrowok="t"/>
                <v:fill type="solid"/>
              </v:shape>
            </v:group>
            <v:group style="position:absolute;left:4352;top:2733;width:180;height:181" coordorigin="4352,2733" coordsize="180,181">
              <v:shape style="position:absolute;left:4352;top:2733;width:180;height:181" coordorigin="4352,2733" coordsize="180,181" path="m4449,2733l4532,2913,4352,2913,4449,2733xe" filled="false" stroked="true" strokeweight=".68995pt" strokecolor="#800000">
                <v:path arrowok="t"/>
              </v:shape>
            </v:group>
            <v:group style="position:absolute;left:4670;top:2760;width:2;height:2837" coordorigin="4670,2760" coordsize="2,2837">
              <v:shape style="position:absolute;left:4670;top:2760;width:2;height:2837" coordorigin="4670,2760" coordsize="0,2837" path="m4670,5596l4670,2760e" filled="false" stroked="true" strokeweight=".689681pt" strokecolor="#800000">
                <v:path arrowok="t"/>
              </v:shape>
            </v:group>
            <v:group style="position:absolute;left:4573;top:2760;width:180;height:181" coordorigin="4573,2760" coordsize="180,181">
              <v:shape style="position:absolute;left:4573;top:2760;width:180;height:181" coordorigin="4573,2760" coordsize="180,181" path="m4670,2760l4573,2941,4753,2941,4670,2760xe" filled="true" fillcolor="#ffffff" stroked="false">
                <v:path arrowok="t"/>
                <v:fill type="solid"/>
              </v:shape>
            </v:group>
            <v:group style="position:absolute;left:4573;top:2760;width:180;height:181" coordorigin="4573,2760" coordsize="180,181">
              <v:shape style="position:absolute;left:4573;top:2760;width:180;height:181" coordorigin="4573,2760" coordsize="180,181" path="m4670,2760l4753,2941,4573,2941,4670,2760xe" filled="false" stroked="true" strokeweight=".68995pt" strokecolor="#800000">
                <v:path arrowok="t"/>
              </v:shape>
            </v:group>
            <v:group style="position:absolute;left:2003;top:6150;width:2;height:402" coordorigin="2003,6150" coordsize="2,402">
              <v:shape style="position:absolute;left:2003;top:6150;width:2;height:402" coordorigin="2003,6150" coordsize="0,402" path="m2003,6551l2003,6150e" filled="false" stroked="true" strokeweight=".689681pt" strokecolor="#800000">
                <v:path arrowok="t"/>
              </v:shape>
            </v:group>
            <v:group style="position:absolute;left:1907;top:6150;width:180;height:181" coordorigin="1907,6150" coordsize="180,181">
              <v:shape style="position:absolute;left:1907;top:6150;width:180;height:181" coordorigin="1907,6150" coordsize="180,181" path="m2003,6150l1907,6330,2086,6330,2003,6150xe" filled="true" fillcolor="#ffffff" stroked="false">
                <v:path arrowok="t"/>
                <v:fill type="solid"/>
              </v:shape>
            </v:group>
            <v:group style="position:absolute;left:1907;top:6150;width:180;height:181" coordorigin="1907,6150" coordsize="180,181">
              <v:shape style="position:absolute;left:1907;top:6150;width:180;height:181" coordorigin="1907,6150" coordsize="180,181" path="m2003,6150l2086,6330,1907,6330,2003,6150xe" filled="false" stroked="true" strokeweight=".689949pt" strokecolor="#800000">
                <v:path arrowok="t"/>
              </v:shape>
            </v:group>
            <v:group style="position:absolute;left:3758;top:6164;width:2;height:402" coordorigin="3758,6164" coordsize="2,402">
              <v:shape style="position:absolute;left:3758;top:6164;width:2;height:402" coordorigin="3758,6164" coordsize="0,402" path="m3758,6565l3758,6164e" filled="false" stroked="true" strokeweight=".689681pt" strokecolor="#800000">
                <v:path arrowok="t"/>
              </v:shape>
            </v:group>
            <v:group style="position:absolute;left:3675;top:6164;width:180;height:181" coordorigin="3675,6164" coordsize="180,181">
              <v:shape style="position:absolute;left:3675;top:6164;width:180;height:181" coordorigin="3675,6164" coordsize="180,181" path="m3758,6164l3675,6344,3855,6344,3758,6164xe" filled="true" fillcolor="#ffffff" stroked="false">
                <v:path arrowok="t"/>
                <v:fill type="solid"/>
              </v:shape>
            </v:group>
            <v:group style="position:absolute;left:3675;top:6164;width:180;height:181" coordorigin="3675,6164" coordsize="180,181">
              <v:shape style="position:absolute;left:3675;top:6164;width:180;height:181" coordorigin="3675,6164" coordsize="180,181" path="m3758,6164l3855,6344,3675,6344,3758,6164xe" filled="false" stroked="true" strokeweight=".689949pt" strokecolor="#800000">
                <v:path arrowok="t"/>
              </v:shape>
            </v:group>
            <v:group style="position:absolute;left:4891;top:7354;width:2;height:249" coordorigin="4891,7354" coordsize="2,249">
              <v:shape style="position:absolute;left:4891;top:7354;width:2;height:249" coordorigin="4891,7354" coordsize="0,249" path="m4891,7354l4891,7603e" filled="false" stroked="true" strokeweight=".788072pt" strokecolor="#800000">
                <v:path arrowok="t"/>
              </v:shape>
            </v:group>
            <v:group style="position:absolute;left:4891;top:7022;width:2;height:249" coordorigin="4891,7022" coordsize="2,249">
              <v:shape style="position:absolute;left:4891;top:7022;width:2;height:249" coordorigin="4891,7022" coordsize="0,249" path="m4891,7022l4891,7271e" filled="false" stroked="true" strokeweight=".788072pt" strokecolor="#800000">
                <v:path arrowok="t"/>
              </v:shape>
            </v:group>
            <v:group style="position:absolute;left:4891;top:6690;width:2;height:249" coordorigin="4891,6690" coordsize="2,249">
              <v:shape style="position:absolute;left:4891;top:6690;width:2;height:249" coordorigin="4891,6690" coordsize="0,249" path="m4891,6690l4891,6939e" filled="false" stroked="true" strokeweight=".788072pt" strokecolor="#800000">
                <v:path arrowok="t"/>
              </v:shape>
            </v:group>
            <v:group style="position:absolute;left:4891;top:6358;width:2;height:249" coordorigin="4891,6358" coordsize="2,249">
              <v:shape style="position:absolute;left:4891;top:6358;width:2;height:249" coordorigin="4891,6358" coordsize="0,249" path="m4891,6358l4891,6607e" filled="false" stroked="true" strokeweight=".788072pt" strokecolor="#800000">
                <v:path arrowok="t"/>
              </v:shape>
            </v:group>
            <v:group style="position:absolute;left:4891;top:6026;width:2;height:249" coordorigin="4891,6026" coordsize="2,249">
              <v:shape style="position:absolute;left:4891;top:6026;width:2;height:249" coordorigin="4891,6026" coordsize="0,249" path="m4891,6026l4891,6274e" filled="false" stroked="true" strokeweight=".788072pt" strokecolor="#800000">
                <v:path arrowok="t"/>
              </v:shape>
            </v:group>
            <v:group style="position:absolute;left:4891;top:5694;width:2;height:249" coordorigin="4891,5694" coordsize="2,249">
              <v:shape style="position:absolute;left:4891;top:5694;width:2;height:249" coordorigin="4891,5694" coordsize="0,249" path="m4891,5694l4891,5942e" filled="false" stroked="true" strokeweight=".788072pt" strokecolor="#800000">
                <v:path arrowok="t"/>
              </v:shape>
            </v:group>
            <v:group style="position:absolute;left:4891;top:5362;width:2;height:249" coordorigin="4891,5362" coordsize="2,249">
              <v:shape style="position:absolute;left:4891;top:5362;width:2;height:249" coordorigin="4891,5362" coordsize="0,249" path="m4891,5362l4891,5610e" filled="false" stroked="true" strokeweight=".788072pt" strokecolor="#800000">
                <v:path arrowok="t"/>
              </v:shape>
            </v:group>
            <v:group style="position:absolute;left:4891;top:5030;width:2;height:249" coordorigin="4891,5030" coordsize="2,249">
              <v:shape style="position:absolute;left:4891;top:5030;width:2;height:249" coordorigin="4891,5030" coordsize="0,249" path="m4891,5030l4891,5278e" filled="false" stroked="true" strokeweight=".788072pt" strokecolor="#800000">
                <v:path arrowok="t"/>
              </v:shape>
            </v:group>
            <v:group style="position:absolute;left:4891;top:4698;width:2;height:250" coordorigin="4891,4698" coordsize="2,250">
              <v:shape style="position:absolute;left:4891;top:4698;width:2;height:250" coordorigin="4891,4698" coordsize="0,250" path="m4891,4698l4891,4947e" filled="false" stroked="true" strokeweight=".788072pt" strokecolor="#800000">
                <v:path arrowok="t"/>
              </v:shape>
            </v:group>
            <v:group style="position:absolute;left:4891;top:4366;width:2;height:250" coordorigin="4891,4366" coordsize="2,250">
              <v:shape style="position:absolute;left:4891;top:4366;width:2;height:250" coordorigin="4891,4366" coordsize="0,250" path="m4891,4366l4891,4615e" filled="false" stroked="true" strokeweight=".788072pt" strokecolor="#800000">
                <v:path arrowok="t"/>
              </v:shape>
            </v:group>
            <v:group style="position:absolute;left:4891;top:4033;width:2;height:250" coordorigin="4891,4033" coordsize="2,250">
              <v:shape style="position:absolute;left:4891;top:4033;width:2;height:250" coordorigin="4891,4033" coordsize="0,250" path="m4891,4033l4891,4283e" filled="false" stroked="true" strokeweight=".788072pt" strokecolor="#800000">
                <v:path arrowok="t"/>
              </v:shape>
            </v:group>
            <v:group style="position:absolute;left:4891;top:3701;width:2;height:250" coordorigin="4891,3701" coordsize="2,250">
              <v:shape style="position:absolute;left:4891;top:3701;width:2;height:250" coordorigin="4891,3701" coordsize="0,250" path="m4891,3701l4891,3951e" filled="false" stroked="true" strokeweight=".788072pt" strokecolor="#800000">
                <v:path arrowok="t"/>
              </v:shape>
            </v:group>
            <v:group style="position:absolute;left:4891;top:3369;width:2;height:250" coordorigin="4891,3369" coordsize="2,250">
              <v:shape style="position:absolute;left:4891;top:3369;width:2;height:250" coordorigin="4891,3369" coordsize="0,250" path="m4891,3369l4891,3618e" filled="false" stroked="true" strokeweight=".788072pt" strokecolor="#800000">
                <v:path arrowok="t"/>
              </v:shape>
            </v:group>
            <v:group style="position:absolute;left:4891;top:3037;width:2;height:250" coordorigin="4891,3037" coordsize="2,250">
              <v:shape style="position:absolute;left:4891;top:3037;width:2;height:250" coordorigin="4891,3037" coordsize="0,250" path="m4891,3037l4891,3286e" filled="false" stroked="true" strokeweight=".788072pt" strokecolor="#800000">
                <v:path arrowok="t"/>
              </v:shape>
            </v:group>
            <v:group style="position:absolute;left:4891;top:2760;width:2;height:195" coordorigin="4891,2760" coordsize="2,195">
              <v:shape style="position:absolute;left:4891;top:2760;width:2;height:195" coordorigin="4891,2760" coordsize="0,195" path="m4891,2760l4891,2954e" filled="false" stroked="true" strokeweight=".788072pt" strokecolor="#800000">
                <v:path arrowok="t"/>
              </v:shape>
            </v:group>
            <v:group style="position:absolute;left:4836;top:2760;width:111;height:195" coordorigin="4836,2760" coordsize="111,195">
              <v:shape style="position:absolute;left:4836;top:2760;width:111;height:195" coordorigin="4836,2760" coordsize="111,195" path="m4946,2954l4891,2760,4836,2954e" filled="false" stroked="true" strokeweight=".689813pt" strokecolor="#800000">
                <v:path arrowok="t"/>
              </v:shape>
            </v:group>
            <v:group style="position:absolute;left:235;top:1750;width:2;height:6255" coordorigin="235,1750" coordsize="2,6255">
              <v:shape style="position:absolute;left:235;top:1750;width:2;height:6255" coordorigin="235,1750" coordsize="0,6255" path="m235,8005l235,1750e" filled="false" stroked="true" strokeweight=".689681pt" strokecolor="#800000">
                <v:path arrowok="t"/>
              </v:shape>
            </v:group>
            <v:group style="position:absolute;left:241;top:8012;width:111;height:111" coordorigin="241,8012" coordsize="111,111">
              <v:shape style="position:absolute;left:241;top:8012;width:111;height:111" coordorigin="241,8012" coordsize="111,111" path="m241,8012l259,8072,308,8114,352,8122,352,8108e" filled="false" stroked="true" strokeweight=".689952pt" strokecolor="#800000">
                <v:path arrowok="t"/>
              </v:shape>
            </v:group>
            <v:group style="position:absolute;left:352;top:8122;width:2902;height:2" coordorigin="352,8122" coordsize="2902,2">
              <v:shape style="position:absolute;left:352;top:8122;width:2902;height:2" coordorigin="352,8122" coordsize="2902,0" path="m3254,8122l352,8122e" filled="false" stroked="true" strokeweight=".69022pt" strokecolor="#800000">
                <v:path arrowok="t"/>
              </v:shape>
              <v:shape style="position:absolute;left:125;top:879;width:221;height:219" type="#_x0000_t75" stroked="false">
                <v:imagedata r:id="rId7" o:title=""/>
              </v:shape>
            </v:group>
            <v:group style="position:absolute;left:124;top:879;width:221;height:220" coordorigin="124,879" coordsize="221,220">
              <v:shape style="position:absolute;left:124;top:879;width:221;height:220" coordorigin="124,879" coordsize="221,220" path="m124,989l145,1050,197,1092,217,1098,242,1096,304,1069,340,1018,345,999,343,976,312,916,259,882,239,879,217,881,159,914,126,969,124,989xe" filled="false" stroked="true" strokeweight="1.379931pt" strokecolor="#800000">
                <v:path arrowok="t"/>
              </v:shape>
            </v:group>
            <v:group style="position:absolute;left:241;top:1107;width:2;height:222" coordorigin="241,1107" coordsize="2,222">
              <v:shape style="position:absolute;left:241;top:1107;width:2;height:222" coordorigin="241,1107" coordsize="0,222" path="m241,1107l241,1328e" filled="false" stroked="true" strokeweight="2.069018pt" strokecolor="#800000">
                <v:path arrowok="t"/>
              </v:shape>
            </v:group>
            <v:group style="position:absolute;left:21;top:1218;width:442;height:2" coordorigin="21,1218" coordsize="442,2">
              <v:shape style="position:absolute;left:21;top:1218;width:442;height:2" coordorigin="21,1218" coordsize="442,0" path="m21,1218l463,1218e" filled="false" stroked="true" strokeweight="2.070633pt" strokecolor="#800000">
                <v:path arrowok="t"/>
              </v:shape>
            </v:group>
            <v:group style="position:absolute;left:21;top:1328;width:221;height:222" coordorigin="21,1328" coordsize="221,222">
              <v:shape style="position:absolute;left:21;top:1328;width:221;height:222" coordorigin="21,1328" coordsize="221,222" path="m21,1550l241,1328e" filled="false" stroked="true" strokeweight="2.069823pt" strokecolor="#800000">
                <v:path arrowok="t"/>
              </v:shape>
            </v:group>
            <v:group style="position:absolute;left:241;top:1328;width:222;height:222" coordorigin="241,1328" coordsize="222,222">
              <v:shape style="position:absolute;left:241;top:1328;width:222;height:222" coordorigin="241,1328" coordsize="222,222" path="m463,1550l241,1328e" filled="false" stroked="true" strokeweight="2.069825pt" strokecolor="#800000">
                <v:path arrowok="t"/>
              </v:shape>
            </v:group>
            <v:group style="position:absolute;left:4707;top:595;width:494;height:2" coordorigin="4707,595" coordsize="494,2">
              <v:shape style="position:absolute;left:4707;top:595;width:494;height:2" coordorigin="4707,595" coordsize="494,0" path="m4707,595l5200,595e" filled="false" stroked="true" strokeweight=".788598pt" strokecolor="#ffd0a0">
                <v:path arrowok="t"/>
              </v:shape>
            </v:group>
            <v:group style="position:absolute;left:4607;top:609;width:693;height:2" coordorigin="4607,609" coordsize="693,2">
              <v:shape style="position:absolute;left:4607;top:609;width:693;height:2" coordorigin="4607,609" coordsize="693,0" path="m4607,609l5300,609e" filled="false" stroked="true" strokeweight=".790557pt" strokecolor="#ffd1a1">
                <v:path arrowok="t"/>
              </v:shape>
            </v:group>
            <v:group style="position:absolute;left:4531;top:623;width:846;height:2" coordorigin="4531,623" coordsize="846,2">
              <v:shape style="position:absolute;left:4531;top:623;width:846;height:2" coordorigin="4531,623" coordsize="846,0" path="m4531,623l5376,623e" filled="false" stroked="true" strokeweight=".790557pt" strokecolor="#ffd1a2">
                <v:path arrowok="t"/>
              </v:shape>
            </v:group>
            <v:group style="position:absolute;left:4469;top:637;width:970;height:2" coordorigin="4469,637" coordsize="970,2">
              <v:shape style="position:absolute;left:4469;top:637;width:970;height:2" coordorigin="4469,637" coordsize="970,0" path="m4469,637l5438,637e" filled="false" stroked="true" strokeweight=".790557pt" strokecolor="#ffd1a3">
                <v:path arrowok="t"/>
              </v:shape>
            </v:group>
            <v:group style="position:absolute;left:4417;top:650;width:1073;height:2" coordorigin="4417,650" coordsize="1073,2">
              <v:shape style="position:absolute;left:4417;top:650;width:1073;height:2" coordorigin="4417,650" coordsize="1073,0" path="m4417,650l5490,650e" filled="false" stroked="true" strokeweight=".790557pt" strokecolor="#ffd2a6">
                <v:path arrowok="t"/>
              </v:shape>
            </v:group>
            <v:group style="position:absolute;left:4371;top:664;width:1166;height:2" coordorigin="4371,664" coordsize="1166,2">
              <v:shape style="position:absolute;left:4371;top:664;width:1166;height:2" coordorigin="4371,664" coordsize="1166,0" path="m4371,664l5536,664e" filled="false" stroked="true" strokeweight=".790557pt" strokecolor="#ffd2a7">
                <v:path arrowok="t"/>
              </v:shape>
            </v:group>
            <v:group style="position:absolute;left:4328;top:678;width:1252;height:2" coordorigin="4328,678" coordsize="1252,2">
              <v:shape style="position:absolute;left:4328;top:678;width:1252;height:2" coordorigin="4328,678" coordsize="1252,0" path="m4328,678l5579,678e" filled="false" stroked="true" strokeweight=".790557pt" strokecolor="#ffd3a8">
                <v:path arrowok="t"/>
              </v:shape>
            </v:group>
            <v:group style="position:absolute;left:4291;top:692;width:1326;height:2" coordorigin="4291,692" coordsize="1326,2">
              <v:shape style="position:absolute;left:4291;top:692;width:1326;height:2" coordorigin="4291,692" coordsize="1326,0" path="m4291,692l5616,692e" filled="false" stroked="true" strokeweight=".790557pt" strokecolor="#ffd3aa">
                <v:path arrowok="t"/>
              </v:shape>
            </v:group>
            <v:group style="position:absolute;left:4255;top:706;width:1397;height:2" coordorigin="4255,706" coordsize="1397,2">
              <v:shape style="position:absolute;left:4255;top:706;width:1397;height:2" coordorigin="4255,706" coordsize="1397,0" path="m4255,706l5652,706e" filled="false" stroked="true" strokeweight=".790557pt" strokecolor="#ffd4ab">
                <v:path arrowok="t"/>
              </v:shape>
            </v:group>
            <v:group style="position:absolute;left:4224;top:719;width:1460;height:2" coordorigin="4224,719" coordsize="1460,2">
              <v:shape style="position:absolute;left:4224;top:719;width:1460;height:2" coordorigin="4224,719" coordsize="1460,0" path="m4224,719l5684,719e" filled="false" stroked="true" strokeweight=".790557pt" strokecolor="#ffd5ac">
                <v:path arrowok="t"/>
              </v:shape>
            </v:group>
            <v:group style="position:absolute;left:4194;top:733;width:1520;height:2" coordorigin="4194,733" coordsize="1520,2">
              <v:shape style="position:absolute;left:4194;top:733;width:1520;height:2" coordorigin="4194,733" coordsize="1520,0" path="m4194,733l5713,733e" filled="false" stroked="true" strokeweight=".790557pt" strokecolor="#ffd6ad">
                <v:path arrowok="t"/>
              </v:shape>
            </v:group>
            <v:group style="position:absolute;left:4167;top:747;width:1574;height:2" coordorigin="4167,747" coordsize="1574,2">
              <v:shape style="position:absolute;left:4167;top:747;width:1574;height:2" coordorigin="4167,747" coordsize="1574,0" path="m4167,747l5740,747e" filled="false" stroked="true" strokeweight=".790557pt" strokecolor="#ffd6ae">
                <v:path arrowok="t"/>
              </v:shape>
            </v:group>
            <v:group style="position:absolute;left:4141;top:761;width:1625;height:2" coordorigin="4141,761" coordsize="1625,2">
              <v:shape style="position:absolute;left:4141;top:761;width:1625;height:2" coordorigin="4141,761" coordsize="1625,0" path="m4141,761l5766,761e" filled="false" stroked="true" strokeweight=".790557pt" strokecolor="#ffd6af">
                <v:path arrowok="t"/>
              </v:shape>
            </v:group>
            <v:group style="position:absolute;left:4118;top:774;width:1671;height:2" coordorigin="4118,774" coordsize="1671,2">
              <v:shape style="position:absolute;left:4118;top:774;width:1671;height:2" coordorigin="4118,774" coordsize="1671,0" path="m4118,774l5789,774e" filled="false" stroked="true" strokeweight=".790557pt" strokecolor="#ffd7b0">
                <v:path arrowok="t"/>
              </v:shape>
            </v:group>
            <v:group style="position:absolute;left:4096;top:788;width:1716;height:2" coordorigin="4096,788" coordsize="1716,2">
              <v:shape style="position:absolute;left:4096;top:788;width:1716;height:2" coordorigin="4096,788" coordsize="1716,0" path="m4096,788l5811,788e" filled="false" stroked="true" strokeweight=".790557pt" strokecolor="#ffd9b3">
                <v:path arrowok="t"/>
              </v:shape>
            </v:group>
            <v:group style="position:absolute;left:4076;top:802;width:1756;height:2" coordorigin="4076,802" coordsize="1756,2">
              <v:shape style="position:absolute;left:4076;top:802;width:1756;height:2" coordorigin="4076,802" coordsize="1756,0" path="m4076,802l5831,802e" filled="false" stroked="true" strokeweight=".790557pt" strokecolor="#ffdab4">
                <v:path arrowok="t"/>
              </v:shape>
            </v:group>
            <v:group style="position:absolute;left:4056;top:816;width:1795;height:2" coordorigin="4056,816" coordsize="1795,2">
              <v:shape style="position:absolute;left:4056;top:816;width:1795;height:2" coordorigin="4056,816" coordsize="1795,0" path="m4056,816l5851,816e" filled="false" stroked="true" strokeweight=".790557pt" strokecolor="#ffdab5">
                <v:path arrowok="t"/>
              </v:shape>
            </v:group>
            <v:group style="position:absolute;left:4039;top:830;width:1829;height:2" coordorigin="4039,830" coordsize="1829,2">
              <v:shape style="position:absolute;left:4039;top:830;width:1829;height:2" coordorigin="4039,830" coordsize="1829,0" path="m4039,830l5868,830e" filled="false" stroked="true" strokeweight=".790557pt" strokecolor="#ffdbb7">
                <v:path arrowok="t"/>
              </v:shape>
            </v:group>
            <v:group style="position:absolute;left:4023;top:844;width:1862;height:2" coordorigin="4023,844" coordsize="1862,2">
              <v:shape style="position:absolute;left:4023;top:844;width:1862;height:2" coordorigin="4023,844" coordsize="1862,0" path="m4023,844l5884,844e" filled="false" stroked="true" strokeweight=".790557pt" strokecolor="#ffdbb8">
                <v:path arrowok="t"/>
              </v:shape>
            </v:group>
            <v:group style="position:absolute;left:4007;top:858;width:1894;height:2" coordorigin="4007,858" coordsize="1894,2">
              <v:shape style="position:absolute;left:4007;top:858;width:1894;height:2" coordorigin="4007,858" coordsize="1894,0" path="m4007,858l5900,858e" filled="false" stroked="true" strokeweight=".821947pt" strokecolor="#ffdcb9">
                <v:path arrowok="t"/>
              </v:shape>
            </v:group>
            <v:group style="position:absolute;left:3993;top:872;width:1921;height:2" coordorigin="3993,872" coordsize="1921,2">
              <v:shape style="position:absolute;left:3993;top:872;width:1921;height:2" coordorigin="3993,872" coordsize="1921,0" path="m3993,872l5914,872e" filled="false" stroked="true" strokeweight=".790544pt" strokecolor="#ffddba">
                <v:path arrowok="t"/>
              </v:shape>
            </v:group>
            <v:group style="position:absolute;left:3979;top:886;width:1949;height:2" coordorigin="3979,886" coordsize="1949,2">
              <v:shape style="position:absolute;left:3979;top:886;width:1949;height:2" coordorigin="3979,886" coordsize="1949,0" path="m3979,886l5928,886e" filled="false" stroked="true" strokeweight=".790557pt" strokecolor="#ffdebb">
                <v:path arrowok="t"/>
              </v:shape>
            </v:group>
            <v:group style="position:absolute;left:3968;top:899;width:1971;height:2" coordorigin="3968,899" coordsize="1971,2">
              <v:shape style="position:absolute;left:3968;top:899;width:1971;height:2" coordorigin="3968,899" coordsize="1971,0" path="m3968,899l5939,899e" filled="false" stroked="true" strokeweight=".790544pt" strokecolor="#ffdfbd">
                <v:path arrowok="t"/>
              </v:shape>
            </v:group>
            <v:group style="position:absolute;left:3957;top:913;width:1993;height:2" coordorigin="3957,913" coordsize="1993,2">
              <v:shape style="position:absolute;left:3957;top:913;width:1993;height:2" coordorigin="3957,913" coordsize="1993,0" path="m3957,913l5950,913e" filled="false" stroked="true" strokeweight=".790557pt" strokecolor="#ffdfc0">
                <v:path arrowok="t"/>
              </v:shape>
            </v:group>
            <v:group style="position:absolute;left:3947;top:927;width:2013;height:2" coordorigin="3947,927" coordsize="2013,2">
              <v:shape style="position:absolute;left:3947;top:927;width:2013;height:2" coordorigin="3947,927" coordsize="2013,0" path="m3947,927l5960,927e" filled="false" stroked="true" strokeweight=".790544pt" strokecolor="#ffdfc1">
                <v:path arrowok="t"/>
              </v:shape>
            </v:group>
            <v:group style="position:absolute;left:3939;top:941;width:2030;height:2" coordorigin="3939,941" coordsize="2030,2">
              <v:shape style="position:absolute;left:3939;top:941;width:2030;height:2" coordorigin="3939,941" coordsize="2030,0" path="m3939,941l5968,941e" filled="false" stroked="true" strokeweight=".790557pt" strokecolor="#ffdfc3">
                <v:path arrowok="t"/>
              </v:shape>
            </v:group>
            <v:group style="position:absolute;left:3930;top:955;width:2047;height:2" coordorigin="3930,955" coordsize="2047,2">
              <v:shape style="position:absolute;left:3930;top:955;width:2047;height:2" coordorigin="3930,955" coordsize="2047,0" path="m3930,955l5977,955e" filled="false" stroked="true" strokeweight=".790544pt" strokecolor="#ffe0c4">
                <v:path arrowok="t"/>
              </v:shape>
            </v:group>
            <v:group style="position:absolute;left:3923;top:969;width:2061;height:2" coordorigin="3923,969" coordsize="2061,2">
              <v:shape style="position:absolute;left:3923;top:969;width:2061;height:2" coordorigin="3923,969" coordsize="2061,0" path="m3923,969l5984,969e" filled="false" stroked="true" strokeweight=".790557pt" strokecolor="#ffe1c5">
                <v:path arrowok="t"/>
              </v:shape>
            </v:group>
            <v:group style="position:absolute;left:3917;top:982;width:2073;height:2" coordorigin="3917,982" coordsize="2073,2">
              <v:shape style="position:absolute;left:3917;top:982;width:2073;height:2" coordorigin="3917,982" coordsize="2073,0" path="m3917,982l5990,982e" filled="false" stroked="true" strokeweight=".790544pt" strokecolor="#ffe2c6">
                <v:path arrowok="t"/>
              </v:shape>
            </v:group>
            <v:group style="position:absolute;left:3912;top:996;width:2085;height:2" coordorigin="3912,996" coordsize="2085,2">
              <v:shape style="position:absolute;left:3912;top:996;width:2085;height:2" coordorigin="3912,996" coordsize="2085,0" path="m3912,996l5996,996e" filled="false" stroked="true" strokeweight=".790557pt" strokecolor="#ffe3c8">
                <v:path arrowok="t"/>
              </v:shape>
            </v:group>
            <v:group style="position:absolute;left:3908;top:1010;width:2092;height:2" coordorigin="3908,1010" coordsize="2092,2">
              <v:shape style="position:absolute;left:3908;top:1010;width:2092;height:2" coordorigin="3908,1010" coordsize="2092,0" path="m3908,1010l5999,1010e" filled="false" stroked="true" strokeweight=".790544pt" strokecolor="#ffe4ca">
                <v:path arrowok="t"/>
              </v:shape>
            </v:group>
            <v:group style="position:absolute;left:3904;top:1024;width:2100;height:2" coordorigin="3904,1024" coordsize="2100,2">
              <v:shape style="position:absolute;left:3904;top:1024;width:2100;height:2" coordorigin="3904,1024" coordsize="2100,0" path="m3904,1024l6003,1024e" filled="false" stroked="true" strokeweight=".790557pt" strokecolor="#ffe6cc">
                <v:path arrowok="t"/>
              </v:shape>
            </v:group>
            <v:group style="position:absolute;left:3900;top:1038;width:2107;height:2" coordorigin="3900,1038" coordsize="2107,2">
              <v:shape style="position:absolute;left:3900;top:1038;width:2107;height:2" coordorigin="3900,1038" coordsize="2107,0" path="m3900,1038l6007,1038e" filled="false" stroked="true" strokeweight=".790544pt" strokecolor="#ffe7ce">
                <v:path arrowok="t"/>
              </v:shape>
            </v:group>
            <v:group style="position:absolute;left:3899;top:1052;width:2109;height:2" coordorigin="3899,1052" coordsize="2109,2">
              <v:shape style="position:absolute;left:3899;top:1052;width:2109;height:2" coordorigin="3899,1052" coordsize="2109,0" path="m3899,1052l6008,1052e" filled="false" stroked="true" strokeweight=".790557pt" strokecolor="#ffe7cf">
                <v:path arrowok="t"/>
              </v:shape>
            </v:group>
            <v:group style="position:absolute;left:3898;top:1065;width:2112;height:2" coordorigin="3898,1065" coordsize="2112,2">
              <v:shape style="position:absolute;left:3898;top:1065;width:2112;height:2" coordorigin="3898,1065" coordsize="2112,0" path="m3898,1065l6009,1065e" filled="false" stroked="true" strokeweight=".790557pt" strokecolor="#ffe8d1">
                <v:path arrowok="t"/>
              </v:shape>
            </v:group>
            <v:group style="position:absolute;left:3897;top:1079;width:2114;height:2" coordorigin="3897,1079" coordsize="2114,2">
              <v:shape style="position:absolute;left:3897;top:1079;width:2114;height:2" coordorigin="3897,1079" coordsize="2114,0" path="m3897,1079l6010,1079e" filled="false" stroked="true" strokeweight=".790544pt" strokecolor="#ffe9d2">
                <v:path arrowok="t"/>
              </v:shape>
            </v:group>
            <v:group style="position:absolute;left:3897;top:1093;width:2114;height:2" coordorigin="3897,1093" coordsize="2114,2">
              <v:shape style="position:absolute;left:3897;top:1093;width:2114;height:2" coordorigin="3897,1093" coordsize="2114,0" path="m3897,1093l6010,1093e" filled="false" stroked="true" strokeweight=".790557pt" strokecolor="#ffe9d3">
                <v:path arrowok="t"/>
              </v:shape>
            </v:group>
            <v:group style="position:absolute;left:3898;top:1107;width:2112;height:2" coordorigin="3898,1107" coordsize="2112,2">
              <v:shape style="position:absolute;left:3898;top:1107;width:2112;height:2" coordorigin="3898,1107" coordsize="2112,0" path="m3898,1107l6009,1107e" filled="false" stroked="true" strokeweight=".790544pt" strokecolor="#ffead4">
                <v:path arrowok="t"/>
              </v:shape>
            </v:group>
            <v:group style="position:absolute;left:3899;top:1120;width:2109;height:2" coordorigin="3899,1120" coordsize="2109,2">
              <v:shape style="position:absolute;left:3899;top:1120;width:2109;height:2" coordorigin="3899,1120" coordsize="2109,0" path="m3899,1120l6008,1120e" filled="false" stroked="true" strokeweight=".790557pt" strokecolor="#ffebd5">
                <v:path arrowok="t"/>
              </v:shape>
            </v:group>
            <v:group style="position:absolute;left:3900;top:1134;width:2107;height:2" coordorigin="3900,1134" coordsize="2107,2">
              <v:shape style="position:absolute;left:3900;top:1134;width:2107;height:2" coordorigin="3900,1134" coordsize="2107,0" path="m3900,1134l6007,1134e" filled="false" stroked="true" strokeweight=".790544pt" strokecolor="#ffebd7">
                <v:path arrowok="t"/>
              </v:shape>
            </v:group>
            <v:group style="position:absolute;left:3904;top:1148;width:2100;height:2" coordorigin="3904,1148" coordsize="2100,2">
              <v:shape style="position:absolute;left:3904;top:1148;width:2100;height:2" coordorigin="3904,1148" coordsize="2100,0" path="m3904,1148l6003,1148e" filled="false" stroked="true" strokeweight=".790557pt" strokecolor="#ffebda">
                <v:path arrowok="t"/>
              </v:shape>
            </v:group>
            <v:group style="position:absolute;left:3907;top:1162;width:2093;height:2" coordorigin="3907,1162" coordsize="2093,2">
              <v:shape style="position:absolute;left:3907;top:1162;width:2093;height:2" coordorigin="3907,1162" coordsize="2093,0" path="m3907,1162l6000,1162e" filled="false" stroked="true" strokeweight=".790544pt" strokecolor="#ffecdb">
                <v:path arrowok="t"/>
              </v:shape>
            </v:group>
            <v:group style="position:absolute;left:3911;top:1176;width:2085;height:2" coordorigin="3911,1176" coordsize="2085,2">
              <v:shape style="position:absolute;left:3911;top:1176;width:2085;height:2" coordorigin="3911,1176" coordsize="2085,0" path="m3911,1176l5996,1176e" filled="false" stroked="true" strokeweight=".790557pt" strokecolor="#ffeddc">
                <v:path arrowok="t"/>
              </v:shape>
            </v:group>
            <v:group style="position:absolute;left:3917;top:1189;width:2073;height:2" coordorigin="3917,1189" coordsize="2073,2">
              <v:shape style="position:absolute;left:3917;top:1189;width:2073;height:2" coordorigin="3917,1189" coordsize="2073,0" path="m3917,1189l5990,1189e" filled="false" stroked="true" strokeweight=".790544pt" strokecolor="#ffedde">
                <v:path arrowok="t"/>
              </v:shape>
            </v:group>
            <v:group style="position:absolute;left:3923;top:1204;width:2061;height:2" coordorigin="3923,1204" coordsize="2061,2">
              <v:shape style="position:absolute;left:3923;top:1204;width:2061;height:2" coordorigin="3923,1204" coordsize="2061,0" path="m3923,1204l5984,1204e" filled="false" stroked="true" strokeweight=".821947pt" strokecolor="#ffeedf">
                <v:path arrowok="t"/>
              </v:shape>
            </v:group>
            <v:group style="position:absolute;left:3930;top:1218;width:2047;height:2" coordorigin="3930,1218" coordsize="2047,2">
              <v:shape style="position:absolute;left:3930;top:1218;width:2047;height:2" coordorigin="3930,1218" coordsize="2047,0" path="m3930,1218l5977,1218e" filled="false" stroked="true" strokeweight=".790557pt" strokecolor="#ffefe0">
                <v:path arrowok="t"/>
              </v:shape>
            </v:group>
            <v:group style="position:absolute;left:3939;top:1232;width:2030;height:2" coordorigin="3939,1232" coordsize="2030,2">
              <v:shape style="position:absolute;left:3939;top:1232;width:2030;height:2" coordorigin="3939,1232" coordsize="2030,0" path="m3939,1232l5968,1232e" filled="false" stroked="true" strokeweight=".790544pt" strokecolor="#fff0e1">
                <v:path arrowok="t"/>
              </v:shape>
            </v:group>
            <v:group style="position:absolute;left:3947;top:1245;width:2013;height:2" coordorigin="3947,1245" coordsize="2013,2">
              <v:shape style="position:absolute;left:3947;top:1245;width:2013;height:2" coordorigin="3947,1245" coordsize="2013,0" path="m3947,1245l5960,1245e" filled="false" stroked="true" strokeweight=".790557pt" strokecolor="#fff1e3">
                <v:path arrowok="t"/>
              </v:shape>
            </v:group>
            <v:group style="position:absolute;left:3957;top:1259;width:1993;height:2" coordorigin="3957,1259" coordsize="1993,2">
              <v:shape style="position:absolute;left:3957;top:1259;width:1993;height:2" coordorigin="3957,1259" coordsize="1993,0" path="m3957,1259l5950,1259e" filled="false" stroked="true" strokeweight=".790544pt" strokecolor="#fff1e4">
                <v:path arrowok="t"/>
              </v:shape>
            </v:group>
            <v:group style="position:absolute;left:3968;top:1273;width:1971;height:2" coordorigin="3968,1273" coordsize="1971,2">
              <v:shape style="position:absolute;left:3968;top:1273;width:1971;height:2" coordorigin="3968,1273" coordsize="1971,0" path="m3968,1273l5939,1273e" filled="false" stroked="true" strokeweight=".790557pt" strokecolor="#fff3e6">
                <v:path arrowok="t"/>
              </v:shape>
            </v:group>
            <v:group style="position:absolute;left:3979;top:1287;width:1949;height:2" coordorigin="3979,1287" coordsize="1949,2">
              <v:shape style="position:absolute;left:3979;top:1287;width:1949;height:2" coordorigin="3979,1287" coordsize="1949,0" path="m3979,1287l5928,1287e" filled="false" stroked="true" strokeweight=".790544pt" strokecolor="#fff3e8">
                <v:path arrowok="t"/>
              </v:shape>
            </v:group>
            <v:group style="position:absolute;left:3993;top:1301;width:1921;height:2" coordorigin="3993,1301" coordsize="1921,2">
              <v:shape style="position:absolute;left:3993;top:1301;width:1921;height:2" coordorigin="3993,1301" coordsize="1921,0" path="m3993,1301l5914,1301e" filled="false" stroked="true" strokeweight=".790557pt" strokecolor="#fff4ea">
                <v:path arrowok="t"/>
              </v:shape>
            </v:group>
            <v:group style="position:absolute;left:4007;top:1314;width:1894;height:2" coordorigin="4007,1314" coordsize="1894,2">
              <v:shape style="position:absolute;left:4007;top:1314;width:1894;height:2" coordorigin="4007,1314" coordsize="1894,0" path="m4007,1314l5900,1314e" filled="false" stroked="true" strokeweight=".790544pt" strokecolor="#fff5eb">
                <v:path arrowok="t"/>
              </v:shape>
            </v:group>
            <v:group style="position:absolute;left:4022;top:1328;width:1864;height:2" coordorigin="4022,1328" coordsize="1864,2">
              <v:shape style="position:absolute;left:4022;top:1328;width:1864;height:2" coordorigin="4022,1328" coordsize="1864,0" path="m4022,1328l5885,1328e" filled="false" stroked="true" strokeweight=".790557pt" strokecolor="#fff6eb">
                <v:path arrowok="t"/>
              </v:shape>
            </v:group>
            <v:group style="position:absolute;left:4038;top:1342;width:1831;height:2" coordorigin="4038,1342" coordsize="1831,2">
              <v:shape style="position:absolute;left:4038;top:1342;width:1831;height:2" coordorigin="4038,1342" coordsize="1831,0" path="m4038,1342l5869,1342e" filled="false" stroked="true" strokeweight=".790162pt" strokecolor="#fff7ed">
                <v:path arrowok="t"/>
              </v:shape>
            </v:group>
            <v:group style="position:absolute;left:4055;top:1356;width:1798;height:2" coordorigin="4055,1356" coordsize="1798,2">
              <v:shape style="position:absolute;left:4055;top:1356;width:1798;height:2" coordorigin="4055,1356" coordsize="1798,0" path="m4055,1356l5852,1356e" filled="false" stroked="true" strokeweight=".790557pt" strokecolor="#fff7ee">
                <v:path arrowok="t"/>
              </v:shape>
            </v:group>
            <v:group style="position:absolute;left:4075;top:1370;width:1757;height:2" coordorigin="4075,1370" coordsize="1757,2">
              <v:shape style="position:absolute;left:4075;top:1370;width:1757;height:2" coordorigin="4075,1370" coordsize="1757,0" path="m4075,1370l5832,1370e" filled="false" stroked="true" strokeweight=".790544pt" strokecolor="#fff7ef">
                <v:path arrowok="t"/>
              </v:shape>
            </v:group>
            <v:group style="position:absolute;left:4095;top:1384;width:1718;height:2" coordorigin="4095,1384" coordsize="1718,2">
              <v:shape style="position:absolute;left:4095;top:1384;width:1718;height:2" coordorigin="4095,1384" coordsize="1718,0" path="m4095,1384l5812,1384e" filled="false" stroked="true" strokeweight=".790557pt" strokecolor="#fff8f0">
                <v:path arrowok="t"/>
              </v:shape>
            </v:group>
            <v:group style="position:absolute;left:4117;top:1397;width:1674;height:2" coordorigin="4117,1397" coordsize="1674,2">
              <v:shape style="position:absolute;left:4117;top:1397;width:1674;height:2" coordorigin="4117,1397" coordsize="1674,0" path="m4117,1397l5790,1397e" filled="false" stroked="true" strokeweight=".790557pt" strokecolor="#fff8f1">
                <v:path arrowok="t"/>
              </v:shape>
            </v:group>
            <v:group style="position:absolute;left:4140;top:1411;width:1627;height:2" coordorigin="4140,1411" coordsize="1627,2">
              <v:shape style="position:absolute;left:4140;top:1411;width:1627;height:2" coordorigin="4140,1411" coordsize="1627,0" path="m4140,1411l5767,1411e" filled="false" stroked="true" strokeweight=".790544pt" strokecolor="#fff8f3">
                <v:path arrowok="t"/>
              </v:shape>
            </v:group>
            <v:group style="position:absolute;left:4165;top:1425;width:1577;height:2" coordorigin="4165,1425" coordsize="1577,2">
              <v:shape style="position:absolute;left:4165;top:1425;width:1577;height:2" coordorigin="4165,1425" coordsize="1577,0" path="m4165,1425l5742,1425e" filled="false" stroked="true" strokeweight=".790557pt" strokecolor="#fff8f4">
                <v:path arrowok="t"/>
              </v:shape>
            </v:group>
            <v:group style="position:absolute;left:4192;top:1446;width:1523;height:2" coordorigin="4192,1446" coordsize="1523,2">
              <v:shape style="position:absolute;left:4192;top:1446;width:1523;height:2" coordorigin="4192,1446" coordsize="1523,0" path="m4192,1446l5715,1446e" filled="false" stroked="true" strokeweight="1.481115pt" strokecolor="#fff9f5">
                <v:path arrowok="t"/>
              </v:shape>
            </v:group>
            <v:group style="position:absolute;left:4254;top:1466;width:1400;height:2" coordorigin="4254,1466" coordsize="1400,2">
              <v:shape style="position:absolute;left:4254;top:1466;width:1400;height:2" coordorigin="4254,1466" coordsize="1400,0" path="m4254,1466l5653,1466e" filled="false" stroked="true" strokeweight=".790544pt" strokecolor="#fff9f6">
                <v:path arrowok="t"/>
              </v:shape>
            </v:group>
            <v:group style="position:absolute;left:4289;top:1480;width:1330;height:2" coordorigin="4289,1480" coordsize="1330,2">
              <v:shape style="position:absolute;left:4289;top:1480;width:1330;height:2" coordorigin="4289,1480" coordsize="1330,0" path="m4289,1480l5618,1480e" filled="false" stroked="true" strokeweight=".790557pt" strokecolor="#fffaf7">
                <v:path arrowok="t"/>
              </v:shape>
            </v:group>
            <v:group style="position:absolute;left:4326;top:1494;width:1256;height:2" coordorigin="4326,1494" coordsize="1256,2">
              <v:shape style="position:absolute;left:4326;top:1494;width:1256;height:2" coordorigin="4326,1494" coordsize="1256,0" path="m4326,1494l5581,1494e" filled="false" stroked="true" strokeweight=".790544pt" strokecolor="#fffaf8">
                <v:path arrowok="t"/>
              </v:shape>
            </v:group>
            <v:group style="position:absolute;left:4368;top:1508;width:1171;height:2" coordorigin="4368,1508" coordsize="1171,2">
              <v:shape style="position:absolute;left:4368;top:1508;width:1171;height:2" coordorigin="4368,1508" coordsize="1171,0" path="m4368,1508l5539,1508e" filled="false" stroked="true" strokeweight=".790557pt" strokecolor="#fffbf8">
                <v:path arrowok="t"/>
              </v:shape>
            </v:group>
            <v:group style="position:absolute;left:4415;top:1522;width:1079;height:2" coordorigin="4415,1522" coordsize="1079,2">
              <v:shape style="position:absolute;left:4415;top:1522;width:1079;height:2" coordorigin="4415,1522" coordsize="1079,0" path="m4415,1522l5493,1522e" filled="false" stroked="true" strokeweight=".790544pt" strokecolor="#fffbf9">
                <v:path arrowok="t"/>
              </v:shape>
            </v:group>
            <v:group style="position:absolute;left:4467;top:1536;width:974;height:2" coordorigin="4467,1536" coordsize="974,2">
              <v:shape style="position:absolute;left:4467;top:1536;width:974;height:2" coordorigin="4467,1536" coordsize="974,0" path="m4467,1536l5441,1536e" filled="false" stroked="true" strokeweight=".821947pt" strokecolor="#fffcfa">
                <v:path arrowok="t"/>
              </v:shape>
            </v:group>
            <v:group style="position:absolute;left:4531;top:1557;width:845;height:2" coordorigin="4531,1557" coordsize="845,2">
              <v:shape style="position:absolute;left:4531;top:1557;width:845;height:2" coordorigin="4531,1557" coordsize="845,0" path="m4531,1557l5376,1557e" filled="false" stroked="true" strokeweight="1.481115pt" strokecolor="#fffcfb">
                <v:path arrowok="t"/>
              </v:shape>
            </v:group>
            <v:group style="position:absolute;left:4706;top:1577;width:496;height:2" coordorigin="4706,1577" coordsize="496,2">
              <v:shape style="position:absolute;left:4706;top:1577;width:496;height:2" coordorigin="4706,1577" coordsize="496,0" path="m4706,1577l5201,1577e" filled="false" stroked="true" strokeweight=".790557pt" strokecolor="#fffdfc">
                <v:path arrowok="t"/>
              </v:shape>
            </v:group>
            <v:group style="position:absolute;left:3897;top:588;width:2114;height:997" coordorigin="3897,588" coordsize="2114,997">
              <v:shape style="position:absolute;left:3897;top:588;width:2114;height:997" coordorigin="3897,588" coordsize="2114,997" path="m3897,1086l3910,1167,3950,1244,4014,1316,4099,1381,4204,1439,4263,1465,4326,1489,4393,1510,4464,1529,4538,1545,4614,1559,4694,1570,4776,1578,4860,1583,4946,1584,5034,1583,5120,1578,5204,1570,5285,1559,5363,1545,5438,1529,5510,1510,5578,1489,5641,1465,5701,1439,5756,1411,5852,1349,5928,1281,5980,1206,6007,1127,6010,1086,6007,1045,5980,966,5928,891,5852,823,5756,761,5701,733,5641,707,5578,684,5510,662,5438,643,5363,627,5285,613,5204,602,5120,595,5034,590,4946,588,4860,590,4776,595,4694,602,4614,613,4538,627,4464,643,4393,662,4326,684,4263,707,4204,733,4149,761,4054,823,3979,891,3927,966,3900,1045,3897,1086xe" filled="false" stroked="true" strokeweight="1.380269pt" strokecolor="#800000">
                <v:path arrowok="t"/>
              </v:shape>
            </v:group>
            <v:group style="position:absolute;left:4601;top:1757;width:581;height:2" coordorigin="4601,1757" coordsize="581,2">
              <v:shape style="position:absolute;left:4601;top:1757;width:581;height:2" coordorigin="4601,1757" coordsize="581,0" path="m4601,1757l5181,1757e" filled="false" stroked="true" strokeweight=".788599pt" strokecolor="#ffd0a0">
                <v:path arrowok="t"/>
              </v:shape>
            </v:group>
            <v:group style="position:absolute;left:4484;top:1771;width:815;height:2" coordorigin="4484,1771" coordsize="815,2">
              <v:shape style="position:absolute;left:4484;top:1771;width:815;height:2" coordorigin="4484,1771" coordsize="815,0" path="m4484,1771l5298,1771e" filled="false" stroked="true" strokeweight=".790544pt" strokecolor="#ffd1a1">
                <v:path arrowok="t"/>
              </v:shape>
            </v:group>
            <v:group style="position:absolute;left:4396;top:1785;width:991;height:2" coordorigin="4396,1785" coordsize="991,2">
              <v:shape style="position:absolute;left:4396;top:1785;width:991;height:2" coordorigin="4396,1785" coordsize="991,0" path="m4396,1785l5387,1785e" filled="false" stroked="true" strokeweight=".790544pt" strokecolor="#ffd1a2">
                <v:path arrowok="t"/>
              </v:shape>
            </v:group>
            <v:group style="position:absolute;left:4322;top:1799;width:1140;height:2" coordorigin="4322,1799" coordsize="1140,2">
              <v:shape style="position:absolute;left:4322;top:1799;width:1140;height:2" coordorigin="4322,1799" coordsize="1140,0" path="m4322,1799l5461,1799e" filled="false" stroked="true" strokeweight=".790557pt" strokecolor="#ffd1a3">
                <v:path arrowok="t"/>
              </v:shape>
            </v:group>
            <v:group style="position:absolute;left:4261;top:1812;width:1262;height:2" coordorigin="4261,1812" coordsize="1262,2">
              <v:shape style="position:absolute;left:4261;top:1812;width:1262;height:2" coordorigin="4261,1812" coordsize="1262,0" path="m4261,1812l5522,1812e" filled="false" stroked="true" strokeweight=".790544pt" strokecolor="#ffd2a6">
                <v:path arrowok="t"/>
              </v:shape>
            </v:group>
            <v:group style="position:absolute;left:4206;top:1826;width:1371;height:2" coordorigin="4206,1826" coordsize="1371,2">
              <v:shape style="position:absolute;left:4206;top:1826;width:1371;height:2" coordorigin="4206,1826" coordsize="1371,0" path="m4206,1826l5577,1826e" filled="false" stroked="true" strokeweight=".790544pt" strokecolor="#ffd2a7">
                <v:path arrowok="t"/>
              </v:shape>
            </v:group>
            <v:group style="position:absolute;left:4156;top:1840;width:1472;height:2" coordorigin="4156,1840" coordsize="1472,2">
              <v:shape style="position:absolute;left:4156;top:1840;width:1472;height:2" coordorigin="4156,1840" coordsize="1472,0" path="m4156,1840l5627,1840e" filled="false" stroked="true" strokeweight=".790544pt" strokecolor="#ffd3a8">
                <v:path arrowok="t"/>
              </v:shape>
            </v:group>
            <v:group style="position:absolute;left:4112;top:1854;width:1559;height:2" coordorigin="4112,1854" coordsize="1559,2">
              <v:shape style="position:absolute;left:4112;top:1854;width:1559;height:2" coordorigin="4112,1854" coordsize="1559,0" path="m4112,1854l5671,1854e" filled="false" stroked="true" strokeweight=".790557pt" strokecolor="#ffd3aa">
                <v:path arrowok="t"/>
              </v:shape>
            </v:group>
            <v:group style="position:absolute;left:4071;top:1867;width:1642;height:2" coordorigin="4071,1867" coordsize="1642,2">
              <v:shape style="position:absolute;left:4071;top:1867;width:1642;height:2" coordorigin="4071,1867" coordsize="1642,0" path="m4071,1867l5712,1867e" filled="false" stroked="true" strokeweight=".790544pt" strokecolor="#ffd4ab">
                <v:path arrowok="t"/>
              </v:shape>
            </v:group>
            <v:group style="position:absolute;left:4032;top:1882;width:1720;height:2" coordorigin="4032,1882" coordsize="1720,2">
              <v:shape style="position:absolute;left:4032;top:1882;width:1720;height:2" coordorigin="4032,1882" coordsize="1720,0" path="m4032,1882l5751,1882e" filled="false" stroked="true" strokeweight=".821947pt" strokecolor="#ffd5ac">
                <v:path arrowok="t"/>
              </v:shape>
            </v:group>
            <v:group style="position:absolute;left:3997;top:1896;width:1789;height:2" coordorigin="3997,1896" coordsize="1789,2">
              <v:shape style="position:absolute;left:3997;top:1896;width:1789;height:2" coordorigin="3997,1896" coordsize="1789,0" path="m3997,1896l5786,1896e" filled="false" stroked="true" strokeweight=".790544pt" strokecolor="#ffd6ad">
                <v:path arrowok="t"/>
              </v:shape>
            </v:group>
            <v:group style="position:absolute;left:3965;top:1910;width:1853;height:2" coordorigin="3965,1910" coordsize="1853,2">
              <v:shape style="position:absolute;left:3965;top:1910;width:1853;height:2" coordorigin="3965,1910" coordsize="1853,0" path="m3965,1910l5818,1910e" filled="false" stroked="true" strokeweight=".790544pt" strokecolor="#ffd6ae">
                <v:path arrowok="t"/>
              </v:shape>
            </v:group>
            <v:group style="position:absolute;left:3935;top:1923;width:1913;height:2" coordorigin="3935,1923" coordsize="1913,2">
              <v:shape style="position:absolute;left:3935;top:1923;width:1913;height:2" coordorigin="3935,1923" coordsize="1913,0" path="m3935,1923l5847,1923e" filled="false" stroked="true" strokeweight=".790557pt" strokecolor="#ffd6af">
                <v:path arrowok="t"/>
              </v:shape>
            </v:group>
            <v:group style="position:absolute;left:3908;top:1937;width:1968;height:2" coordorigin="3908,1937" coordsize="1968,2">
              <v:shape style="position:absolute;left:3908;top:1937;width:1968;height:2" coordorigin="3908,1937" coordsize="1968,0" path="m3908,1937l5875,1937e" filled="false" stroked="true" strokeweight=".790544pt" strokecolor="#ffd7b0">
                <v:path arrowok="t"/>
              </v:shape>
            </v:group>
            <v:group style="position:absolute;left:3881;top:1951;width:2020;height:2" coordorigin="3881,1951" coordsize="2020,2">
              <v:shape style="position:absolute;left:3881;top:1951;width:2020;height:2" coordorigin="3881,1951" coordsize="2020,0" path="m3881,1951l5901,1951e" filled="false" stroked="true" strokeweight=".790544pt" strokecolor="#ffd9b3">
                <v:path arrowok="t"/>
              </v:shape>
            </v:group>
            <v:group style="position:absolute;left:3858;top:1965;width:2067;height:2" coordorigin="3858,1965" coordsize="2067,2">
              <v:shape style="position:absolute;left:3858;top:1965;width:2067;height:2" coordorigin="3858,1965" coordsize="2067,0" path="m3858,1965l5925,1965e" filled="false" stroked="true" strokeweight=".790544pt" strokecolor="#ffdab4">
                <v:path arrowok="t"/>
              </v:shape>
            </v:group>
            <v:group style="position:absolute;left:3835;top:1979;width:2113;height:2" coordorigin="3835,1979" coordsize="2113,2">
              <v:shape style="position:absolute;left:3835;top:1979;width:2113;height:2" coordorigin="3835,1979" coordsize="2113,0" path="m3835,1979l5948,1979e" filled="false" stroked="true" strokeweight=".790557pt" strokecolor="#ffdab5">
                <v:path arrowok="t"/>
              </v:shape>
            </v:group>
            <v:group style="position:absolute;left:3815;top:1992;width:2153;height:2" coordorigin="3815,1992" coordsize="2153,2">
              <v:shape style="position:absolute;left:3815;top:1992;width:2153;height:2" coordorigin="3815,1992" coordsize="2153,0" path="m3815,1992l5967,1992e" filled="false" stroked="true" strokeweight=".790544pt" strokecolor="#ffdbb7">
                <v:path arrowok="t"/>
              </v:shape>
            </v:group>
            <v:group style="position:absolute;left:3796;top:2006;width:2192;height:2" coordorigin="3796,2006" coordsize="2192,2">
              <v:shape style="position:absolute;left:3796;top:2006;width:2192;height:2" coordorigin="3796,2006" coordsize="2192,0" path="m3796,2006l5987,2006e" filled="false" stroked="true" strokeweight=".790544pt" strokecolor="#ffdbb8">
                <v:path arrowok="t"/>
              </v:shape>
            </v:group>
            <v:group style="position:absolute;left:3778;top:2020;width:2227;height:2" coordorigin="3778,2020" coordsize="2227,2">
              <v:shape style="position:absolute;left:3778;top:2020;width:2227;height:2" coordorigin="3778,2020" coordsize="2227,0" path="m3778,2020l6005,2020e" filled="false" stroked="true" strokeweight=".790544pt" strokecolor="#ffdcb9">
                <v:path arrowok="t"/>
              </v:shape>
            </v:group>
            <v:group style="position:absolute;left:3762;top:2034;width:2260;height:2" coordorigin="3762,2034" coordsize="2260,2">
              <v:shape style="position:absolute;left:3762;top:2034;width:2260;height:2" coordorigin="3762,2034" coordsize="2260,0" path="m3762,2034l6021,2034e" filled="false" stroked="true" strokeweight=".790557pt" strokecolor="#ffddba">
                <v:path arrowok="t"/>
              </v:shape>
            </v:group>
            <v:group style="position:absolute;left:3745;top:2048;width:2292;height:2" coordorigin="3745,2048" coordsize="2292,2">
              <v:shape style="position:absolute;left:3745;top:2048;width:2292;height:2" coordorigin="3745,2048" coordsize="2292,0" path="m3745,2048l6037,2048e" filled="false" stroked="true" strokeweight=".790147pt" strokecolor="#ffdebb">
                <v:path arrowok="t"/>
              </v:shape>
            </v:group>
            <v:group style="position:absolute;left:3732;top:2062;width:2318;height:2" coordorigin="3732,2062" coordsize="2318,2">
              <v:shape style="position:absolute;left:3732;top:2062;width:2318;height:2" coordorigin="3732,2062" coordsize="2318,0" path="m3732,2062l6050,2062e" filled="false" stroked="true" strokeweight=".790544pt" strokecolor="#ffdfbd">
                <v:path arrowok="t"/>
              </v:shape>
            </v:group>
            <v:group style="position:absolute;left:3720;top:2075;width:2344;height:2" coordorigin="3720,2075" coordsize="2344,2">
              <v:shape style="position:absolute;left:3720;top:2075;width:2344;height:2" coordorigin="3720,2075" coordsize="2344,0" path="m3720,2075l6063,2075e" filled="false" stroked="true" strokeweight=".790544pt" strokecolor="#ffdfc0">
                <v:path arrowok="t"/>
              </v:shape>
            </v:group>
            <v:group style="position:absolute;left:3708;top:2089;width:2368;height:2" coordorigin="3708,2089" coordsize="2368,2">
              <v:shape style="position:absolute;left:3708;top:2089;width:2368;height:2" coordorigin="3708,2089" coordsize="2368,0" path="m3708,2089l6075,2089e" filled="false" stroked="true" strokeweight=".790557pt" strokecolor="#ffdfc1">
                <v:path arrowok="t"/>
              </v:shape>
            </v:group>
            <v:group style="position:absolute;left:3698;top:2103;width:2388;height:2" coordorigin="3698,2103" coordsize="2388,2">
              <v:shape style="position:absolute;left:3698;top:2103;width:2388;height:2" coordorigin="3698,2103" coordsize="2388,0" path="m3698,2103l6085,2103e" filled="false" stroked="true" strokeweight=".790544pt" strokecolor="#ffdfc3">
                <v:path arrowok="t"/>
              </v:shape>
            </v:group>
            <v:group style="position:absolute;left:3688;top:2117;width:2408;height:2" coordorigin="3688,2117" coordsize="2408,2">
              <v:shape style="position:absolute;left:3688;top:2117;width:2408;height:2" coordorigin="3688,2117" coordsize="2408,0" path="m3688,2117l6095,2117e" filled="false" stroked="true" strokeweight=".790544pt" strokecolor="#ffe0c4">
                <v:path arrowok="t"/>
              </v:shape>
            </v:group>
            <v:group style="position:absolute;left:3679;top:2131;width:2424;height:2" coordorigin="3679,2131" coordsize="2424,2">
              <v:shape style="position:absolute;left:3679;top:2131;width:2424;height:2" coordorigin="3679,2131" coordsize="2424,0" path="m3679,2131l6103,2131e" filled="false" stroked="true" strokeweight=".790557pt" strokecolor="#ffe1c5">
                <v:path arrowok="t"/>
              </v:shape>
            </v:group>
            <v:group style="position:absolute;left:3672;top:2144;width:2438;height:2" coordorigin="3672,2144" coordsize="2438,2">
              <v:shape style="position:absolute;left:3672;top:2144;width:2438;height:2" coordorigin="3672,2144" coordsize="2438,0" path="m3672,2144l6110,2144e" filled="false" stroked="true" strokeweight=".790544pt" strokecolor="#ffe2c6">
                <v:path arrowok="t"/>
              </v:shape>
            </v:group>
            <v:group style="position:absolute;left:3665;top:2158;width:2452;height:2" coordorigin="3665,2158" coordsize="2452,2">
              <v:shape style="position:absolute;left:3665;top:2158;width:2452;height:2" coordorigin="3665,2158" coordsize="2452,0" path="m3665,2158l6117,2158e" filled="false" stroked="true" strokeweight=".790544pt" strokecolor="#ffe3c8">
                <v:path arrowok="t"/>
              </v:shape>
            </v:group>
            <v:group style="position:absolute;left:3661;top:2172;width:2462;height:2" coordorigin="3661,2172" coordsize="2462,2">
              <v:shape style="position:absolute;left:3661;top:2172;width:2462;height:2" coordorigin="3661,2172" coordsize="2462,0" path="m3661,2172l6122,2172e" filled="false" stroked="true" strokeweight=".790544pt" strokecolor="#ffe4ca">
                <v:path arrowok="t"/>
              </v:shape>
            </v:group>
            <v:group style="position:absolute;left:3656;top:2186;width:2470;height:2" coordorigin="3656,2186" coordsize="2470,2">
              <v:shape style="position:absolute;left:3656;top:2186;width:2470;height:2" coordorigin="3656,2186" coordsize="2470,0" path="m3656,2186l6126,2186e" filled="false" stroked="true" strokeweight=".790557pt" strokecolor="#ffe6cc">
                <v:path arrowok="t"/>
              </v:shape>
            </v:group>
            <v:group style="position:absolute;left:3652;top:2200;width:2479;height:2" coordorigin="3652,2200" coordsize="2479,2">
              <v:shape style="position:absolute;left:3652;top:2200;width:2479;height:2" coordorigin="3652,2200" coordsize="2479,0" path="m3652,2200l6130,2200e" filled="false" stroked="true" strokeweight=".790544pt" strokecolor="#ffe7ce">
                <v:path arrowok="t"/>
              </v:shape>
            </v:group>
            <v:group style="position:absolute;left:3651;top:2215;width:2481;height:2" coordorigin="3651,2215" coordsize="2481,2">
              <v:shape style="position:absolute;left:3651;top:2215;width:2481;height:2" coordorigin="3651,2215" coordsize="2481,0" path="m3651,2215l6132,2215e" filled="false" stroked="true" strokeweight=".800273pt" strokecolor="#ffe7cf">
                <v:path arrowok="t"/>
              </v:shape>
            </v:group>
            <v:group style="position:absolute;left:3652;top:2207;width:2479;height:2" coordorigin="3652,2207" coordsize="2479,2">
              <v:shape style="position:absolute;left:3652;top:2207;width:2479;height:2" coordorigin="3652,2207" coordsize="2479,0" path="m3652,2207l6131,2207e" filled="false" stroked="true" strokeweight=".200039pt" strokecolor="#ffe7cf">
                <v:path arrowok="t"/>
              </v:shape>
            </v:group>
            <v:group style="position:absolute;left:3649;top:2228;width:2485;height:2" coordorigin="3649,2228" coordsize="2485,2">
              <v:shape style="position:absolute;left:3649;top:2228;width:2485;height:2" coordorigin="3649,2228" coordsize="2485,0" path="m3649,2228l6134,2228e" filled="false" stroked="true" strokeweight=".790544pt" strokecolor="#ffe8d1">
                <v:path arrowok="t"/>
              </v:shape>
            </v:group>
            <v:group style="position:absolute;left:3648;top:2242;width:2488;height:2" coordorigin="3648,2242" coordsize="2488,2">
              <v:shape style="position:absolute;left:3648;top:2242;width:2488;height:2" coordorigin="3648,2242" coordsize="2488,0" path="m3648,2242l6135,2242e" filled="false" stroked="true" strokeweight=".790544pt" strokecolor="#ffe9d2">
                <v:path arrowok="t"/>
              </v:shape>
            </v:group>
            <v:group style="position:absolute;left:3648;top:2255;width:2488;height:2" coordorigin="3648,2255" coordsize="2488,2">
              <v:shape style="position:absolute;left:3648;top:2255;width:2488;height:2" coordorigin="3648,2255" coordsize="2488,0" path="m3648,2255l6135,2255e" filled="false" stroked="true" strokeweight=".790557pt" strokecolor="#ffe9d3">
                <v:path arrowok="t"/>
              </v:shape>
            </v:group>
            <v:group style="position:absolute;left:3649;top:2269;width:2485;height:2" coordorigin="3649,2269" coordsize="2485,2">
              <v:shape style="position:absolute;left:3649;top:2269;width:2485;height:2" coordorigin="3649,2269" coordsize="2485,0" path="m3649,2269l6134,2269e" filled="false" stroked="true" strokeweight=".790544pt" strokecolor="#ffead4">
                <v:path arrowok="t"/>
              </v:shape>
            </v:group>
            <v:group style="position:absolute;left:3651;top:2283;width:2482;height:2" coordorigin="3651,2283" coordsize="2482,2">
              <v:shape style="position:absolute;left:3651;top:2283;width:2482;height:2" coordorigin="3651,2283" coordsize="2482,0" path="m3651,2283l6132,2283e" filled="false" stroked="true" strokeweight=".790544pt" strokecolor="#ffebd5">
                <v:path arrowok="t"/>
              </v:shape>
            </v:group>
            <v:group style="position:absolute;left:3652;top:2297;width:2479;height:2" coordorigin="3652,2297" coordsize="2479,2">
              <v:shape style="position:absolute;left:3652;top:2297;width:2479;height:2" coordorigin="3652,2297" coordsize="2479,0" path="m3652,2297l6131,2297e" filled="false" stroked="true" strokeweight=".790544pt" strokecolor="#ffebd7">
                <v:path arrowok="t"/>
              </v:shape>
            </v:group>
            <v:group style="position:absolute;left:3656;top:2311;width:2471;height:2" coordorigin="3656,2311" coordsize="2471,2">
              <v:shape style="position:absolute;left:3656;top:2311;width:2471;height:2" coordorigin="3656,2311" coordsize="2471,0" path="m3656,2311l6126,2311e" filled="false" stroked="true" strokeweight=".790557pt" strokecolor="#ffebda">
                <v:path arrowok="t"/>
              </v:shape>
            </v:group>
            <v:group style="position:absolute;left:3660;top:2325;width:2462;height:2" coordorigin="3660,2325" coordsize="2462,2">
              <v:shape style="position:absolute;left:3660;top:2325;width:2462;height:2" coordorigin="3660,2325" coordsize="2462,0" path="m3660,2325l6122,2325e" filled="false" stroked="true" strokeweight=".790544pt" strokecolor="#ffecdb">
                <v:path arrowok="t"/>
              </v:shape>
            </v:group>
            <v:group style="position:absolute;left:3665;top:2338;width:2453;height:2" coordorigin="3665,2338" coordsize="2453,2">
              <v:shape style="position:absolute;left:3665;top:2338;width:2453;height:2" coordorigin="3665,2338" coordsize="2453,0" path="m3665,2338l6118,2338e" filled="false" stroked="true" strokeweight=".790544pt" strokecolor="#ffeddc">
                <v:path arrowok="t"/>
              </v:shape>
            </v:group>
            <v:group style="position:absolute;left:3672;top:2352;width:2439;height:2" coordorigin="3672,2352" coordsize="2439,2">
              <v:shape style="position:absolute;left:3672;top:2352;width:2439;height:2" coordorigin="3672,2352" coordsize="2439,0" path="m3672,2352l6111,2352e" filled="false" stroked="true" strokeweight=".790544pt" strokecolor="#ffedde">
                <v:path arrowok="t"/>
              </v:shape>
            </v:group>
            <v:group style="position:absolute;left:3679;top:2366;width:2425;height:2" coordorigin="3679,2366" coordsize="2425,2">
              <v:shape style="position:absolute;left:3679;top:2366;width:2425;height:2" coordorigin="3679,2366" coordsize="2425,0" path="m3679,2366l6104,2366e" filled="false" stroked="true" strokeweight=".790557pt" strokecolor="#ffeedf">
                <v:path arrowok="t"/>
              </v:shape>
            </v:group>
            <v:group style="position:absolute;left:3687;top:2380;width:2409;height:2" coordorigin="3687,2380" coordsize="2409,2">
              <v:shape style="position:absolute;left:3687;top:2380;width:2409;height:2" coordorigin="3687,2380" coordsize="2409,0" path="m3687,2380l6096,2380e" filled="false" stroked="true" strokeweight=".790544pt" strokecolor="#ffefe0">
                <v:path arrowok="t"/>
              </v:shape>
            </v:group>
            <v:group style="position:absolute;left:3697;top:2394;width:2389;height:2" coordorigin="3697,2394" coordsize="2389,2">
              <v:shape style="position:absolute;left:3697;top:2394;width:2389;height:2" coordorigin="3697,2394" coordsize="2389,0" path="m3697,2394l6086,2394e" filled="false" stroked="true" strokeweight=".790544pt" strokecolor="#fff0e1">
                <v:path arrowok="t"/>
              </v:shape>
            </v:group>
            <v:group style="position:absolute;left:3707;top:2407;width:2369;height:2" coordorigin="3707,2407" coordsize="2369,2">
              <v:shape style="position:absolute;left:3707;top:2407;width:2369;height:2" coordorigin="3707,2407" coordsize="2369,0" path="m3707,2407l6076,2407e" filled="false" stroked="true" strokeweight=".790544pt" strokecolor="#fff1e3">
                <v:path arrowok="t"/>
              </v:shape>
            </v:group>
            <v:group style="position:absolute;left:3719;top:2421;width:2346;height:2" coordorigin="3719,2421" coordsize="2346,2">
              <v:shape style="position:absolute;left:3719;top:2421;width:2346;height:2" coordorigin="3719,2421" coordsize="2346,0" path="m3719,2421l6064,2421e" filled="false" stroked="true" strokeweight=".790557pt" strokecolor="#fff1e4">
                <v:path arrowok="t"/>
              </v:shape>
            </v:group>
            <v:group style="position:absolute;left:3732;top:2435;width:2320;height:2" coordorigin="3732,2435" coordsize="2320,2">
              <v:shape style="position:absolute;left:3732;top:2435;width:2320;height:2" coordorigin="3732,2435" coordsize="2320,0" path="m3732,2435l6051,2435e" filled="false" stroked="true" strokeweight=".790544pt" strokecolor="#fff3e6">
                <v:path arrowok="t"/>
              </v:shape>
            </v:group>
            <v:group style="position:absolute;left:3745;top:2449;width:2294;height:2" coordorigin="3745,2449" coordsize="2294,2">
              <v:shape style="position:absolute;left:3745;top:2449;width:2294;height:2" coordorigin="3745,2449" coordsize="2294,0" path="m3745,2449l6038,2449e" filled="false" stroked="true" strokeweight=".790544pt" strokecolor="#fff3e8">
                <v:path arrowok="t"/>
              </v:shape>
            </v:group>
            <v:group style="position:absolute;left:3761;top:2463;width:2261;height:2" coordorigin="3761,2463" coordsize="2261,2">
              <v:shape style="position:absolute;left:3761;top:2463;width:2261;height:2" coordorigin="3761,2463" coordsize="2261,0" path="m3761,2463l6022,2463e" filled="false" stroked="true" strokeweight=".790557pt" strokecolor="#fff4ea">
                <v:path arrowok="t"/>
              </v:shape>
            </v:group>
            <v:group style="position:absolute;left:3777;top:2477;width:2229;height:2" coordorigin="3777,2477" coordsize="2229,2">
              <v:shape style="position:absolute;left:3777;top:2477;width:2229;height:2" coordorigin="3777,2477" coordsize="2229,0" path="m3777,2477l6006,2477e" filled="false" stroked="true" strokeweight=".790544pt" strokecolor="#fff5eb">
                <v:path arrowok="t"/>
              </v:shape>
            </v:group>
            <v:group style="position:absolute;left:3795;top:2490;width:2194;height:2" coordorigin="3795,2490" coordsize="2194,2">
              <v:shape style="position:absolute;left:3795;top:2490;width:2194;height:2" coordorigin="3795,2490" coordsize="2194,0" path="m3795,2490l5988,2490e" filled="false" stroked="true" strokeweight=".790544pt" strokecolor="#fff6eb">
                <v:path arrowok="t"/>
              </v:shape>
            </v:group>
            <v:group style="position:absolute;left:3814;top:2504;width:2155;height:2" coordorigin="3814,2504" coordsize="2155,2">
              <v:shape style="position:absolute;left:3814;top:2504;width:2155;height:2" coordorigin="3814,2504" coordsize="2155,0" path="m3814,2504l5969,2504e" filled="false" stroked="true" strokeweight=".790544pt" strokecolor="#fff7ed">
                <v:path arrowok="t"/>
              </v:shape>
            </v:group>
            <v:group style="position:absolute;left:3834;top:2518;width:2116;height:2" coordorigin="3834,2518" coordsize="2116,2">
              <v:shape style="position:absolute;left:3834;top:2518;width:2116;height:2" coordorigin="3834,2518" coordsize="2116,0" path="m3834,2518l5949,2518e" filled="false" stroked="true" strokeweight=".790557pt" strokecolor="#fff7ee">
                <v:path arrowok="t"/>
              </v:shape>
            </v:group>
            <v:group style="position:absolute;left:3857;top:2532;width:2069;height:2" coordorigin="3857,2532" coordsize="2069,2">
              <v:shape style="position:absolute;left:3857;top:2532;width:2069;height:2" coordorigin="3857,2532" coordsize="2069,0" path="m3857,2532l5926,2532e" filled="false" stroked="true" strokeweight=".790544pt" strokecolor="#fff7ef">
                <v:path arrowok="t"/>
              </v:shape>
            </v:group>
            <v:group style="position:absolute;left:3881;top:2546;width:2022;height:2" coordorigin="3881,2546" coordsize="2022,2">
              <v:shape style="position:absolute;left:3881;top:2546;width:2022;height:2" coordorigin="3881,2546" coordsize="2022,0" path="m3881,2546l5902,2546e" filled="false" stroked="true" strokeweight=".790544pt" strokecolor="#fff8f0">
                <v:path arrowok="t"/>
              </v:shape>
            </v:group>
            <v:group style="position:absolute;left:3907;top:2560;width:1970;height:2" coordorigin="3907,2560" coordsize="1970,2">
              <v:shape style="position:absolute;left:3907;top:2560;width:1970;height:2" coordorigin="3907,2560" coordsize="1970,0" path="m3907,2560l5876,2560e" filled="false" stroked="true" strokeweight=".821947pt" strokecolor="#fff8f1">
                <v:path arrowok="t"/>
              </v:shape>
            </v:group>
            <v:group style="position:absolute;left:3935;top:2574;width:1913;height:2" coordorigin="3935,2574" coordsize="1913,2">
              <v:shape style="position:absolute;left:3935;top:2574;width:1913;height:2" coordorigin="3935,2574" coordsize="1913,0" path="m3935,2574l5848,2574e" filled="false" stroked="true" strokeweight=".790544pt" strokecolor="#fff8f3">
                <v:path arrowok="t"/>
              </v:shape>
            </v:group>
            <v:group style="position:absolute;left:3965;top:2587;width:1853;height:2" coordorigin="3965,2587" coordsize="1853,2">
              <v:shape style="position:absolute;left:3965;top:2587;width:1853;height:2" coordorigin="3965,2587" coordsize="1853,0" path="m3965,2587l5818,2587e" filled="false" stroked="true" strokeweight=".790544pt" strokecolor="#fff8f4">
                <v:path arrowok="t"/>
              </v:shape>
            </v:group>
            <v:group style="position:absolute;left:3997;top:2608;width:1789;height:2" coordorigin="3997,2608" coordsize="1789,2">
              <v:shape style="position:absolute;left:3997;top:2608;width:1789;height:2" coordorigin="3997,2608" coordsize="1789,0" path="m3997,2608l5785,2608e" filled="false" stroked="true" strokeweight="1.481115pt" strokecolor="#fff9f5">
                <v:path arrowok="t"/>
              </v:shape>
            </v:group>
            <v:group style="position:absolute;left:4069;top:2629;width:1644;height:2" coordorigin="4069,2629" coordsize="1644,2">
              <v:shape style="position:absolute;left:4069;top:2629;width:1644;height:2" coordorigin="4069,2629" coordsize="1644,0" path="m4069,2629l5713,2629e" filled="false" stroked="true" strokeweight=".790544pt" strokecolor="#fff9f6">
                <v:path arrowok="t"/>
              </v:shape>
            </v:group>
            <v:group style="position:absolute;left:4111;top:2643;width:1562;height:2" coordorigin="4111,2643" coordsize="1562,2">
              <v:shape style="position:absolute;left:4111;top:2643;width:1562;height:2" coordorigin="4111,2643" coordsize="1562,0" path="m4111,2643l5672,2643e" filled="false" stroked="true" strokeweight=".790557pt" strokecolor="#fffaf7">
                <v:path arrowok="t"/>
              </v:shape>
            </v:group>
            <v:group style="position:absolute;left:4154;top:2657;width:1475;height:2" coordorigin="4154,2657" coordsize="1475,2">
              <v:shape style="position:absolute;left:4154;top:2657;width:1475;height:2" coordorigin="4154,2657" coordsize="1475,0" path="m4154,2657l5629,2657e" filled="false" stroked="true" strokeweight=".790544pt" strokecolor="#fffaf8">
                <v:path arrowok="t"/>
              </v:shape>
            </v:group>
            <v:group style="position:absolute;left:4205;top:2670;width:1374;height:2" coordorigin="4205,2670" coordsize="1374,2">
              <v:shape style="position:absolute;left:4205;top:2670;width:1374;height:2" coordorigin="4205,2670" coordsize="1374,0" path="m4205,2670l5578,2670e" filled="false" stroked="true" strokeweight=".790544pt" strokecolor="#fffbf8">
                <v:path arrowok="t"/>
              </v:shape>
            </v:group>
            <v:group style="position:absolute;left:4259;top:2684;width:1265;height:2" coordorigin="4259,2684" coordsize="1265,2">
              <v:shape style="position:absolute;left:4259;top:2684;width:1265;height:2" coordorigin="4259,2684" coordsize="1265,0" path="m4259,2684l5523,2684e" filled="false" stroked="true" strokeweight=".786305pt" strokecolor="#fffbf9">
                <v:path arrowok="t"/>
              </v:shape>
            </v:group>
            <v:group style="position:absolute;left:4321;top:2698;width:1141;height:2" coordorigin="4321,2698" coordsize="1141,2">
              <v:shape style="position:absolute;left:4321;top:2698;width:1141;height:2" coordorigin="4321,2698" coordsize="1141,0" path="m4321,2698l5461,2698e" filled="false" stroked="true" strokeweight=".790557pt" strokecolor="#fffcfa">
                <v:path arrowok="t"/>
              </v:shape>
            </v:group>
            <v:group style="position:absolute;left:4394;top:2719;width:994;height:2" coordorigin="4394,2719" coordsize="994,2">
              <v:shape style="position:absolute;left:4394;top:2719;width:994;height:2" coordorigin="4394,2719" coordsize="994,0" path="m4394,2719l5388,2719e" filled="false" stroked="true" strokeweight="1.481115pt" strokecolor="#fffcfb">
                <v:path arrowok="t"/>
              </v:shape>
            </v:group>
            <v:group style="position:absolute;left:4600;top:2740;width:583;height:2" coordorigin="4600,2740" coordsize="583,2">
              <v:shape style="position:absolute;left:4600;top:2740;width:583;height:2" coordorigin="4600,2740" coordsize="583,0" path="m4600,2740l5183,2740e" filled="false" stroked="true" strokeweight=".790544pt" strokecolor="#fffdfc">
                <v:path arrowok="t"/>
              </v:shape>
            </v:group>
            <v:group style="position:absolute;left:3648;top:1750;width:2488;height:997" coordorigin="3648,1750" coordsize="2488,997">
              <v:shape style="position:absolute;left:3648;top:1750;width:2488;height:997" coordorigin="3648,1750" coordsize="2488,997" path="m3648,2249l3664,2330,3711,2406,3786,2478,3886,2543,3946,2573,4010,2601,4080,2627,4155,2651,4234,2672,4318,2691,4405,2707,4496,2721,4591,2732,4688,2740,4788,2745,4891,2746,4994,2745,5094,2740,5191,2732,5286,2721,5377,2707,5464,2691,5548,2672,5627,2651,5702,2627,5772,2601,5837,2573,5896,2543,5950,2511,6038,2443,6099,2369,6131,2290,6135,2249,6131,2207,6099,2128,6038,2054,5950,1985,5896,1954,5837,1924,5772,1896,5702,1870,5627,1846,5548,1824,5464,1805,5377,1789,5286,1775,5191,1765,5094,1757,4994,1752,4891,1750,4788,1752,4688,1757,4591,1765,4496,1775,4405,1789,4318,1805,4234,1824,4155,1846,4080,1870,4010,1896,3946,1924,3886,1954,3833,1985,3745,2054,3684,2128,3652,2207,3648,2249xe" filled="false" stroked="true" strokeweight="1.380316pt" strokecolor="#800000">
                <v:path arrowok="t"/>
              </v:shape>
            </v:group>
            <v:group style="position:absolute;left:7473;top:2504;width:377;height:2" coordorigin="7473,2504" coordsize="377,2">
              <v:shape style="position:absolute;left:7473;top:2504;width:377;height:2" coordorigin="7473,2504" coordsize="377,0" path="m7473,2504l7850,2504e" filled="false" stroked="true" strokeweight=".7886pt" strokecolor="#ffd0a0">
                <v:path arrowok="t"/>
              </v:shape>
            </v:group>
            <v:group style="position:absolute;left:7397;top:2518;width:529;height:2" coordorigin="7397,2518" coordsize="529,2">
              <v:shape style="position:absolute;left:7397;top:2518;width:529;height:2" coordorigin="7397,2518" coordsize="529,0" path="m7397,2518l7926,2518e" filled="false" stroked="true" strokeweight=".790557pt" strokecolor="#ffd1a1">
                <v:path arrowok="t"/>
              </v:shape>
            </v:group>
            <v:group style="position:absolute;left:7340;top:2532;width:644;height:2" coordorigin="7340,2532" coordsize="644,2">
              <v:shape style="position:absolute;left:7340;top:2532;width:644;height:2" coordorigin="7340,2532" coordsize="644,0" path="m7340,2532l7984,2532e" filled="false" stroked="true" strokeweight=".790544pt" strokecolor="#ffd1a2">
                <v:path arrowok="t"/>
              </v:shape>
            </v:group>
            <v:group style="position:absolute;left:7292;top:2546;width:741;height:2" coordorigin="7292,2546" coordsize="741,2">
              <v:shape style="position:absolute;left:7292;top:2546;width:741;height:2" coordorigin="7292,2546" coordsize="741,0" path="m7292,2546l8032,2546e" filled="false" stroked="true" strokeweight=".790544pt" strokecolor="#ffd1a3">
                <v:path arrowok="t"/>
              </v:shape>
            </v:group>
            <v:group style="position:absolute;left:7251;top:2560;width:823;height:2" coordorigin="7251,2560" coordsize="823,2">
              <v:shape style="position:absolute;left:7251;top:2560;width:823;height:2" coordorigin="7251,2560" coordsize="823,0" path="m7251,2560l8073,2560e" filled="false" stroked="true" strokeweight=".821947pt" strokecolor="#ffd2a6">
                <v:path arrowok="t"/>
              </v:shape>
            </v:group>
            <v:group style="position:absolute;left:7215;top:2574;width:893;height:2" coordorigin="7215,2574" coordsize="893,2">
              <v:shape style="position:absolute;left:7215;top:2574;width:893;height:2" coordorigin="7215,2574" coordsize="893,0" path="m7215,2574l8108,2574e" filled="false" stroked="true" strokeweight=".790544pt" strokecolor="#ffd2a7">
                <v:path arrowok="t"/>
              </v:shape>
            </v:group>
            <v:group style="position:absolute;left:7183;top:2587;width:959;height:2" coordorigin="7183,2587" coordsize="959,2">
              <v:shape style="position:absolute;left:7183;top:2587;width:959;height:2" coordorigin="7183,2587" coordsize="959,0" path="m7183,2587l8141,2587e" filled="false" stroked="true" strokeweight=".790544pt" strokecolor="#ffd3a8">
                <v:path arrowok="t"/>
              </v:shape>
            </v:group>
            <v:group style="position:absolute;left:7154;top:2602;width:1016;height:2" coordorigin="7154,2602" coordsize="1016,2">
              <v:shape style="position:absolute;left:7154;top:2602;width:1016;height:2" coordorigin="7154,2602" coordsize="1016,0" path="m7154,2602l8170,2602e" filled="false" stroked="true" strokeweight=".790557pt" strokecolor="#ffd3aa">
                <v:path arrowok="t"/>
              </v:shape>
            </v:group>
            <v:group style="position:absolute;left:7127;top:2615;width:1069;height:2" coordorigin="7127,2615" coordsize="1069,2">
              <v:shape style="position:absolute;left:7127;top:2615;width:1069;height:2" coordorigin="7127,2615" coordsize="1069,0" path="m7127,2615l8196,2615e" filled="false" stroked="true" strokeweight=".790544pt" strokecolor="#ffd4ab">
                <v:path arrowok="t"/>
              </v:shape>
            </v:group>
            <v:group style="position:absolute;left:7103;top:2629;width:1118;height:2" coordorigin="7103,2629" coordsize="1118,2">
              <v:shape style="position:absolute;left:7103;top:2629;width:1118;height:2" coordorigin="7103,2629" coordsize="1118,0" path="m7103,2629l8220,2629e" filled="false" stroked="true" strokeweight=".790544pt" strokecolor="#ffd5ac">
                <v:path arrowok="t"/>
              </v:shape>
            </v:group>
            <v:group style="position:absolute;left:7081;top:2643;width:1163;height:2" coordorigin="7081,2643" coordsize="1163,2">
              <v:shape style="position:absolute;left:7081;top:2643;width:1163;height:2" coordorigin="7081,2643" coordsize="1163,0" path="m7081,2643l8243,2643e" filled="false" stroked="true" strokeweight=".790557pt" strokecolor="#ffd6ad">
                <v:path arrowok="t"/>
              </v:shape>
            </v:group>
            <v:group style="position:absolute;left:7060;top:2657;width:1204;height:2" coordorigin="7060,2657" coordsize="1204,2">
              <v:shape style="position:absolute;left:7060;top:2657;width:1204;height:2" coordorigin="7060,2657" coordsize="1204,0" path="m7060,2657l8264,2657e" filled="false" stroked="true" strokeweight=".790544pt" strokecolor="#ffd6ae">
                <v:path arrowok="t"/>
              </v:shape>
            </v:group>
            <v:group style="position:absolute;left:7041;top:2670;width:1243;height:2" coordorigin="7041,2670" coordsize="1243,2">
              <v:shape style="position:absolute;left:7041;top:2670;width:1243;height:2" coordorigin="7041,2670" coordsize="1243,0" path="m7041,2670l8283,2670e" filled="false" stroked="true" strokeweight=".790544pt" strokecolor="#ffd6af">
                <v:path arrowok="t"/>
              </v:shape>
            </v:group>
            <v:group style="position:absolute;left:7023;top:2684;width:1278;height:2" coordorigin="7023,2684" coordsize="1278,2">
              <v:shape style="position:absolute;left:7023;top:2684;width:1278;height:2" coordorigin="7023,2684" coordsize="1278,0" path="m7023,2684l8301,2684e" filled="false" stroked="true" strokeweight=".790544pt" strokecolor="#ffd7b0">
                <v:path arrowok="t"/>
              </v:shape>
            </v:group>
            <v:group style="position:absolute;left:7005;top:2698;width:1313;height:2" coordorigin="7005,2698" coordsize="1313,2">
              <v:shape style="position:absolute;left:7005;top:2698;width:1313;height:2" coordorigin="7005,2698" coordsize="1313,0" path="m7005,2698l8318,2698e" filled="false" stroked="true" strokeweight=".790557pt" strokecolor="#ffd9b3">
                <v:path arrowok="t"/>
              </v:shape>
            </v:group>
            <v:group style="position:absolute;left:6990;top:2712;width:1343;height:2" coordorigin="6990,2712" coordsize="1343,2">
              <v:shape style="position:absolute;left:6990;top:2712;width:1343;height:2" coordorigin="6990,2712" coordsize="1343,0" path="m6990,2712l8333,2712e" filled="false" stroked="true" strokeweight=".790544pt" strokecolor="#ffdab4">
                <v:path arrowok="t"/>
              </v:shape>
            </v:group>
            <v:group style="position:absolute;left:6975;top:2726;width:1373;height:2" coordorigin="6975,2726" coordsize="1373,2">
              <v:shape style="position:absolute;left:6975;top:2726;width:1373;height:2" coordorigin="6975,2726" coordsize="1373,0" path="m6975,2726l8348,2726e" filled="false" stroked="true" strokeweight=".790544pt" strokecolor="#ffdab5">
                <v:path arrowok="t"/>
              </v:shape>
            </v:group>
            <v:group style="position:absolute;left:6962;top:2740;width:1399;height:2" coordorigin="6962,2740" coordsize="1399,2">
              <v:shape style="position:absolute;left:6962;top:2740;width:1399;height:2" coordorigin="6962,2740" coordsize="1399,0" path="m6962,2740l8361,2740e" filled="false" stroked="true" strokeweight=".790544pt" strokecolor="#ffdbb7">
                <v:path arrowok="t"/>
              </v:shape>
            </v:group>
            <v:group style="position:absolute;left:6950;top:2753;width:1424;height:2" coordorigin="6950,2753" coordsize="1424,2">
              <v:shape style="position:absolute;left:6950;top:2753;width:1424;height:2" coordorigin="6950,2753" coordsize="1424,0" path="m6950,2753l8374,2753e" filled="false" stroked="true" strokeweight=".790557pt" strokecolor="#ffdbb8">
                <v:path arrowok="t"/>
              </v:shape>
            </v:group>
            <v:group style="position:absolute;left:6938;top:2767;width:1448;height:2" coordorigin="6938,2767" coordsize="1448,2">
              <v:shape style="position:absolute;left:6938;top:2767;width:1448;height:2" coordorigin="6938,2767" coordsize="1448,0" path="m6938,2767l8385,2767e" filled="false" stroked="true" strokeweight=".790544pt" strokecolor="#ffdcb9">
                <v:path arrowok="t"/>
              </v:shape>
            </v:group>
            <v:group style="position:absolute;left:6928;top:2781;width:1469;height:2" coordorigin="6928,2781" coordsize="1469,2">
              <v:shape style="position:absolute;left:6928;top:2781;width:1469;height:2" coordorigin="6928,2781" coordsize="1469,0" path="m6928,2781l8396,2781e" filled="false" stroked="true" strokeweight=".790544pt" strokecolor="#ffddba">
                <v:path arrowok="t"/>
              </v:shape>
            </v:group>
            <v:group style="position:absolute;left:6917;top:2795;width:1490;height:2" coordorigin="6917,2795" coordsize="1490,2">
              <v:shape style="position:absolute;left:6917;top:2795;width:1490;height:2" coordorigin="6917,2795" coordsize="1490,0" path="m6917,2795l8406,2795e" filled="false" stroked="true" strokeweight=".79016pt" strokecolor="#ffdebb">
                <v:path arrowok="t"/>
              </v:shape>
            </v:group>
            <v:group style="position:absolute;left:6909;top:2809;width:1507;height:2" coordorigin="6909,2809" coordsize="1507,2">
              <v:shape style="position:absolute;left:6909;top:2809;width:1507;height:2" coordorigin="6909,2809" coordsize="1507,0" path="m6909,2809l8415,2809e" filled="false" stroked="true" strokeweight=".790544pt" strokecolor="#ffdfbd">
                <v:path arrowok="t"/>
              </v:shape>
            </v:group>
            <v:group style="position:absolute;left:6900;top:2822;width:1524;height:2" coordorigin="6900,2822" coordsize="1524,2">
              <v:shape style="position:absolute;left:6900;top:2822;width:1524;height:2" coordorigin="6900,2822" coordsize="1524,0" path="m6900,2822l8423,2822e" filled="false" stroked="true" strokeweight=".790544pt" strokecolor="#ffdfc0">
                <v:path arrowok="t"/>
              </v:shape>
            </v:group>
            <v:group style="position:absolute;left:6892;top:2836;width:1539;height:2" coordorigin="6892,2836" coordsize="1539,2">
              <v:shape style="position:absolute;left:6892;top:2836;width:1539;height:2" coordorigin="6892,2836" coordsize="1539,0" path="m6892,2836l8431,2836e" filled="false" stroked="true" strokeweight=".790544pt" strokecolor="#ffdfc1">
                <v:path arrowok="t"/>
              </v:shape>
            </v:group>
            <v:group style="position:absolute;left:6886;top:2850;width:1552;height:2" coordorigin="6886,2850" coordsize="1552,2">
              <v:shape style="position:absolute;left:6886;top:2850;width:1552;height:2" coordorigin="6886,2850" coordsize="1552,0" path="m6886,2850l8438,2850e" filled="false" stroked="true" strokeweight=".790557pt" strokecolor="#ffdfc3">
                <v:path arrowok="t"/>
              </v:shape>
            </v:group>
            <v:group style="position:absolute;left:6879;top:2864;width:1565;height:2" coordorigin="6879,2864" coordsize="1565,2">
              <v:shape style="position:absolute;left:6879;top:2864;width:1565;height:2" coordorigin="6879,2864" coordsize="1565,0" path="m6879,2864l8444,2864e" filled="false" stroked="true" strokeweight=".790544pt" strokecolor="#ffe0c4">
                <v:path arrowok="t"/>
              </v:shape>
            </v:group>
            <v:group style="position:absolute;left:6874;top:2878;width:1576;height:2" coordorigin="6874,2878" coordsize="1576,2">
              <v:shape style="position:absolute;left:6874;top:2878;width:1576;height:2" coordorigin="6874,2878" coordsize="1576,0" path="m6874,2878l8449,2878e" filled="false" stroked="true" strokeweight=".790544pt" strokecolor="#ffe1c5">
                <v:path arrowok="t"/>
              </v:shape>
            </v:group>
            <v:group style="position:absolute;left:6869;top:2892;width:1585;height:2" coordorigin="6869,2892" coordsize="1585,2">
              <v:shape style="position:absolute;left:6869;top:2892;width:1585;height:2" coordorigin="6869,2892" coordsize="1585,0" path="m6869,2892l8454,2892e" filled="false" stroked="true" strokeweight=".790544pt" strokecolor="#ffe2c6">
                <v:path arrowok="t"/>
              </v:shape>
            </v:group>
            <v:group style="position:absolute;left:6865;top:2905;width:1594;height:2" coordorigin="6865,2905" coordsize="1594,2">
              <v:shape style="position:absolute;left:6865;top:2905;width:1594;height:2" coordorigin="6865,2905" coordsize="1594,0" path="m6865,2905l8459,2905e" filled="false" stroked="true" strokeweight=".821947pt" strokecolor="#ffe3c8">
                <v:path arrowok="t"/>
              </v:shape>
            </v:group>
            <v:group style="position:absolute;left:6862;top:2920;width:1600;height:2" coordorigin="6862,2920" coordsize="1600,2">
              <v:shape style="position:absolute;left:6862;top:2920;width:1600;height:2" coordorigin="6862,2920" coordsize="1600,0" path="m6862,2920l8462,2920e" filled="false" stroked="true" strokeweight=".790544pt" strokecolor="#ffe4ca">
                <v:path arrowok="t"/>
              </v:shape>
            </v:group>
            <v:group style="position:absolute;left:6859;top:2934;width:1606;height:2" coordorigin="6859,2934" coordsize="1606,2">
              <v:shape style="position:absolute;left:6859;top:2934;width:1606;height:2" coordorigin="6859,2934" coordsize="1606,0" path="m6859,2934l8464,2934e" filled="false" stroked="true" strokeweight=".790557pt" strokecolor="#ffe6cc">
                <v:path arrowok="t"/>
              </v:shape>
            </v:group>
            <v:group style="position:absolute;left:6856;top:2947;width:1612;height:2" coordorigin="6856,2947" coordsize="1612,2">
              <v:shape style="position:absolute;left:6856;top:2947;width:1612;height:2" coordorigin="6856,2947" coordsize="1612,0" path="m6856,2947l8467,2947e" filled="false" stroked="true" strokeweight=".790544pt" strokecolor="#ffe7ce">
                <v:path arrowok="t"/>
              </v:shape>
            </v:group>
            <v:group style="position:absolute;left:6855;top:2961;width:1613;height:2" coordorigin="6855,2961" coordsize="1613,2">
              <v:shape style="position:absolute;left:6855;top:2961;width:1613;height:2" coordorigin="6855,2961" coordsize="1613,0" path="m6855,2961l8468,2961e" filled="false" stroked="true" strokeweight=".790544pt" strokecolor="#ffe7cf">
                <v:path arrowok="t"/>
              </v:shape>
            </v:group>
            <v:group style="position:absolute;left:6854;top:2975;width:1615;height:2" coordorigin="6854,2975" coordsize="1615,2">
              <v:shape style="position:absolute;left:6854;top:2975;width:1615;height:2" coordorigin="6854,2975" coordsize="1615,0" path="m6854,2975l8469,2975e" filled="false" stroked="true" strokeweight=".790557pt" strokecolor="#ffe8d1">
                <v:path arrowok="t"/>
              </v:shape>
            </v:group>
            <v:group style="position:absolute;left:6853;top:2989;width:1617;height:2" coordorigin="6853,2989" coordsize="1617,2">
              <v:shape style="position:absolute;left:6853;top:2989;width:1617;height:2" coordorigin="6853,2989" coordsize="1617,0" path="m6853,2989l8470,2989e" filled="false" stroked="true" strokeweight=".790544pt" strokecolor="#ffe9d2">
                <v:path arrowok="t"/>
              </v:shape>
            </v:group>
            <v:group style="position:absolute;left:6853;top:3002;width:1617;height:2" coordorigin="6853,3002" coordsize="1617,2">
              <v:shape style="position:absolute;left:6853;top:3002;width:1617;height:2" coordorigin="6853,3002" coordsize="1617,0" path="m6853,3002l8470,3002e" filled="false" stroked="true" strokeweight=".790544pt" strokecolor="#ffe9d3">
                <v:path arrowok="t"/>
              </v:shape>
            </v:group>
            <v:group style="position:absolute;left:6854;top:3016;width:1615;height:2" coordorigin="6854,3016" coordsize="1615,2">
              <v:shape style="position:absolute;left:6854;top:3016;width:1615;height:2" coordorigin="6854,3016" coordsize="1615,0" path="m6854,3016l8469,3016e" filled="false" stroked="true" strokeweight=".790544pt" strokecolor="#ffead4">
                <v:path arrowok="t"/>
              </v:shape>
            </v:group>
            <v:group style="position:absolute;left:6856;top:3037;width:1612;height:2" coordorigin="6856,3037" coordsize="1612,2">
              <v:shape style="position:absolute;left:6856;top:3037;width:1612;height:2" coordorigin="6856,3037" coordsize="1612,0" path="m6856,3037l8467,3037e" filled="false" stroked="true" strokeweight=".200039pt" strokecolor="#ffebd5">
                <v:path arrowok="t"/>
              </v:shape>
            </v:group>
            <v:group style="position:absolute;left:6856;top:3030;width:1613;height:2" coordorigin="6856,3030" coordsize="1613,2">
              <v:shape style="position:absolute;left:6856;top:3030;width:1613;height:2" coordorigin="6856,3030" coordsize="1613,0" path="m6856,3030l8468,3030e" filled="false" stroked="true" strokeweight=".700234pt" strokecolor="#ffebd5">
                <v:path arrowok="t"/>
              </v:shape>
            </v:group>
            <v:group style="position:absolute;left:6856;top:3044;width:1611;height:2" coordorigin="6856,3044" coordsize="1611,2">
              <v:shape style="position:absolute;left:6856;top:3044;width:1611;height:2" coordorigin="6856,3044" coordsize="1611,0" path="m6856,3044l8467,3044e" filled="false" stroked="true" strokeweight=".790544pt" strokecolor="#ffebd7">
                <v:path arrowok="t"/>
              </v:shape>
            </v:group>
            <v:group style="position:absolute;left:6859;top:3058;width:1606;height:2" coordorigin="6859,3058" coordsize="1606,2">
              <v:shape style="position:absolute;left:6859;top:3058;width:1606;height:2" coordorigin="6859,3058" coordsize="1606,0" path="m6859,3058l8464,3058e" filled="false" stroked="true" strokeweight=".790544pt" strokecolor="#ffebda">
                <v:path arrowok="t"/>
              </v:shape>
            </v:group>
            <v:group style="position:absolute;left:6862;top:3072;width:1601;height:2" coordorigin="6862,3072" coordsize="1601,2">
              <v:shape style="position:absolute;left:6862;top:3072;width:1601;height:2" coordorigin="6862,3072" coordsize="1601,0" path="m6862,3072l8462,3072e" filled="false" stroked="true" strokeweight=".790544pt" strokecolor="#ffecdb">
                <v:path arrowok="t"/>
              </v:shape>
            </v:group>
            <v:group style="position:absolute;left:6865;top:3085;width:1595;height:2" coordorigin="6865,3085" coordsize="1595,2">
              <v:shape style="position:absolute;left:6865;top:3085;width:1595;height:2" coordorigin="6865,3085" coordsize="1595,0" path="m6865,3085l8459,3085e" filled="false" stroked="true" strokeweight=".790557pt" strokecolor="#ffeddc">
                <v:path arrowok="t"/>
              </v:shape>
            </v:group>
            <v:group style="position:absolute;left:6869;top:3099;width:1585;height:2" coordorigin="6869,3099" coordsize="1585,2">
              <v:shape style="position:absolute;left:6869;top:3099;width:1585;height:2" coordorigin="6869,3099" coordsize="1585,0" path="m6869,3099l8454,3099e" filled="false" stroked="true" strokeweight=".790544pt" strokecolor="#ffedde">
                <v:path arrowok="t"/>
              </v:shape>
            </v:group>
            <v:group style="position:absolute;left:6874;top:3113;width:1576;height:2" coordorigin="6874,3113" coordsize="1576,2">
              <v:shape style="position:absolute;left:6874;top:3113;width:1576;height:2" coordorigin="6874,3113" coordsize="1576,0" path="m6874,3113l8450,3113e" filled="false" stroked="true" strokeweight=".790544pt" strokecolor="#ffeedf">
                <v:path arrowok="t"/>
              </v:shape>
            </v:group>
            <v:group style="position:absolute;left:6879;top:3127;width:1566;height:2" coordorigin="6879,3127" coordsize="1566,2">
              <v:shape style="position:absolute;left:6879;top:3127;width:1566;height:2" coordorigin="6879,3127" coordsize="1566,0" path="m6879,3127l8444,3127e" filled="false" stroked="true" strokeweight=".790544pt" strokecolor="#ffefe0">
                <v:path arrowok="t"/>
              </v:shape>
            </v:group>
            <v:group style="position:absolute;left:6886;top:3141;width:1553;height:2" coordorigin="6886,3141" coordsize="1553,2">
              <v:shape style="position:absolute;left:6886;top:3141;width:1553;height:2" coordorigin="6886,3141" coordsize="1553,0" path="m6886,3141l8438,3141e" filled="false" stroked="true" strokeweight=".790557pt" strokecolor="#fff0e1">
                <v:path arrowok="t"/>
              </v:shape>
            </v:group>
            <v:group style="position:absolute;left:6892;top:3154;width:1540;height:2" coordorigin="6892,3154" coordsize="1540,2">
              <v:shape style="position:absolute;left:6892;top:3154;width:1540;height:2" coordorigin="6892,3154" coordsize="1540,0" path="m6892,3154l8431,3154e" filled="false" stroked="true" strokeweight=".790544pt" strokecolor="#fff1e3">
                <v:path arrowok="t"/>
              </v:shape>
            </v:group>
            <v:group style="position:absolute;left:6900;top:3168;width:1525;height:2" coordorigin="6900,3168" coordsize="1525,2">
              <v:shape style="position:absolute;left:6900;top:3168;width:1525;height:2" coordorigin="6900,3168" coordsize="1525,0" path="m6900,3168l8424,3168e" filled="false" stroked="true" strokeweight=".790544pt" strokecolor="#fff1e4">
                <v:path arrowok="t"/>
              </v:shape>
            </v:group>
            <v:group style="position:absolute;left:6908;top:3182;width:1508;height:2" coordorigin="6908,3182" coordsize="1508,2">
              <v:shape style="position:absolute;left:6908;top:3182;width:1508;height:2" coordorigin="6908,3182" coordsize="1508,0" path="m6908,3182l8415,3182e" filled="false" stroked="true" strokeweight=".790557pt" strokecolor="#fff3e6">
                <v:path arrowok="t"/>
              </v:shape>
            </v:group>
            <v:group style="position:absolute;left:6917;top:3196;width:1491;height:2" coordorigin="6917,3196" coordsize="1491,2">
              <v:shape style="position:absolute;left:6917;top:3196;width:1491;height:2" coordorigin="6917,3196" coordsize="1491,0" path="m6917,3196l8407,3196e" filled="false" stroked="true" strokeweight=".790544pt" strokecolor="#fff3e8">
                <v:path arrowok="t"/>
              </v:shape>
            </v:group>
            <v:group style="position:absolute;left:6927;top:3210;width:1470;height:2" coordorigin="6927,3210" coordsize="1470,2">
              <v:shape style="position:absolute;left:6927;top:3210;width:1470;height:2" coordorigin="6927,3210" coordsize="1470,0" path="m6927,3210l8396,3210e" filled="false" stroked="true" strokeweight=".790544pt" strokecolor="#fff4ea">
                <v:path arrowok="t"/>
              </v:shape>
            </v:group>
            <v:group style="position:absolute;left:6938;top:3224;width:1449;height:2" coordorigin="6938,3224" coordsize="1449,2">
              <v:shape style="position:absolute;left:6938;top:3224;width:1449;height:2" coordorigin="6938,3224" coordsize="1449,0" path="m6938,3224l8386,3224e" filled="false" stroked="true" strokeweight=".790544pt" strokecolor="#fff5eb">
                <v:path arrowok="t"/>
              </v:shape>
            </v:group>
            <v:group style="position:absolute;left:6949;top:3238;width:1426;height:2" coordorigin="6949,3238" coordsize="1426,2">
              <v:shape style="position:absolute;left:6949;top:3238;width:1426;height:2" coordorigin="6949,3238" coordsize="1426,0" path="m6949,3238l8375,3238e" filled="false" stroked="true" strokeweight=".821947pt" strokecolor="#fff6eb">
                <v:path arrowok="t"/>
              </v:shape>
            </v:group>
            <v:group style="position:absolute;left:6962;top:3252;width:1399;height:2" coordorigin="6962,3252" coordsize="1399,2">
              <v:shape style="position:absolute;left:6962;top:3252;width:1399;height:2" coordorigin="6962,3252" coordsize="1399,0" path="m6962,3252l8361,3252e" filled="false" stroked="true" strokeweight=".790544pt" strokecolor="#fff7ed">
                <v:path arrowok="t"/>
              </v:shape>
            </v:group>
            <v:group style="position:absolute;left:6975;top:3266;width:1373;height:2" coordorigin="6975,3266" coordsize="1373,2">
              <v:shape style="position:absolute;left:6975;top:3266;width:1373;height:2" coordorigin="6975,3266" coordsize="1373,0" path="m6975,3266l8348,3266e" filled="false" stroked="true" strokeweight=".790557pt" strokecolor="#fff7ee">
                <v:path arrowok="t"/>
              </v:shape>
            </v:group>
            <v:group style="position:absolute;left:6990;top:3279;width:1343;height:2" coordorigin="6990,3279" coordsize="1343,2">
              <v:shape style="position:absolute;left:6990;top:3279;width:1343;height:2" coordorigin="6990,3279" coordsize="1343,0" path="m6990,3279l8333,3279e" filled="false" stroked="true" strokeweight=".790544pt" strokecolor="#fff7ef">
                <v:path arrowok="t"/>
              </v:shape>
            </v:group>
            <v:group style="position:absolute;left:7006;top:3293;width:1313;height:2" coordorigin="7006,3293" coordsize="1313,2">
              <v:shape style="position:absolute;left:7006;top:3293;width:1313;height:2" coordorigin="7006,3293" coordsize="1313,0" path="m7006,3293l8318,3293e" filled="false" stroked="true" strokeweight=".790544pt" strokecolor="#fff8f0">
                <v:path arrowok="t"/>
              </v:shape>
            </v:group>
            <v:group style="position:absolute;left:7023;top:3307;width:1279;height:2" coordorigin="7023,3307" coordsize="1279,2">
              <v:shape style="position:absolute;left:7023;top:3307;width:1279;height:2" coordorigin="7023,3307" coordsize="1279,0" path="m7023,3307l8301,3307e" filled="false" stroked="true" strokeweight=".790557pt" strokecolor="#fff8f1">
                <v:path arrowok="t"/>
              </v:shape>
            </v:group>
            <v:group style="position:absolute;left:7040;top:3321;width:1243;height:2" coordorigin="7040,3321" coordsize="1243,2">
              <v:shape style="position:absolute;left:7040;top:3321;width:1243;height:2" coordorigin="7040,3321" coordsize="1243,0" path="m7040,3321l8283,3321e" filled="false" stroked="true" strokeweight=".790544pt" strokecolor="#fff8f3">
                <v:path arrowok="t"/>
              </v:shape>
            </v:group>
            <v:group style="position:absolute;left:7060;top:3335;width:1204;height:2" coordorigin="7060,3335" coordsize="1204,2">
              <v:shape style="position:absolute;left:7060;top:3335;width:1204;height:2" coordorigin="7060,3335" coordsize="1204,0" path="m7060,3335l8264,3335e" filled="false" stroked="true" strokeweight=".790544pt" strokecolor="#fff8f4">
                <v:path arrowok="t"/>
              </v:shape>
            </v:group>
            <v:group style="position:absolute;left:7081;top:3355;width:1162;height:2" coordorigin="7081,3355" coordsize="1162,2">
              <v:shape style="position:absolute;left:7081;top:3355;width:1162;height:2" coordorigin="7081,3355" coordsize="1162,0" path="m7081,3355l8243,3355e" filled="false" stroked="true" strokeweight="1.481115pt" strokecolor="#fff9f5">
                <v:path arrowok="t"/>
              </v:shape>
            </v:group>
            <v:group style="position:absolute;left:7128;top:3376;width:1069;height:2" coordorigin="7128,3376" coordsize="1069,2">
              <v:shape style="position:absolute;left:7128;top:3376;width:1069;height:2" coordorigin="7128,3376" coordsize="1069,0" path="m7128,3376l8196,3376e" filled="false" stroked="true" strokeweight=".790544pt" strokecolor="#fff9f6">
                <v:path arrowok="t"/>
              </v:shape>
            </v:group>
            <v:group style="position:absolute;left:7155;top:3390;width:1015;height:2" coordorigin="7155,3390" coordsize="1015,2">
              <v:shape style="position:absolute;left:7155;top:3390;width:1015;height:2" coordorigin="7155,3390" coordsize="1015,0" path="m7155,3390l8169,3390e" filled="false" stroked="true" strokeweight=".79057pt" strokecolor="#fffaf7">
                <v:path arrowok="t"/>
              </v:shape>
            </v:group>
            <v:group style="position:absolute;left:7183;top:3404;width:958;height:2" coordorigin="7183,3404" coordsize="958,2">
              <v:shape style="position:absolute;left:7183;top:3404;width:958;height:2" coordorigin="7183,3404" coordsize="958,0" path="m7183,3404l8141,3404e" filled="false" stroked="true" strokeweight=".790544pt" strokecolor="#fffaf8">
                <v:path arrowok="t"/>
              </v:shape>
            </v:group>
            <v:group style="position:absolute;left:7216;top:3417;width:893;height:2" coordorigin="7216,3417" coordsize="893,2">
              <v:shape style="position:absolute;left:7216;top:3417;width:893;height:2" coordorigin="7216,3417" coordsize="893,0" path="m7216,3417l8108,3417e" filled="false" stroked="true" strokeweight=".790544pt" strokecolor="#fffbf8">
                <v:path arrowok="t"/>
              </v:shape>
            </v:group>
            <v:group style="position:absolute;left:7251;top:3431;width:822;height:2" coordorigin="7251,3431" coordsize="822,2">
              <v:shape style="position:absolute;left:7251;top:3431;width:822;height:2" coordorigin="7251,3431" coordsize="822,0" path="m7251,3431l8072,3431e" filled="false" stroked="true" strokeweight=".786304pt" strokecolor="#fffbf9">
                <v:path arrowok="t"/>
              </v:shape>
            </v:group>
            <v:group style="position:absolute;left:7291;top:3445;width:743;height:2" coordorigin="7291,3445" coordsize="743,2">
              <v:shape style="position:absolute;left:7291;top:3445;width:743;height:2" coordorigin="7291,3445" coordsize="743,0" path="m7291,3445l8033,3445e" filled="false" stroked="true" strokeweight=".790544pt" strokecolor="#fffcfa">
                <v:path arrowok="t"/>
              </v:shape>
            </v:group>
            <v:group style="position:absolute;left:7339;top:3466;width:646;height:2" coordorigin="7339,3466" coordsize="646,2">
              <v:shape style="position:absolute;left:7339;top:3466;width:646;height:2" coordorigin="7339,3466" coordsize="646,0" path="m7339,3466l7984,3466e" filled="false" stroked="true" strokeweight="1.481115pt" strokecolor="#fffcfb">
                <v:path arrowok="t"/>
              </v:shape>
            </v:group>
            <v:group style="position:absolute;left:7473;top:3487;width:379;height:2" coordorigin="7473,3487" coordsize="379,2">
              <v:shape style="position:absolute;left:7473;top:3487;width:379;height:2" coordorigin="7473,3487" coordsize="379,0" path="m7473,3487l7851,3487e" filled="false" stroked="true" strokeweight=".79057pt" strokecolor="#fffdfc">
                <v:path arrowok="t"/>
              </v:shape>
            </v:group>
            <v:group style="position:absolute;left:6853;top:2497;width:1617;height:997" coordorigin="6853,2497" coordsize="1617,997">
              <v:shape style="position:absolute;left:6853;top:2497;width:1617;height:997" coordorigin="6853,2497" coordsize="1617,997" path="m6853,2996l6864,3077,6894,3154,6943,3225,7008,3291,7088,3348,7182,3398,7287,3438,7402,3468,7462,3479,7525,3487,7589,3492,7655,3493,7722,3492,7788,3487,7852,3479,7915,3468,7974,3455,8087,3419,8188,3374,8276,3320,8349,3259,8407,3190,8447,3116,8467,3037,8470,2996,8467,2955,8447,2875,8407,2801,8349,2732,8276,2671,8188,2617,8087,2572,7974,2536,7915,2522,7852,2512,7788,2504,7722,2499,7655,2497,7589,2499,7525,2504,7462,2512,7402,2522,7343,2536,7233,2572,7133,2617,7046,2671,6974,2732,6916,2801,6877,2875,6856,2955,6853,2996xe" filled="false" stroked="true" strokeweight="1.380169pt" strokecolor="#800000">
                <v:path arrowok="t"/>
              </v:shape>
            </v:group>
            <v:group style="position:absolute;left:7528;top:3639;width:420;height:2" coordorigin="7528,3639" coordsize="420,2">
              <v:shape style="position:absolute;left:7528;top:3639;width:420;height:2" coordorigin="7528,3639" coordsize="420,0" path="m7528,3639l7948,3639e" filled="false" stroked="true" strokeweight=".7886pt" strokecolor="#ffd0a0">
                <v:path arrowok="t"/>
              </v:shape>
            </v:group>
            <v:group style="position:absolute;left:7444;top:3653;width:589;height:2" coordorigin="7444,3653" coordsize="589,2">
              <v:shape style="position:absolute;left:7444;top:3653;width:589;height:2" coordorigin="7444,3653" coordsize="589,0" path="m7444,3653l8032,3653e" filled="false" stroked="true" strokeweight=".790544pt" strokecolor="#ffd1a1">
                <v:path arrowok="t"/>
              </v:shape>
            </v:group>
            <v:group style="position:absolute;left:7380;top:3667;width:717;height:2" coordorigin="7380,3667" coordsize="717,2">
              <v:shape style="position:absolute;left:7380;top:3667;width:717;height:2" coordorigin="7380,3667" coordsize="717,0" path="m7380,3667l8096,3667e" filled="false" stroked="true" strokeweight=".79057pt" strokecolor="#ffd1a2">
                <v:path arrowok="t"/>
              </v:shape>
            </v:group>
            <v:group style="position:absolute;left:7327;top:3680;width:823;height:2" coordorigin="7327,3680" coordsize="823,2">
              <v:shape style="position:absolute;left:7327;top:3680;width:823;height:2" coordorigin="7327,3680" coordsize="823,0" path="m7327,3680l8149,3680e" filled="false" stroked="true" strokeweight=".790544pt" strokecolor="#ffd1a3">
                <v:path arrowok="t"/>
              </v:shape>
            </v:group>
            <v:group style="position:absolute;left:7282;top:3694;width:912;height:2" coordorigin="7282,3694" coordsize="912,2">
              <v:shape style="position:absolute;left:7282;top:3694;width:912;height:2" coordorigin="7282,3694" coordsize="912,0" path="m7282,3694l8194,3694e" filled="false" stroked="true" strokeweight=".790544pt" strokecolor="#ffd2a6">
                <v:path arrowok="t"/>
              </v:shape>
            </v:group>
            <v:group style="position:absolute;left:7243;top:3708;width:991;height:2" coordorigin="7243,3708" coordsize="991,2">
              <v:shape style="position:absolute;left:7243;top:3708;width:991;height:2" coordorigin="7243,3708" coordsize="991,0" path="m7243,3708l8233,3708e" filled="false" stroked="true" strokeweight=".790544pt" strokecolor="#ffd2a7">
                <v:path arrowok="t"/>
              </v:shape>
            </v:group>
            <v:group style="position:absolute;left:7206;top:3722;width:1064;height:2" coordorigin="7206,3722" coordsize="1064,2">
              <v:shape style="position:absolute;left:7206;top:3722;width:1064;height:2" coordorigin="7206,3722" coordsize="1064,0" path="m7206,3722l8270,3722e" filled="false" stroked="true" strokeweight=".790544pt" strokecolor="#ffd3a8">
                <v:path arrowok="t"/>
              </v:shape>
            </v:group>
            <v:group style="position:absolute;left:7175;top:3736;width:1127;height:2" coordorigin="7175,3736" coordsize="1127,2">
              <v:shape style="position:absolute;left:7175;top:3736;width:1127;height:2" coordorigin="7175,3736" coordsize="1127,0" path="m7175,3736l8301,3736e" filled="false" stroked="true" strokeweight=".790544pt" strokecolor="#ffd3aa">
                <v:path arrowok="t"/>
              </v:shape>
            </v:group>
            <v:group style="position:absolute;left:7145;top:3750;width:1187;height:2" coordorigin="7145,3750" coordsize="1187,2">
              <v:shape style="position:absolute;left:7145;top:3750;width:1187;height:2" coordorigin="7145,3750" coordsize="1187,0" path="m7145,3750l8331,3750e" filled="false" stroked="true" strokeweight=".790544pt" strokecolor="#ffd4ab">
                <v:path arrowok="t"/>
              </v:shape>
            </v:group>
            <v:group style="position:absolute;left:7118;top:3763;width:1240;height:2" coordorigin="7118,3763" coordsize="1240,2">
              <v:shape style="position:absolute;left:7118;top:3763;width:1240;height:2" coordorigin="7118,3763" coordsize="1240,0" path="m7118,3763l8358,3763e" filled="false" stroked="true" strokeweight=".790544pt" strokecolor="#ffd5ac">
                <v:path arrowok="t"/>
              </v:shape>
            </v:group>
            <v:group style="position:absolute;left:7093;top:3777;width:1291;height:2" coordorigin="7093,3777" coordsize="1291,2">
              <v:shape style="position:absolute;left:7093;top:3777;width:1291;height:2" coordorigin="7093,3777" coordsize="1291,0" path="m7093,3777l8383,3777e" filled="false" stroked="true" strokeweight=".79057pt" strokecolor="#ffd6ad">
                <v:path arrowok="t"/>
              </v:shape>
            </v:group>
            <v:group style="position:absolute;left:7069;top:3791;width:1338;height:2" coordorigin="7069,3791" coordsize="1338,2">
              <v:shape style="position:absolute;left:7069;top:3791;width:1338;height:2" coordorigin="7069,3791" coordsize="1338,0" path="m7069,3791l8407,3791e" filled="false" stroked="true" strokeweight=".790544pt" strokecolor="#ffd6ae">
                <v:path arrowok="t"/>
              </v:shape>
            </v:group>
            <v:group style="position:absolute;left:7048;top:3805;width:1381;height:2" coordorigin="7048,3805" coordsize="1381,2">
              <v:shape style="position:absolute;left:7048;top:3805;width:1381;height:2" coordorigin="7048,3805" coordsize="1381,0" path="m7048,3805l8428,3805e" filled="false" stroked="true" strokeweight=".790544pt" strokecolor="#ffd6af">
                <v:path arrowok="t"/>
              </v:shape>
            </v:group>
            <v:group style="position:absolute;left:7028;top:3819;width:1420;height:2" coordorigin="7028,3819" coordsize="1420,2">
              <v:shape style="position:absolute;left:7028;top:3819;width:1420;height:2" coordorigin="7028,3819" coordsize="1420,0" path="m7028,3819l8448,3819e" filled="false" stroked="true" strokeweight=".790544pt" strokecolor="#ffd7b0">
                <v:path arrowok="t"/>
              </v:shape>
            </v:group>
            <v:group style="position:absolute;left:7009;top:3832;width:1458;height:2" coordorigin="7009,3832" coordsize="1458,2">
              <v:shape style="position:absolute;left:7009;top:3832;width:1458;height:2" coordorigin="7009,3832" coordsize="1458,0" path="m7009,3832l8467,3832e" filled="false" stroked="true" strokeweight=".790544pt" strokecolor="#ffd9b3">
                <v:path arrowok="t"/>
              </v:shape>
            </v:group>
            <v:group style="position:absolute;left:6992;top:3846;width:1492;height:2" coordorigin="6992,3846" coordsize="1492,2">
              <v:shape style="position:absolute;left:6992;top:3846;width:1492;height:2" coordorigin="6992,3846" coordsize="1492,0" path="m6992,3846l8484,3846e" filled="false" stroked="true" strokeweight=".790544pt" strokecolor="#ffdab4">
                <v:path arrowok="t"/>
              </v:shape>
            </v:group>
            <v:group style="position:absolute;left:6975;top:3860;width:1526;height:2" coordorigin="6975,3860" coordsize="1526,2">
              <v:shape style="position:absolute;left:6975;top:3860;width:1526;height:2" coordorigin="6975,3860" coordsize="1526,0" path="m6975,3860l8501,3860e" filled="false" stroked="true" strokeweight=".790544pt" strokecolor="#ffdab5">
                <v:path arrowok="t"/>
              </v:shape>
            </v:group>
            <v:group style="position:absolute;left:6961;top:3874;width:1555;height:2" coordorigin="6961,3874" coordsize="1555,2">
              <v:shape style="position:absolute;left:6961;top:3874;width:1555;height:2" coordorigin="6961,3874" coordsize="1555,0" path="m6961,3874l8515,3874e" filled="false" stroked="true" strokeweight=".79057pt" strokecolor="#ffdbb7">
                <v:path arrowok="t"/>
              </v:shape>
            </v:group>
            <v:group style="position:absolute;left:6947;top:3888;width:1583;height:2" coordorigin="6947,3888" coordsize="1583,2">
              <v:shape style="position:absolute;left:6947;top:3888;width:1583;height:2" coordorigin="6947,3888" coordsize="1583,0" path="m6947,3888l8529,3888e" filled="false" stroked="true" strokeweight=".790544pt" strokecolor="#ffdbb8">
                <v:path arrowok="t"/>
              </v:shape>
            </v:group>
            <v:group style="position:absolute;left:6934;top:3902;width:1609;height:2" coordorigin="6934,3902" coordsize="1609,2">
              <v:shape style="position:absolute;left:6934;top:3902;width:1609;height:2" coordorigin="6934,3902" coordsize="1609,0" path="m6934,3902l8542,3902e" filled="false" stroked="true" strokeweight=".790544pt" strokecolor="#ffdcb9">
                <v:path arrowok="t"/>
              </v:shape>
            </v:group>
            <v:group style="position:absolute;left:6922;top:3916;width:1633;height:2" coordorigin="6922,3916" coordsize="1633,2">
              <v:shape style="position:absolute;left:6922;top:3916;width:1633;height:2" coordorigin="6922,3916" coordsize="1633,0" path="m6922,3916l8554,3916e" filled="false" stroked="true" strokeweight=".821934pt" strokecolor="#ffddba">
                <v:path arrowok="t"/>
              </v:shape>
            </v:group>
            <v:group style="position:absolute;left:6910;top:3930;width:1657;height:2" coordorigin="6910,3930" coordsize="1657,2">
              <v:shape style="position:absolute;left:6910;top:3930;width:1657;height:2" coordorigin="6910,3930" coordsize="1657,0" path="m6910,3930l8566,3930e" filled="false" stroked="true" strokeweight=".790544pt" strokecolor="#ffdebb">
                <v:path arrowok="t"/>
              </v:shape>
            </v:group>
            <v:group style="position:absolute;left:6901;top:3944;width:1675;height:2" coordorigin="6901,3944" coordsize="1675,2">
              <v:shape style="position:absolute;left:6901;top:3944;width:1675;height:2" coordorigin="6901,3944" coordsize="1675,0" path="m6901,3944l8575,3944e" filled="false" stroked="true" strokeweight=".790544pt" strokecolor="#ffdfbd">
                <v:path arrowok="t"/>
              </v:shape>
            </v:group>
            <v:group style="position:absolute;left:6891;top:3957;width:1694;height:2" coordorigin="6891,3957" coordsize="1694,2">
              <v:shape style="position:absolute;left:6891;top:3957;width:1694;height:2" coordorigin="6891,3957" coordsize="1694,0" path="m6891,3957l8585,3957e" filled="false" stroked="true" strokeweight=".79057pt" strokecolor="#ffdfc0">
                <v:path arrowok="t"/>
              </v:shape>
            </v:group>
            <v:group style="position:absolute;left:6883;top:3971;width:1711;height:2" coordorigin="6883,3971" coordsize="1711,2">
              <v:shape style="position:absolute;left:6883;top:3971;width:1711;height:2" coordorigin="6883,3971" coordsize="1711,0" path="m6883,3971l8593,3971e" filled="false" stroked="true" strokeweight=".790544pt" strokecolor="#ffdfc1">
                <v:path arrowok="t"/>
              </v:shape>
            </v:group>
            <v:group style="position:absolute;left:6875;top:3985;width:1725;height:2" coordorigin="6875,3985" coordsize="1725,2">
              <v:shape style="position:absolute;left:6875;top:3985;width:1725;height:2" coordorigin="6875,3985" coordsize="1725,0" path="m6875,3985l8600,3985e" filled="false" stroked="true" strokeweight=".790544pt" strokecolor="#ffdfc3">
                <v:path arrowok="t"/>
              </v:shape>
            </v:group>
            <v:group style="position:absolute;left:6868;top:3999;width:1740;height:2" coordorigin="6868,3999" coordsize="1740,2">
              <v:shape style="position:absolute;left:6868;top:3999;width:1740;height:2" coordorigin="6868,3999" coordsize="1740,0" path="m6868,3999l8608,3999e" filled="false" stroked="true" strokeweight=".790544pt" strokecolor="#ffe0c4">
                <v:path arrowok="t"/>
              </v:shape>
            </v:group>
            <v:group style="position:absolute;left:6862;top:4013;width:1751;height:2" coordorigin="6862,4013" coordsize="1751,2">
              <v:shape style="position:absolute;left:6862;top:4013;width:1751;height:2" coordorigin="6862,4013" coordsize="1751,0" path="m6862,4013l8613,4013e" filled="false" stroked="true" strokeweight=".790544pt" strokecolor="#ffe1c5">
                <v:path arrowok="t"/>
              </v:shape>
            </v:group>
            <v:group style="position:absolute;left:6857;top:4027;width:1762;height:2" coordorigin="6857,4027" coordsize="1762,2">
              <v:shape style="position:absolute;left:6857;top:4027;width:1762;height:2" coordorigin="6857,4027" coordsize="1762,0" path="m6857,4027l8619,4027e" filled="false" stroked="true" strokeweight=".790544pt" strokecolor="#ffe2c6">
                <v:path arrowok="t"/>
              </v:shape>
            </v:group>
            <v:group style="position:absolute;left:6852;top:4040;width:1772;height:2" coordorigin="6852,4040" coordsize="1772,2">
              <v:shape style="position:absolute;left:6852;top:4040;width:1772;height:2" coordorigin="6852,4040" coordsize="1772,0" path="m6852,4040l8624,4040e" filled="false" stroked="true" strokeweight=".790544pt" strokecolor="#ffe3c8">
                <v:path arrowok="t"/>
              </v:shape>
            </v:group>
            <v:group style="position:absolute;left:6849;top:4054;width:1779;height:2" coordorigin="6849,4054" coordsize="1779,2">
              <v:shape style="position:absolute;left:6849;top:4054;width:1779;height:2" coordorigin="6849,4054" coordsize="1779,0" path="m6849,4054l8627,4054e" filled="false" stroked="true" strokeweight=".79057pt" strokecolor="#ffe4ca">
                <v:path arrowok="t"/>
              </v:shape>
            </v:group>
            <v:group style="position:absolute;left:6846;top:4068;width:1785;height:2" coordorigin="6846,4068" coordsize="1785,2">
              <v:shape style="position:absolute;left:6846;top:4068;width:1785;height:2" coordorigin="6846,4068" coordsize="1785,0" path="m6846,4068l8630,4068e" filled="false" stroked="true" strokeweight=".790544pt" strokecolor="#ffe6cc">
                <v:path arrowok="t"/>
              </v:shape>
            </v:group>
            <v:group style="position:absolute;left:6843;top:4082;width:1791;height:2" coordorigin="6843,4082" coordsize="1791,2">
              <v:shape style="position:absolute;left:6843;top:4082;width:1791;height:2" coordorigin="6843,4082" coordsize="1791,0" path="m6843,4082l8633,4082e" filled="false" stroked="true" strokeweight=".790544pt" strokecolor="#ffe7ce">
                <v:path arrowok="t"/>
              </v:shape>
            </v:group>
            <v:group style="position:absolute;left:6842;top:4095;width:1793;height:2" coordorigin="6842,4095" coordsize="1793,2">
              <v:shape style="position:absolute;left:6842;top:4095;width:1793;height:2" coordorigin="6842,4095" coordsize="1793,0" path="m6842,4095l8634,4095e" filled="false" stroked="true" strokeweight=".790544pt" strokecolor="#ffe7cf">
                <v:path arrowok="t"/>
              </v:shape>
            </v:group>
            <v:group style="position:absolute;left:6841;top:4109;width:1795;height:2" coordorigin="6841,4109" coordsize="1795,2">
              <v:shape style="position:absolute;left:6841;top:4109;width:1795;height:2" coordorigin="6841,4109" coordsize="1795,0" path="m6841,4109l8635,4109e" filled="false" stroked="true" strokeweight=".790544pt" strokecolor="#ffe8d1">
                <v:path arrowok="t"/>
              </v:shape>
            </v:group>
            <v:group style="position:absolute;left:6840;top:4123;width:1797;height:2" coordorigin="6840,4123" coordsize="1797,2">
              <v:shape style="position:absolute;left:6840;top:4123;width:1797;height:2" coordorigin="6840,4123" coordsize="1797,0" path="m6840,4123l8636,4123e" filled="false" stroked="true" strokeweight=".790544pt" strokecolor="#ffe9d2">
                <v:path arrowok="t"/>
              </v:shape>
            </v:group>
            <v:group style="position:absolute;left:6840;top:4137;width:1797;height:2" coordorigin="6840,4137" coordsize="1797,2">
              <v:shape style="position:absolute;left:6840;top:4137;width:1797;height:2" coordorigin="6840,4137" coordsize="1797,0" path="m6840,4137l8636,4137e" filled="false" stroked="true" strokeweight=".790544pt" strokecolor="#ffe9d3">
                <v:path arrowok="t"/>
              </v:shape>
            </v:group>
            <v:group style="position:absolute;left:6841;top:4151;width:1795;height:2" coordorigin="6841,4151" coordsize="1795,2">
              <v:shape style="position:absolute;left:6841;top:4151;width:1795;height:2" coordorigin="6841,4151" coordsize="1795,0" path="m6841,4151l8635,4151e" filled="false" stroked="true" strokeweight=".790544pt" strokecolor="#ffead4">
                <v:path arrowok="t"/>
              </v:shape>
            </v:group>
            <v:group style="position:absolute;left:6843;top:4171;width:1791;height:2" coordorigin="6843,4171" coordsize="1791,2">
              <v:shape style="position:absolute;left:6843;top:4171;width:1791;height:2" coordorigin="6843,4171" coordsize="1791,0" path="m6843,4171l8633,4171e" filled="false" stroked="true" strokeweight=".200039pt" strokecolor="#ffebd5">
                <v:path arrowok="t"/>
              </v:shape>
            </v:group>
            <v:group style="position:absolute;left:6842;top:4164;width:1792;height:2" coordorigin="6842,4164" coordsize="1792,2">
              <v:shape style="position:absolute;left:6842;top:4164;width:1792;height:2" coordorigin="6842,4164" coordsize="1792,0" path="m6842,4164l8634,4164e" filled="false" stroked="true" strokeweight=".700234pt" strokecolor="#ffebd5">
                <v:path arrowok="t"/>
              </v:shape>
            </v:group>
            <v:group style="position:absolute;left:6843;top:4178;width:1791;height:2" coordorigin="6843,4178" coordsize="1791,2">
              <v:shape style="position:absolute;left:6843;top:4178;width:1791;height:2" coordorigin="6843,4178" coordsize="1791,0" path="m6843,4178l8633,4178e" filled="false" stroked="true" strokeweight=".790544pt" strokecolor="#ffebd7">
                <v:path arrowok="t"/>
              </v:shape>
            </v:group>
            <v:group style="position:absolute;left:6846;top:4192;width:1785;height:2" coordorigin="6846,4192" coordsize="1785,2">
              <v:shape style="position:absolute;left:6846;top:4192;width:1785;height:2" coordorigin="6846,4192" coordsize="1785,0" path="m6846,4192l8630,4192e" filled="false" stroked="true" strokeweight=".790544pt" strokecolor="#ffebda">
                <v:path arrowok="t"/>
              </v:shape>
            </v:group>
            <v:group style="position:absolute;left:6849;top:4206;width:1779;height:2" coordorigin="6849,4206" coordsize="1779,2">
              <v:shape style="position:absolute;left:6849;top:4206;width:1779;height:2" coordorigin="6849,4206" coordsize="1779,0" path="m6849,4206l8627,4206e" filled="false" stroked="true" strokeweight=".790544pt" strokecolor="#ffecdb">
                <v:path arrowok="t"/>
              </v:shape>
            </v:group>
            <v:group style="position:absolute;left:6852;top:4220;width:1772;height:2" coordorigin="6852,4220" coordsize="1772,2">
              <v:shape style="position:absolute;left:6852;top:4220;width:1772;height:2" coordorigin="6852,4220" coordsize="1772,0" path="m6852,4220l8624,4220e" filled="false" stroked="true" strokeweight=".790544pt" strokecolor="#ffeddc">
                <v:path arrowok="t"/>
              </v:shape>
            </v:group>
            <v:group style="position:absolute;left:6857;top:4234;width:1762;height:2" coordorigin="6857,4234" coordsize="1762,2">
              <v:shape style="position:absolute;left:6857;top:4234;width:1762;height:2" coordorigin="6857,4234" coordsize="1762,0" path="m6857,4234l8619,4234e" filled="false" stroked="true" strokeweight=".790544pt" strokecolor="#ffedde">
                <v:path arrowok="t"/>
              </v:shape>
            </v:group>
            <v:group style="position:absolute;left:6862;top:4247;width:1752;height:2" coordorigin="6862,4247" coordsize="1752,2">
              <v:shape style="position:absolute;left:6862;top:4247;width:1752;height:2" coordorigin="6862,4247" coordsize="1752,0" path="m6862,4247l8614,4247e" filled="false" stroked="true" strokeweight=".790544pt" strokecolor="#ffeedf">
                <v:path arrowok="t"/>
              </v:shape>
            </v:group>
            <v:group style="position:absolute;left:6868;top:4262;width:1740;height:2" coordorigin="6868,4262" coordsize="1740,2">
              <v:shape style="position:absolute;left:6868;top:4262;width:1740;height:2" coordorigin="6868,4262" coordsize="1740,0" path="m6868,4262l8608,4262e" filled="false" stroked="true" strokeweight=".821947pt" strokecolor="#ffefe0">
                <v:path arrowok="t"/>
              </v:shape>
            </v:group>
            <v:group style="position:absolute;left:6875;top:4276;width:1725;height:2" coordorigin="6875,4276" coordsize="1725,2">
              <v:shape style="position:absolute;left:6875;top:4276;width:1725;height:2" coordorigin="6875,4276" coordsize="1725,0" path="m6875,4276l8600,4276e" filled="false" stroked="true" strokeweight=".790544pt" strokecolor="#fff0e1">
                <v:path arrowok="t"/>
              </v:shape>
            </v:group>
            <v:group style="position:absolute;left:6883;top:4290;width:1711;height:2" coordorigin="6883,4290" coordsize="1711,2">
              <v:shape style="position:absolute;left:6883;top:4290;width:1711;height:2" coordorigin="6883,4290" coordsize="1711,0" path="m6883,4290l8593,4290e" filled="false" stroked="true" strokeweight=".790544pt" strokecolor="#fff1e3">
                <v:path arrowok="t"/>
              </v:shape>
            </v:group>
            <v:group style="position:absolute;left:6891;top:4303;width:1694;height:2" coordorigin="6891,4303" coordsize="1694,2">
              <v:shape style="position:absolute;left:6891;top:4303;width:1694;height:2" coordorigin="6891,4303" coordsize="1694,0" path="m6891,4303l8585,4303e" filled="false" stroked="true" strokeweight=".790544pt" strokecolor="#fff1e4">
                <v:path arrowok="t"/>
              </v:shape>
            </v:group>
            <v:group style="position:absolute;left:6901;top:4317;width:1675;height:2" coordorigin="6901,4317" coordsize="1675,2">
              <v:shape style="position:absolute;left:6901;top:4317;width:1675;height:2" coordorigin="6901,4317" coordsize="1675,0" path="m6901,4317l8575,4317e" filled="false" stroked="true" strokeweight=".790544pt" strokecolor="#fff3e6">
                <v:path arrowok="t"/>
              </v:shape>
            </v:group>
            <v:group style="position:absolute;left:6910;top:4331;width:1657;height:2" coordorigin="6910,4331" coordsize="1657,2">
              <v:shape style="position:absolute;left:6910;top:4331;width:1657;height:2" coordorigin="6910,4331" coordsize="1657,0" path="m6910,4331l8566,4331e" filled="false" stroked="true" strokeweight=".79057pt" strokecolor="#fff3e8">
                <v:path arrowok="t"/>
              </v:shape>
            </v:group>
            <v:group style="position:absolute;left:6921;top:4345;width:1633;height:2" coordorigin="6921,4345" coordsize="1633,2">
              <v:shape style="position:absolute;left:6921;top:4345;width:1633;height:2" coordorigin="6921,4345" coordsize="1633,0" path="m6921,4345l8554,4345e" filled="false" stroked="true" strokeweight=".790544pt" strokecolor="#fff4ea">
                <v:path arrowok="t"/>
              </v:shape>
            </v:group>
            <v:group style="position:absolute;left:6933;top:4359;width:1610;height:2" coordorigin="6933,4359" coordsize="1610,2">
              <v:shape style="position:absolute;left:6933;top:4359;width:1610;height:2" coordorigin="6933,4359" coordsize="1610,0" path="m6933,4359l8543,4359e" filled="false" stroked="true" strokeweight=".790544pt" strokecolor="#fff5eb">
                <v:path arrowok="t"/>
              </v:shape>
            </v:group>
            <v:group style="position:absolute;left:6946;top:4372;width:1584;height:2" coordorigin="6946,4372" coordsize="1584,2">
              <v:shape style="position:absolute;left:6946;top:4372;width:1584;height:2" coordorigin="6946,4372" coordsize="1584,0" path="m6946,4372l8530,4372e" filled="false" stroked="true" strokeweight=".790544pt" strokecolor="#fff6eb">
                <v:path arrowok="t"/>
              </v:shape>
            </v:group>
            <v:group style="position:absolute;left:6960;top:4386;width:1556;height:2" coordorigin="6960,4386" coordsize="1556,2">
              <v:shape style="position:absolute;left:6960;top:4386;width:1556;height:2" coordorigin="6960,4386" coordsize="1556,0" path="m6960,4386l8516,4386e" filled="false" stroked="true" strokeweight=".790161pt" strokecolor="#fff7ed">
                <v:path arrowok="t"/>
              </v:shape>
            </v:group>
            <v:group style="position:absolute;left:6974;top:4400;width:1528;height:2" coordorigin="6974,4400" coordsize="1528,2">
              <v:shape style="position:absolute;left:6974;top:4400;width:1528;height:2" coordorigin="6974,4400" coordsize="1528,0" path="m6974,4400l8502,4400e" filled="false" stroked="true" strokeweight=".790544pt" strokecolor="#fff7ee">
                <v:path arrowok="t"/>
              </v:shape>
            </v:group>
            <v:group style="position:absolute;left:6991;top:4414;width:1494;height:2" coordorigin="6991,4414" coordsize="1494,2">
              <v:shape style="position:absolute;left:6991;top:4414;width:1494;height:2" coordorigin="6991,4414" coordsize="1494,0" path="m6991,4414l8485,4414e" filled="false" stroked="true" strokeweight=".790544pt" strokecolor="#fff7ef">
                <v:path arrowok="t"/>
              </v:shape>
            </v:group>
            <v:group style="position:absolute;left:7008;top:4428;width:1461;height:2" coordorigin="7008,4428" coordsize="1461,2">
              <v:shape style="position:absolute;left:7008;top:4428;width:1461;height:2" coordorigin="7008,4428" coordsize="1461,0" path="m7008,4428l8468,4428e" filled="false" stroked="true" strokeweight=".790544pt" strokecolor="#fff8f0">
                <v:path arrowok="t"/>
              </v:shape>
            </v:group>
            <v:group style="position:absolute;left:7027;top:4441;width:1423;height:2" coordorigin="7027,4441" coordsize="1423,2">
              <v:shape style="position:absolute;left:7027;top:4441;width:1423;height:2" coordorigin="7027,4441" coordsize="1423,0" path="m7027,4441l8449,4441e" filled="false" stroked="true" strokeweight=".79057pt" strokecolor="#fff8f1">
                <v:path arrowok="t"/>
              </v:shape>
            </v:group>
            <v:group style="position:absolute;left:7047;top:4455;width:1383;height:2" coordorigin="7047,4455" coordsize="1383,2">
              <v:shape style="position:absolute;left:7047;top:4455;width:1383;height:2" coordorigin="7047,4455" coordsize="1383,0" path="m7047,4455l8429,4455e" filled="false" stroked="true" strokeweight=".790544pt" strokecolor="#fff8f3">
                <v:path arrowok="t"/>
              </v:shape>
            </v:group>
            <v:group style="position:absolute;left:7068;top:4469;width:1340;height:2" coordorigin="7068,4469" coordsize="1340,2">
              <v:shape style="position:absolute;left:7068;top:4469;width:1340;height:2" coordorigin="7068,4469" coordsize="1340,0" path="m7068,4469l8408,4469e" filled="false" stroked="true" strokeweight=".790544pt" strokecolor="#fff8f4">
                <v:path arrowok="t"/>
              </v:shape>
            </v:group>
            <v:group style="position:absolute;left:7091;top:4490;width:1294;height:2" coordorigin="7091,4490" coordsize="1294,2">
              <v:shape style="position:absolute;left:7091;top:4490;width:1294;height:2" coordorigin="7091,4490" coordsize="1294,0" path="m7091,4490l8385,4490e" filled="false" stroked="true" strokeweight="1.481115pt" strokecolor="#fff9f5">
                <v:path arrowok="t"/>
              </v:shape>
            </v:group>
            <v:group style="position:absolute;left:7143;top:4510;width:1190;height:2" coordorigin="7143,4510" coordsize="1190,2">
              <v:shape style="position:absolute;left:7143;top:4510;width:1190;height:2" coordorigin="7143,4510" coordsize="1190,0" path="m7143,4510l8333,4510e" filled="false" stroked="true" strokeweight=".790544pt" strokecolor="#fff9f6">
                <v:path arrowok="t"/>
              </v:shape>
            </v:group>
            <v:group style="position:absolute;left:7173;top:4524;width:1131;height:2" coordorigin="7173,4524" coordsize="1131,2">
              <v:shape style="position:absolute;left:7173;top:4524;width:1131;height:2" coordorigin="7173,4524" coordsize="1131,0" path="m7173,4524l8303,4524e" filled="false" stroked="true" strokeweight=".790544pt" strokecolor="#fffaf7">
                <v:path arrowok="t"/>
              </v:shape>
            </v:group>
            <v:group style="position:absolute;left:7204;top:4538;width:1067;height:2" coordorigin="7204,4538" coordsize="1067,2">
              <v:shape style="position:absolute;left:7204;top:4538;width:1067;height:2" coordorigin="7204,4538" coordsize="1067,0" path="m7204,4538l8271,4538e" filled="false" stroked="true" strokeweight=".79057pt" strokecolor="#fffaf8">
                <v:path arrowok="t"/>
              </v:shape>
            </v:group>
            <v:group style="position:absolute;left:7241;top:4552;width:995;height:2" coordorigin="7241,4552" coordsize="995,2">
              <v:shape style="position:absolute;left:7241;top:4552;width:995;height:2" coordorigin="7241,4552" coordsize="995,0" path="m7241,4552l8235,4552e" filled="false" stroked="true" strokeweight=".790544pt" strokecolor="#fffbf8">
                <v:path arrowok="t"/>
              </v:shape>
            </v:group>
            <v:group style="position:absolute;left:7280;top:4566;width:916;height:2" coordorigin="7280,4566" coordsize="916,2">
              <v:shape style="position:absolute;left:7280;top:4566;width:916;height:2" coordorigin="7280,4566" coordsize="916,0" path="m7280,4566l8196,4566e" filled="false" stroked="true" strokeweight=".790544pt" strokecolor="#fffbf9">
                <v:path arrowok="t"/>
              </v:shape>
            </v:group>
            <v:group style="position:absolute;left:7324;top:4580;width:829;height:2" coordorigin="7324,4580" coordsize="829,2">
              <v:shape style="position:absolute;left:7324;top:4580;width:829;height:2" coordorigin="7324,4580" coordsize="829,0" path="m7324,4580l8152,4580e" filled="false" stroked="true" strokeweight=".790544pt" strokecolor="#fffcfa">
                <v:path arrowok="t"/>
              </v:shape>
            </v:group>
            <v:group style="position:absolute;left:7377;top:4601;width:723;height:2" coordorigin="7377,4601" coordsize="723,2">
              <v:shape style="position:absolute;left:7377;top:4601;width:723;height:2" coordorigin="7377,4601" coordsize="723,0" path="m7377,4601l8099,4601e" filled="false" stroked="true" strokeweight="1.512427pt" strokecolor="#fffcfb">
                <v:path arrowok="t"/>
              </v:shape>
            </v:group>
            <v:group style="position:absolute;left:7527;top:4622;width:421;height:2" coordorigin="7527,4622" coordsize="421,2">
              <v:shape style="position:absolute;left:7527;top:4622;width:421;height:2" coordorigin="7527,4622" coordsize="421,0" path="m7527,4622l7948,4622e" filled="false" stroked="true" strokeweight=".79057pt" strokecolor="#fffdfc">
                <v:path arrowok="t"/>
              </v:shape>
            </v:group>
            <v:group style="position:absolute;left:6840;top:3632;width:1797;height:997" coordorigin="6840,3632" coordsize="1797,997">
              <v:shape style="position:absolute;left:6840;top:3632;width:1797;height:997" coordorigin="6840,3632" coordsize="1797,997" path="m6840,4130l6851,4211,6885,4288,6940,4360,7012,4425,7102,4483,7207,4533,7264,4554,7324,4573,7387,4590,7453,4603,7521,4614,7592,4622,7664,4627,7738,4629,7811,4627,7884,4622,7954,4614,8022,4603,8088,4590,8151,4573,8212,4554,8269,4533,8374,4483,8463,4425,8536,4360,8591,4288,8624,4211,8636,4130,8633,4089,8610,4010,8566,3935,8502,3867,8420,3805,8323,3751,8212,3706,8151,3687,8088,3671,8022,3657,7954,3647,7884,3639,7811,3634,7738,3632,7664,3634,7592,3639,7521,3647,7453,3657,7387,3671,7324,3687,7264,3706,7207,3728,7102,3777,7012,3835,6940,3900,6885,3972,6851,4049,6840,4130xe" filled="false" stroked="true" strokeweight="1.380212pt" strokecolor="#800000">
                <v:path arrowok="t"/>
              </v:shape>
            </v:group>
            <v:group style="position:absolute;left:7528;top:346;width:310;height:2" coordorigin="7528,346" coordsize="310,2">
              <v:shape style="position:absolute;left:7528;top:346;width:310;height:2" coordorigin="7528,346" coordsize="310,0" path="m7528,346l7838,346e" filled="false" stroked="true" strokeweight=".788598pt" strokecolor="#ffd0a0">
                <v:path arrowok="t"/>
              </v:shape>
            </v:group>
            <v:group style="position:absolute;left:7465;top:360;width:435;height:2" coordorigin="7465,360" coordsize="435,2">
              <v:shape style="position:absolute;left:7465;top:360;width:435;height:2" coordorigin="7465,360" coordsize="435,0" path="m7465,360l7900,360e" filled="false" stroked="true" strokeweight=".790557pt" strokecolor="#ffd1a1">
                <v:path arrowok="t"/>
              </v:shape>
            </v:group>
            <v:group style="position:absolute;left:7417;top:374;width:531;height:2" coordorigin="7417,374" coordsize="531,2">
              <v:shape style="position:absolute;left:7417;top:374;width:531;height:2" coordorigin="7417,374" coordsize="531,0" path="m7417,374l7948,374e" filled="false" stroked="true" strokeweight=".790557pt" strokecolor="#ffd1a2">
                <v:path arrowok="t"/>
              </v:shape>
            </v:group>
            <v:group style="position:absolute;left:7378;top:387;width:609;height:2" coordorigin="7378,387" coordsize="609,2">
              <v:shape style="position:absolute;left:7378;top:387;width:609;height:2" coordorigin="7378,387" coordsize="609,0" path="m7378,387l7987,387e" filled="false" stroked="true" strokeweight=".790557pt" strokecolor="#ffd1a3">
                <v:path arrowok="t"/>
              </v:shape>
            </v:group>
            <v:group style="position:absolute;left:7346;top:401;width:674;height:2" coordorigin="7346,401" coordsize="674,2">
              <v:shape style="position:absolute;left:7346;top:401;width:674;height:2" coordorigin="7346,401" coordsize="674,0" path="m7346,401l8020,401e" filled="false" stroked="true" strokeweight=".790557pt" strokecolor="#ffd2a6">
                <v:path arrowok="t"/>
              </v:shape>
            </v:group>
            <v:group style="position:absolute;left:7317;top:415;width:732;height:2" coordorigin="7317,415" coordsize="732,2">
              <v:shape style="position:absolute;left:7317;top:415;width:732;height:2" coordorigin="7317,415" coordsize="732,0" path="m7317,415l8049,415e" filled="false" stroked="true" strokeweight=".790557pt" strokecolor="#ffd2a7">
                <v:path arrowok="t"/>
              </v:shape>
            </v:group>
            <v:group style="position:absolute;left:7290;top:429;width:786;height:2" coordorigin="7290,429" coordsize="786,2">
              <v:shape style="position:absolute;left:7290;top:429;width:786;height:2" coordorigin="7290,429" coordsize="786,0" path="m7290,429l8076,429e" filled="false" stroked="true" strokeweight=".790557pt" strokecolor="#ffd3a8">
                <v:path arrowok="t"/>
              </v:shape>
            </v:group>
            <v:group style="position:absolute;left:7267;top:442;width:833;height:2" coordorigin="7267,442" coordsize="833,2">
              <v:shape style="position:absolute;left:7267;top:442;width:833;height:2" coordorigin="7267,442" coordsize="833,0" path="m7267,442l8099,442e" filled="false" stroked="true" strokeweight=".790557pt" strokecolor="#ffd3aa">
                <v:path arrowok="t"/>
              </v:shape>
            </v:group>
            <v:group style="position:absolute;left:7245;top:456;width:877;height:2" coordorigin="7245,456" coordsize="877,2">
              <v:shape style="position:absolute;left:7245;top:456;width:877;height:2" coordorigin="7245,456" coordsize="877,0" path="m7245,456l8121,456e" filled="false" stroked="true" strokeweight=".790557pt" strokecolor="#ffd4ab">
                <v:path arrowok="t"/>
              </v:shape>
            </v:group>
            <v:group style="position:absolute;left:7224;top:470;width:917;height:2" coordorigin="7224,470" coordsize="917,2">
              <v:shape style="position:absolute;left:7224;top:470;width:917;height:2" coordorigin="7224,470" coordsize="917,0" path="m7224,470l8141,470e" filled="false" stroked="true" strokeweight=".790557pt" strokecolor="#ffd5ac">
                <v:path arrowok="t"/>
              </v:shape>
            </v:group>
            <v:group style="position:absolute;left:7206;top:484;width:954;height:2" coordorigin="7206,484" coordsize="954,2">
              <v:shape style="position:absolute;left:7206;top:484;width:954;height:2" coordorigin="7206,484" coordsize="954,0" path="m7206,484l8160,484e" filled="false" stroked="true" strokeweight=".790557pt" strokecolor="#ffd6ad">
                <v:path arrowok="t"/>
              </v:shape>
            </v:group>
            <v:group style="position:absolute;left:7189;top:498;width:988;height:2" coordorigin="7189,498" coordsize="988,2">
              <v:shape style="position:absolute;left:7189;top:498;width:988;height:2" coordorigin="7189,498" coordsize="988,0" path="m7189,498l8177,498e" filled="false" stroked="true" strokeweight=".790557pt" strokecolor="#ffd6ae">
                <v:path arrowok="t"/>
              </v:shape>
            </v:group>
            <v:group style="position:absolute;left:7172;top:512;width:1021;height:2" coordorigin="7172,512" coordsize="1021,2">
              <v:shape style="position:absolute;left:7172;top:512;width:1021;height:2" coordorigin="7172,512" coordsize="1021,0" path="m7172,512l8193,512e" filled="false" stroked="true" strokeweight=".821934pt" strokecolor="#ffd6af">
                <v:path arrowok="t"/>
              </v:shape>
            </v:group>
            <v:group style="position:absolute;left:7157;top:526;width:1051;height:2" coordorigin="7157,526" coordsize="1051,2">
              <v:shape style="position:absolute;left:7157;top:526;width:1051;height:2" coordorigin="7157,526" coordsize="1051,0" path="m7157,526l8208,526e" filled="false" stroked="true" strokeweight=".790557pt" strokecolor="#ffd7b0">
                <v:path arrowok="t"/>
              </v:shape>
            </v:group>
            <v:group style="position:absolute;left:7144;top:540;width:1079;height:2" coordorigin="7144,540" coordsize="1079,2">
              <v:shape style="position:absolute;left:7144;top:540;width:1079;height:2" coordorigin="7144,540" coordsize="1079,0" path="m7144,540l8222,540e" filled="false" stroked="true" strokeweight=".790557pt" strokecolor="#ffd9b3">
                <v:path arrowok="t"/>
              </v:shape>
            </v:group>
            <v:group style="position:absolute;left:7131;top:554;width:1104;height:2" coordorigin="7131,554" coordsize="1104,2">
              <v:shape style="position:absolute;left:7131;top:554;width:1104;height:2" coordorigin="7131,554" coordsize="1104,0" path="m7131,554l8234,554e" filled="false" stroked="true" strokeweight=".790557pt" strokecolor="#ffdab4">
                <v:path arrowok="t"/>
              </v:shape>
            </v:group>
            <v:group style="position:absolute;left:7119;top:567;width:1128;height:2" coordorigin="7119,567" coordsize="1128,2">
              <v:shape style="position:absolute;left:7119;top:567;width:1128;height:2" coordorigin="7119,567" coordsize="1128,0" path="m7119,567l8247,567e" filled="false" stroked="true" strokeweight=".790557pt" strokecolor="#ffdab5">
                <v:path arrowok="t"/>
              </v:shape>
            </v:group>
            <v:group style="position:absolute;left:7108;top:581;width:1149;height:2" coordorigin="7108,581" coordsize="1149,2">
              <v:shape style="position:absolute;left:7108;top:581;width:1149;height:2" coordorigin="7108,581" coordsize="1149,0" path="m7108,581l8257,581e" filled="false" stroked="true" strokeweight=".790557pt" strokecolor="#ffdbb7">
                <v:path arrowok="t"/>
              </v:shape>
            </v:group>
            <v:group style="position:absolute;left:7098;top:595;width:1170;height:2" coordorigin="7098,595" coordsize="1170,2">
              <v:shape style="position:absolute;left:7098;top:595;width:1170;height:2" coordorigin="7098,595" coordsize="1170,0" path="m7098,595l8267,595e" filled="false" stroked="true" strokeweight=".790557pt" strokecolor="#ffdbb8">
                <v:path arrowok="t"/>
              </v:shape>
            </v:group>
            <v:group style="position:absolute;left:7088;top:609;width:1189;height:2" coordorigin="7088,609" coordsize="1189,2">
              <v:shape style="position:absolute;left:7088;top:609;width:1189;height:2" coordorigin="7088,609" coordsize="1189,0" path="m7088,609l8277,609e" filled="false" stroked="true" strokeweight=".790557pt" strokecolor="#ffdcb9">
                <v:path arrowok="t"/>
              </v:shape>
            </v:group>
            <v:group style="position:absolute;left:7080;top:623;width:1206;height:2" coordorigin="7080,623" coordsize="1206,2">
              <v:shape style="position:absolute;left:7080;top:623;width:1206;height:2" coordorigin="7080,623" coordsize="1206,0" path="m7080,623l8286,623e" filled="false" stroked="true" strokeweight=".790557pt" strokecolor="#ffddba">
                <v:path arrowok="t"/>
              </v:shape>
            </v:group>
            <v:group style="position:absolute;left:7071;top:637;width:1224;height:2" coordorigin="7071,637" coordsize="1224,2">
              <v:shape style="position:absolute;left:7071;top:637;width:1224;height:2" coordorigin="7071,637" coordsize="1224,0" path="m7071,637l8294,637e" filled="false" stroked="true" strokeweight=".790557pt" strokecolor="#ffdebb">
                <v:path arrowok="t"/>
              </v:shape>
            </v:group>
            <v:group style="position:absolute;left:7064;top:650;width:1237;height:2" coordorigin="7064,650" coordsize="1237,2">
              <v:shape style="position:absolute;left:7064;top:650;width:1237;height:2" coordorigin="7064,650" coordsize="1237,0" path="m7064,650l8301,650e" filled="false" stroked="true" strokeweight=".790557pt" strokecolor="#ffdfbd">
                <v:path arrowok="t"/>
              </v:shape>
            </v:group>
            <v:group style="position:absolute;left:7057;top:664;width:1251;height:2" coordorigin="7057,664" coordsize="1251,2">
              <v:shape style="position:absolute;left:7057;top:664;width:1251;height:2" coordorigin="7057,664" coordsize="1251,0" path="m7057,664l8308,664e" filled="false" stroked="true" strokeweight=".790557pt" strokecolor="#ffdfc0">
                <v:path arrowok="t"/>
              </v:shape>
            </v:group>
            <v:group style="position:absolute;left:7051;top:678;width:1264;height:2" coordorigin="7051,678" coordsize="1264,2">
              <v:shape style="position:absolute;left:7051;top:678;width:1264;height:2" coordorigin="7051,678" coordsize="1264,0" path="m7051,678l8314,678e" filled="false" stroked="true" strokeweight=".790557pt" strokecolor="#ffdfc1">
                <v:path arrowok="t"/>
              </v:shape>
            </v:group>
            <v:group style="position:absolute;left:7046;top:692;width:1274;height:2" coordorigin="7046,692" coordsize="1274,2">
              <v:shape style="position:absolute;left:7046;top:692;width:1274;height:2" coordorigin="7046,692" coordsize="1274,0" path="m7046,692l8319,692e" filled="false" stroked="true" strokeweight=".790557pt" strokecolor="#ffdfc3">
                <v:path arrowok="t"/>
              </v:shape>
            </v:group>
            <v:group style="position:absolute;left:7040;top:706;width:1285;height:2" coordorigin="7040,706" coordsize="1285,2">
              <v:shape style="position:absolute;left:7040;top:706;width:1285;height:2" coordorigin="7040,706" coordsize="1285,0" path="m7040,706l8325,706e" filled="false" stroked="true" strokeweight=".790557pt" strokecolor="#ffe0c4">
                <v:path arrowok="t"/>
              </v:shape>
            </v:group>
            <v:group style="position:absolute;left:7036;top:719;width:1294;height:2" coordorigin="7036,719" coordsize="1294,2">
              <v:shape style="position:absolute;left:7036;top:719;width:1294;height:2" coordorigin="7036,719" coordsize="1294,0" path="m7036,719l8329,719e" filled="false" stroked="true" strokeweight=".790557pt" strokecolor="#ffe1c5">
                <v:path arrowok="t"/>
              </v:shape>
            </v:group>
            <v:group style="position:absolute;left:7032;top:733;width:1301;height:2" coordorigin="7032,733" coordsize="1301,2">
              <v:shape style="position:absolute;left:7032;top:733;width:1301;height:2" coordorigin="7032,733" coordsize="1301,0" path="m7032,733l8333,733e" filled="false" stroked="true" strokeweight=".790557pt" strokecolor="#ffe2c6">
                <v:path arrowok="t"/>
              </v:shape>
            </v:group>
            <v:group style="position:absolute;left:7028;top:747;width:1309;height:2" coordorigin="7028,747" coordsize="1309,2">
              <v:shape style="position:absolute;left:7028;top:747;width:1309;height:2" coordorigin="7028,747" coordsize="1309,0" path="m7028,747l8337,747e" filled="false" stroked="true" strokeweight=".790557pt" strokecolor="#ffe3c8">
                <v:path arrowok="t"/>
              </v:shape>
            </v:group>
            <v:group style="position:absolute;left:7027;top:761;width:1312;height:2" coordorigin="7027,761" coordsize="1312,2">
              <v:shape style="position:absolute;left:7027;top:761;width:1312;height:2" coordorigin="7027,761" coordsize="1312,0" path="m7027,761l8338,761e" filled="false" stroked="true" strokeweight=".700234pt" strokecolor="#ffe4ca">
                <v:path arrowok="t"/>
              </v:shape>
            </v:group>
            <v:group style="position:absolute;left:7028;top:754;width:1309;height:2" coordorigin="7028,754" coordsize="1309,2">
              <v:shape style="position:absolute;left:7028;top:754;width:1309;height:2" coordorigin="7028,754" coordsize="1309,0" path="m7028,754l8337,754e" filled="false" stroked="true" strokeweight=".200039pt" strokecolor="#ffe4ca">
                <v:path arrowok="t"/>
              </v:shape>
            </v:group>
            <v:group style="position:absolute;left:7024;top:774;width:1318;height:2" coordorigin="7024,774" coordsize="1318,2">
              <v:shape style="position:absolute;left:7024;top:774;width:1318;height:2" coordorigin="7024,774" coordsize="1318,0" path="m7024,774l8341,774e" filled="false" stroked="true" strokeweight=".790557pt" strokecolor="#ffe6cc">
                <v:path arrowok="t"/>
              </v:shape>
            </v:group>
            <v:group style="position:absolute;left:7021;top:788;width:1323;height:2" coordorigin="7021,788" coordsize="1323,2">
              <v:shape style="position:absolute;left:7021;top:788;width:1323;height:2" coordorigin="7021,788" coordsize="1323,0" path="m7021,788l8344,788e" filled="false" stroked="true" strokeweight=".790557pt" strokecolor="#ffe7ce">
                <v:path arrowok="t"/>
              </v:shape>
            </v:group>
            <v:group style="position:absolute;left:7021;top:802;width:1324;height:2" coordorigin="7021,802" coordsize="1324,2">
              <v:shape style="position:absolute;left:7021;top:802;width:1324;height:2" coordorigin="7021,802" coordsize="1324,0" path="m7021,802l8344,802e" filled="false" stroked="true" strokeweight=".790557pt" strokecolor="#ffe7cf">
                <v:path arrowok="t"/>
              </v:shape>
            </v:group>
            <v:group style="position:absolute;left:7020;top:816;width:1326;height:2" coordorigin="7020,816" coordsize="1326,2">
              <v:shape style="position:absolute;left:7020;top:816;width:1326;height:2" coordorigin="7020,816" coordsize="1326,0" path="m7020,816l8345,816e" filled="false" stroked="true" strokeweight=".790557pt" strokecolor="#ffe8d1">
                <v:path arrowok="t"/>
              </v:shape>
            </v:group>
            <v:group style="position:absolute;left:7019;top:830;width:1327;height:2" coordorigin="7019,830" coordsize="1327,2">
              <v:shape style="position:absolute;left:7019;top:830;width:1327;height:2" coordorigin="7019,830" coordsize="1327,0" path="m7019,830l8346,830e" filled="false" stroked="true" strokeweight=".790557pt" strokecolor="#ffe9d2">
                <v:path arrowok="t"/>
              </v:shape>
            </v:group>
            <v:group style="position:absolute;left:7019;top:844;width:1327;height:2" coordorigin="7019,844" coordsize="1327,2">
              <v:shape style="position:absolute;left:7019;top:844;width:1327;height:2" coordorigin="7019,844" coordsize="1327,0" path="m7019,844l8346,844e" filled="false" stroked="true" strokeweight=".790557pt" strokecolor="#ffe9d3">
                <v:path arrowok="t"/>
              </v:shape>
            </v:group>
            <v:group style="position:absolute;left:7020;top:858;width:1326;height:2" coordorigin="7020,858" coordsize="1326,2">
              <v:shape style="position:absolute;left:7020;top:858;width:1326;height:2" coordorigin="7020,858" coordsize="1326,0" path="m7020,858l8345,858e" filled="false" stroked="true" strokeweight=".821947pt" strokecolor="#ffead4">
                <v:path arrowok="t"/>
              </v:shape>
            </v:group>
            <v:group style="position:absolute;left:7021;top:878;width:1323;height:2" coordorigin="7021,878" coordsize="1323,2">
              <v:shape style="position:absolute;left:7021;top:878;width:1323;height:2" coordorigin="7021,878" coordsize="1323,0" path="m7021,878l8344,878e" filled="false" stroked="true" strokeweight=".200039pt" strokecolor="#ffebd5">
                <v:path arrowok="t"/>
              </v:shape>
            </v:group>
            <v:group style="position:absolute;left:7021;top:871;width:1324;height:2" coordorigin="7021,871" coordsize="1324,2">
              <v:shape style="position:absolute;left:7021;top:871;width:1324;height:2" coordorigin="7021,871" coordsize="1324,0" path="m7021,871l8344,871e" filled="false" stroked="true" strokeweight=".700234pt" strokecolor="#ffebd5">
                <v:path arrowok="t"/>
              </v:shape>
            </v:group>
            <v:group style="position:absolute;left:7021;top:886;width:1323;height:2" coordorigin="7021,886" coordsize="1323,2">
              <v:shape style="position:absolute;left:7021;top:886;width:1323;height:2" coordorigin="7021,886" coordsize="1323,0" path="m7021,886l8344,886e" filled="false" stroked="true" strokeweight=".790557pt" strokecolor="#ffebd7">
                <v:path arrowok="t"/>
              </v:shape>
            </v:group>
            <v:group style="position:absolute;left:7024;top:899;width:1318;height:2" coordorigin="7024,899" coordsize="1318,2">
              <v:shape style="position:absolute;left:7024;top:899;width:1318;height:2" coordorigin="7024,899" coordsize="1318,0" path="m7024,899l8341,899e" filled="false" stroked="true" strokeweight=".790544pt" strokecolor="#ffebda">
                <v:path arrowok="t"/>
              </v:shape>
            </v:group>
            <v:group style="position:absolute;left:7027;top:914;width:1312;height:2" coordorigin="7027,914" coordsize="1312,2">
              <v:shape style="position:absolute;left:7027;top:914;width:1312;height:2" coordorigin="7027,914" coordsize="1312,0" path="m7027,914l8338,914e" filled="false" stroked="true" strokeweight=".800273pt" strokecolor="#ffecdb">
                <v:path arrowok="t"/>
              </v:shape>
            </v:group>
            <v:group style="position:absolute;left:7028;top:927;width:1309;height:2" coordorigin="7028,927" coordsize="1309,2">
              <v:shape style="position:absolute;left:7028;top:927;width:1309;height:2" coordorigin="7028,927" coordsize="1309,0" path="m7028,927l8337,927e" filled="false" stroked="true" strokeweight=".790544pt" strokecolor="#ffeddc">
                <v:path arrowok="t"/>
              </v:shape>
            </v:group>
            <v:group style="position:absolute;left:7032;top:941;width:1301;height:2" coordorigin="7032,941" coordsize="1301,2">
              <v:shape style="position:absolute;left:7032;top:941;width:1301;height:2" coordorigin="7032,941" coordsize="1301,0" path="m7032,941l8333,941e" filled="false" stroked="true" strokeweight=".790557pt" strokecolor="#ffedde">
                <v:path arrowok="t"/>
              </v:shape>
            </v:group>
            <v:group style="position:absolute;left:7036;top:955;width:1294;height:2" coordorigin="7036,955" coordsize="1294,2">
              <v:shape style="position:absolute;left:7036;top:955;width:1294;height:2" coordorigin="7036,955" coordsize="1294,0" path="m7036,955l8329,955e" filled="false" stroked="true" strokeweight=".790544pt" strokecolor="#ffeedf">
                <v:path arrowok="t"/>
              </v:shape>
            </v:group>
            <v:group style="position:absolute;left:7040;top:969;width:1285;height:2" coordorigin="7040,969" coordsize="1285,2">
              <v:shape style="position:absolute;left:7040;top:969;width:1285;height:2" coordorigin="7040,969" coordsize="1285,0" path="m7040,969l8325,969e" filled="false" stroked="true" strokeweight=".790557pt" strokecolor="#ffefe0">
                <v:path arrowok="t"/>
              </v:shape>
            </v:group>
            <v:group style="position:absolute;left:7046;top:982;width:1274;height:2" coordorigin="7046,982" coordsize="1274,2">
              <v:shape style="position:absolute;left:7046;top:982;width:1274;height:2" coordorigin="7046,982" coordsize="1274,0" path="m7046,982l8319,982e" filled="false" stroked="true" strokeweight=".790544pt" strokecolor="#fff0e1">
                <v:path arrowok="t"/>
              </v:shape>
            </v:group>
            <v:group style="position:absolute;left:7051;top:996;width:1264;height:2" coordorigin="7051,996" coordsize="1264,2">
              <v:shape style="position:absolute;left:7051;top:996;width:1264;height:2" coordorigin="7051,996" coordsize="1264,0" path="m7051,996l8314,996e" filled="false" stroked="true" strokeweight=".790557pt" strokecolor="#fff1e3">
                <v:path arrowok="t"/>
              </v:shape>
            </v:group>
            <v:group style="position:absolute;left:7057;top:1010;width:1251;height:2" coordorigin="7057,1010" coordsize="1251,2">
              <v:shape style="position:absolute;left:7057;top:1010;width:1251;height:2" coordorigin="7057,1010" coordsize="1251,0" path="m7057,1010l8308,1010e" filled="false" stroked="true" strokeweight=".790544pt" strokecolor="#fff1e4">
                <v:path arrowok="t"/>
              </v:shape>
            </v:group>
            <v:group style="position:absolute;left:7064;top:1024;width:1238;height:2" coordorigin="7064,1024" coordsize="1238,2">
              <v:shape style="position:absolute;left:7064;top:1024;width:1238;height:2" coordorigin="7064,1024" coordsize="1238,0" path="m7064,1024l8301,1024e" filled="false" stroked="true" strokeweight=".790557pt" strokecolor="#fff3e6">
                <v:path arrowok="t"/>
              </v:shape>
            </v:group>
            <v:group style="position:absolute;left:7071;top:1038;width:1223;height:2" coordorigin="7071,1038" coordsize="1223,2">
              <v:shape style="position:absolute;left:7071;top:1038;width:1223;height:2" coordorigin="7071,1038" coordsize="1223,0" path="m7071,1038l8294,1038e" filled="false" stroked="true" strokeweight=".790544pt" strokecolor="#fff3e8">
                <v:path arrowok="t"/>
              </v:shape>
            </v:group>
            <v:group style="position:absolute;left:7080;top:1052;width:1206;height:2" coordorigin="7080,1052" coordsize="1206,2">
              <v:shape style="position:absolute;left:7080;top:1052;width:1206;height:2" coordorigin="7080,1052" coordsize="1206,0" path="m7080,1052l8285,1052e" filled="false" stroked="true" strokeweight=".790557pt" strokecolor="#fff4ea">
                <v:path arrowok="t"/>
              </v:shape>
            </v:group>
            <v:group style="position:absolute;left:7088;top:1065;width:1189;height:2" coordorigin="7088,1065" coordsize="1189,2">
              <v:shape style="position:absolute;left:7088;top:1065;width:1189;height:2" coordorigin="7088,1065" coordsize="1189,0" path="m7088,1065l8277,1065e" filled="false" stroked="true" strokeweight=".790557pt" strokecolor="#fff5eb">
                <v:path arrowok="t"/>
              </v:shape>
            </v:group>
            <v:group style="position:absolute;left:7098;top:1079;width:1170;height:2" coordorigin="7098,1079" coordsize="1170,2">
              <v:shape style="position:absolute;left:7098;top:1079;width:1170;height:2" coordorigin="7098,1079" coordsize="1170,0" path="m7098,1079l8268,1079e" filled="false" stroked="true" strokeweight=".790544pt" strokecolor="#fff6eb">
                <v:path arrowok="t"/>
              </v:shape>
            </v:group>
            <v:group style="position:absolute;left:7108;top:1093;width:1150;height:2" coordorigin="7108,1093" coordsize="1150,2">
              <v:shape style="position:absolute;left:7108;top:1093;width:1150;height:2" coordorigin="7108,1093" coordsize="1150,0" path="m7108,1093l8257,1093e" filled="false" stroked="true" strokeweight=".790176pt" strokecolor="#fff7ed">
                <v:path arrowok="t"/>
              </v:shape>
            </v:group>
            <v:group style="position:absolute;left:7118;top:1107;width:1129;height:2" coordorigin="7118,1107" coordsize="1129,2">
              <v:shape style="position:absolute;left:7118;top:1107;width:1129;height:2" coordorigin="7118,1107" coordsize="1129,0" path="m7118,1107l8247,1107e" filled="false" stroked="true" strokeweight=".790544pt" strokecolor="#fff7ee">
                <v:path arrowok="t"/>
              </v:shape>
            </v:group>
            <v:group style="position:absolute;left:7131;top:1120;width:1104;height:2" coordorigin="7131,1120" coordsize="1104,2">
              <v:shape style="position:absolute;left:7131;top:1120;width:1104;height:2" coordorigin="7131,1120" coordsize="1104,0" path="m7131,1120l8234,1120e" filled="false" stroked="true" strokeweight=".790557pt" strokecolor="#fff7ef">
                <v:path arrowok="t"/>
              </v:shape>
            </v:group>
            <v:group style="position:absolute;left:7144;top:1134;width:1079;height:2" coordorigin="7144,1134" coordsize="1079,2">
              <v:shape style="position:absolute;left:7144;top:1134;width:1079;height:2" coordorigin="7144,1134" coordsize="1079,0" path="m7144,1134l8222,1134e" filled="false" stroked="true" strokeweight=".790544pt" strokecolor="#fff8f0">
                <v:path arrowok="t"/>
              </v:shape>
            </v:group>
            <v:group style="position:absolute;left:7157;top:1148;width:1051;height:2" coordorigin="7157,1148" coordsize="1051,2">
              <v:shape style="position:absolute;left:7157;top:1148;width:1051;height:2" coordorigin="7157,1148" coordsize="1051,0" path="m7157,1148l8208,1148e" filled="false" stroked="true" strokeweight=".790557pt" strokecolor="#fff8f1">
                <v:path arrowok="t"/>
              </v:shape>
            </v:group>
            <v:group style="position:absolute;left:7172;top:1162;width:1022;height:2" coordorigin="7172,1162" coordsize="1022,2">
              <v:shape style="position:absolute;left:7172;top:1162;width:1022;height:2" coordorigin="7172,1162" coordsize="1022,0" path="m7172,1162l8193,1162e" filled="false" stroked="true" strokeweight=".790544pt" strokecolor="#fff8f3">
                <v:path arrowok="t"/>
              </v:shape>
            </v:group>
            <v:group style="position:absolute;left:7188;top:1176;width:990;height:2" coordorigin="7188,1176" coordsize="990,2">
              <v:shape style="position:absolute;left:7188;top:1176;width:990;height:2" coordorigin="7188,1176" coordsize="990,0" path="m7188,1176l8178,1176e" filled="false" stroked="true" strokeweight=".790557pt" strokecolor="#fff8f4">
                <v:path arrowok="t"/>
              </v:shape>
            </v:group>
            <v:group style="position:absolute;left:7205;top:1197;width:956;height:2" coordorigin="7205,1197" coordsize="956,2">
              <v:shape style="position:absolute;left:7205;top:1197;width:956;height:2" coordorigin="7205,1197" coordsize="956,0" path="m7205,1197l8160,1197e" filled="false" stroked="true" strokeweight="1.512557pt" strokecolor="#fff9f5">
                <v:path arrowok="t"/>
              </v:shape>
            </v:group>
            <v:group style="position:absolute;left:7244;top:1218;width:877;height:2" coordorigin="7244,1218" coordsize="877,2">
              <v:shape style="position:absolute;left:7244;top:1218;width:877;height:2" coordorigin="7244,1218" coordsize="877,0" path="m7244,1218l8121,1218e" filled="false" stroked="true" strokeweight=".790557pt" strokecolor="#fff9f6">
                <v:path arrowok="t"/>
              </v:shape>
            </v:group>
            <v:group style="position:absolute;left:7266;top:1232;width:833;height:2" coordorigin="7266,1232" coordsize="833,2">
              <v:shape style="position:absolute;left:7266;top:1232;width:833;height:2" coordorigin="7266,1232" coordsize="833,0" path="m7266,1232l8099,1232e" filled="false" stroked="true" strokeweight=".790544pt" strokecolor="#fffaf7">
                <v:path arrowok="t"/>
              </v:shape>
            </v:group>
            <v:group style="position:absolute;left:7289;top:1245;width:787;height:2" coordorigin="7289,1245" coordsize="787,2">
              <v:shape style="position:absolute;left:7289;top:1245;width:787;height:2" coordorigin="7289,1245" coordsize="787,0" path="m7289,1245l8076,1245e" filled="false" stroked="true" strokeweight=".790557pt" strokecolor="#fffaf8">
                <v:path arrowok="t"/>
              </v:shape>
            </v:group>
            <v:group style="position:absolute;left:7316;top:1259;width:733;height:2" coordorigin="7316,1259" coordsize="733,2">
              <v:shape style="position:absolute;left:7316;top:1259;width:733;height:2" coordorigin="7316,1259" coordsize="733,0" path="m7316,1259l8049,1259e" filled="false" stroked="true" strokeweight=".790544pt" strokecolor="#fffbf8">
                <v:path arrowok="t"/>
              </v:shape>
            </v:group>
            <v:group style="position:absolute;left:7346;top:1273;width:675;height:2" coordorigin="7346,1273" coordsize="675,2">
              <v:shape style="position:absolute;left:7346;top:1273;width:675;height:2" coordorigin="7346,1273" coordsize="675,0" path="m7346,1273l8020,1273e" filled="false" stroked="true" strokeweight=".785617pt" strokecolor="#fffbf9">
                <v:path arrowok="t"/>
              </v:shape>
            </v:group>
            <v:group style="position:absolute;left:7379;top:1287;width:609;height:2" coordorigin="7379,1287" coordsize="609,2">
              <v:shape style="position:absolute;left:7379;top:1287;width:609;height:2" coordorigin="7379,1287" coordsize="609,0" path="m7379,1287l7987,1287e" filled="false" stroked="true" strokeweight=".790544pt" strokecolor="#fffcfa">
                <v:path arrowok="t"/>
              </v:shape>
            </v:group>
            <v:group style="position:absolute;left:7418;top:1308;width:531;height:2" coordorigin="7418,1308" coordsize="531,2">
              <v:shape style="position:absolute;left:7418;top:1308;width:531;height:2" coordorigin="7418,1308" coordsize="531,0" path="m7418,1308l7948,1308e" filled="false" stroked="true" strokeweight="1.481115pt" strokecolor="#fffcfb">
                <v:path arrowok="t"/>
              </v:shape>
            </v:group>
            <v:group style="position:absolute;left:7527;top:1328;width:311;height:2" coordorigin="7527,1328" coordsize="311,2">
              <v:shape style="position:absolute;left:7527;top:1328;width:311;height:2" coordorigin="7527,1328" coordsize="311,0" path="m7527,1328l7838,1328e" filled="false" stroked="true" strokeweight=".790557pt" strokecolor="#fffdfc">
                <v:path arrowok="t"/>
              </v:shape>
            </v:group>
            <v:group style="position:absolute;left:7019;top:339;width:1327;height:997" coordorigin="7019,339" coordsize="1327,997">
              <v:shape style="position:absolute;left:7019;top:339;width:1327;height:997" coordorigin="7019,339" coordsize="1327,997" path="m7019,837l7028,918,7052,995,7092,1066,7145,1132,7211,1190,7288,1239,7375,1280,7470,1310,7573,1329,7682,1335,7738,1334,7844,1321,7943,1296,8035,1261,8117,1216,8188,1162,8248,1100,8295,1031,8327,957,8344,878,8346,837,8344,796,8327,717,8295,642,8248,574,8188,512,8117,458,8035,413,7943,378,7844,353,7738,341,7682,339,7627,341,7521,353,7421,378,7330,413,7248,458,7176,512,7117,574,7070,642,7038,717,7021,796,7019,837xe" filled="false" stroked="true" strokeweight="1.380077pt" strokecolor="#800000">
                <v:path arrowok="t"/>
              </v:shape>
            </v:group>
            <v:group style="position:absolute;left:7514;top:1411;width:310;height:2" coordorigin="7514,1411" coordsize="310,2">
              <v:shape style="position:absolute;left:7514;top:1411;width:310;height:2" coordorigin="7514,1411" coordsize="310,0" path="m7514,1411l7824,1411e" filled="false" stroked="true" strokeweight=".788599pt" strokecolor="#ffd0a0">
                <v:path arrowok="t"/>
              </v:shape>
            </v:group>
            <v:group style="position:absolute;left:7452;top:1425;width:435;height:2" coordorigin="7452,1425" coordsize="435,2">
              <v:shape style="position:absolute;left:7452;top:1425;width:435;height:2" coordorigin="7452,1425" coordsize="435,0" path="m7452,1425l7886,1425e" filled="false" stroked="true" strokeweight=".790557pt" strokecolor="#ffd1a1">
                <v:path arrowok="t"/>
              </v:shape>
            </v:group>
            <v:group style="position:absolute;left:7405;top:1439;width:529;height:2" coordorigin="7405,1439" coordsize="529,2">
              <v:shape style="position:absolute;left:7405;top:1439;width:529;height:2" coordorigin="7405,1439" coordsize="529,0" path="m7405,1439l7933,1439e" filled="false" stroked="true" strokeweight=".790544pt" strokecolor="#ffd1a2">
                <v:path arrowok="t"/>
              </v:shape>
            </v:group>
            <v:group style="position:absolute;left:7366;top:1452;width:607;height:2" coordorigin="7366,1452" coordsize="607,2">
              <v:shape style="position:absolute;left:7366;top:1452;width:607;height:2" coordorigin="7366,1452" coordsize="607,0" path="m7366,1452l7972,1452e" filled="false" stroked="true" strokeweight=".790557pt" strokecolor="#ffd1a3">
                <v:path arrowok="t"/>
              </v:shape>
            </v:group>
            <v:group style="position:absolute;left:7332;top:1466;width:673;height:2" coordorigin="7332,1466" coordsize="673,2">
              <v:shape style="position:absolute;left:7332;top:1466;width:673;height:2" coordorigin="7332,1466" coordsize="673,0" path="m7332,1466l8005,1466e" filled="false" stroked="true" strokeweight=".790544pt" strokecolor="#ffd2a6">
                <v:path arrowok="t"/>
              </v:shape>
            </v:group>
            <v:group style="position:absolute;left:7303;top:1480;width:732;height:2" coordorigin="7303,1480" coordsize="732,2">
              <v:shape style="position:absolute;left:7303;top:1480;width:732;height:2" coordorigin="7303,1480" coordsize="732,0" path="m7303,1480l8035,1480e" filled="false" stroked="true" strokeweight=".790557pt" strokecolor="#ffd2a7">
                <v:path arrowok="t"/>
              </v:shape>
            </v:group>
            <v:group style="position:absolute;left:7276;top:1494;width:786;height:2" coordorigin="7276,1494" coordsize="786,2">
              <v:shape style="position:absolute;left:7276;top:1494;width:786;height:2" coordorigin="7276,1494" coordsize="786,0" path="m7276,1494l8062,1494e" filled="false" stroked="true" strokeweight=".790544pt" strokecolor="#ffd3a8">
                <v:path arrowok="t"/>
              </v:shape>
            </v:group>
            <v:group style="position:absolute;left:7253;top:1508;width:832;height:2" coordorigin="7253,1508" coordsize="832,2">
              <v:shape style="position:absolute;left:7253;top:1508;width:832;height:2" coordorigin="7253,1508" coordsize="832,0" path="m7253,1508l8085,1508e" filled="false" stroked="true" strokeweight=".790557pt" strokecolor="#ffd3aa">
                <v:path arrowok="t"/>
              </v:shape>
            </v:group>
            <v:group style="position:absolute;left:7231;top:1522;width:876;height:2" coordorigin="7231,1522" coordsize="876,2">
              <v:shape style="position:absolute;left:7231;top:1522;width:876;height:2" coordorigin="7231,1522" coordsize="876,0" path="m7231,1522l8107,1522e" filled="false" stroked="true" strokeweight=".790544pt" strokecolor="#ffd4ab">
                <v:path arrowok="t"/>
              </v:shape>
            </v:group>
            <v:group style="position:absolute;left:7210;top:1536;width:918;height:2" coordorigin="7210,1536" coordsize="918,2">
              <v:shape style="position:absolute;left:7210;top:1536;width:918;height:2" coordorigin="7210,1536" coordsize="918,0" path="m7210,1536l8128,1536e" filled="false" stroked="true" strokeweight=".821947pt" strokecolor="#ffd5ac">
                <v:path arrowok="t"/>
              </v:shape>
            </v:group>
            <v:group style="position:absolute;left:7192;top:1550;width:955;height:2" coordorigin="7192,1550" coordsize="955,2">
              <v:shape style="position:absolute;left:7192;top:1550;width:955;height:2" coordorigin="7192,1550" coordsize="955,0" path="m7192,1550l8146,1550e" filled="false" stroked="true" strokeweight=".790557pt" strokecolor="#ffd6ad">
                <v:path arrowok="t"/>
              </v:shape>
            </v:group>
            <v:group style="position:absolute;left:7175;top:1564;width:989;height:2" coordorigin="7175,1564" coordsize="989,2">
              <v:shape style="position:absolute;left:7175;top:1564;width:989;height:2" coordorigin="7175,1564" coordsize="989,0" path="m7175,1564l8163,1564e" filled="false" stroked="true" strokeweight=".790544pt" strokecolor="#ffd6ae">
                <v:path arrowok="t"/>
              </v:shape>
            </v:group>
            <v:group style="position:absolute;left:7159;top:1577;width:1021;height:2" coordorigin="7159,1577" coordsize="1021,2">
              <v:shape style="position:absolute;left:7159;top:1577;width:1021;height:2" coordorigin="7159,1577" coordsize="1021,0" path="m7159,1577l8179,1577e" filled="false" stroked="true" strokeweight=".790557pt" strokecolor="#ffd6af">
                <v:path arrowok="t"/>
              </v:shape>
            </v:group>
            <v:group style="position:absolute;left:7144;top:1591;width:1050;height:2" coordorigin="7144,1591" coordsize="1050,2">
              <v:shape style="position:absolute;left:7144;top:1591;width:1050;height:2" coordorigin="7144,1591" coordsize="1050,0" path="m7144,1591l8193,1591e" filled="false" stroked="true" strokeweight=".790544pt" strokecolor="#ffd7b0">
                <v:path arrowok="t"/>
              </v:shape>
            </v:group>
            <v:group style="position:absolute;left:7130;top:1605;width:1078;height:2" coordorigin="7130,1605" coordsize="1078,2">
              <v:shape style="position:absolute;left:7130;top:1605;width:1078;height:2" coordorigin="7130,1605" coordsize="1078,0" path="m7130,1605l8207,1605e" filled="false" stroked="true" strokeweight=".790557pt" strokecolor="#ffd9b3">
                <v:path arrowok="t"/>
              </v:shape>
            </v:group>
            <v:group style="position:absolute;left:7118;top:1619;width:1103;height:2" coordorigin="7118,1619" coordsize="1103,2">
              <v:shape style="position:absolute;left:7118;top:1619;width:1103;height:2" coordorigin="7118,1619" coordsize="1103,0" path="m7118,1619l8220,1619e" filled="false" stroked="true" strokeweight=".790544pt" strokecolor="#ffdab4">
                <v:path arrowok="t"/>
              </v:shape>
            </v:group>
            <v:group style="position:absolute;left:7105;top:1633;width:1128;height:2" coordorigin="7105,1633" coordsize="1128,2">
              <v:shape style="position:absolute;left:7105;top:1633;width:1128;height:2" coordorigin="7105,1633" coordsize="1128,0" path="m7105,1633l8232,1633e" filled="false" stroked="true" strokeweight=".790557pt" strokecolor="#ffdab5">
                <v:path arrowok="t"/>
              </v:shape>
            </v:group>
            <v:group style="position:absolute;left:7095;top:1647;width:1148;height:2" coordorigin="7095,1647" coordsize="1148,2">
              <v:shape style="position:absolute;left:7095;top:1647;width:1148;height:2" coordorigin="7095,1647" coordsize="1148,0" path="m7095,1647l8243,1647e" filled="false" stroked="true" strokeweight=".790544pt" strokecolor="#ffdbb7">
                <v:path arrowok="t"/>
              </v:shape>
            </v:group>
            <v:group style="position:absolute;left:7084;top:1660;width:1169;height:2" coordorigin="7084,1660" coordsize="1169,2">
              <v:shape style="position:absolute;left:7084;top:1660;width:1169;height:2" coordorigin="7084,1660" coordsize="1169,0" path="m7084,1660l8253,1660e" filled="false" stroked="true" strokeweight=".790557pt" strokecolor="#ffdbb8">
                <v:path arrowok="t"/>
              </v:shape>
            </v:group>
            <v:group style="position:absolute;left:7075;top:1674;width:1188;height:2" coordorigin="7075,1674" coordsize="1188,2">
              <v:shape style="position:absolute;left:7075;top:1674;width:1188;height:2" coordorigin="7075,1674" coordsize="1188,0" path="m7075,1674l8263,1674e" filled="false" stroked="true" strokeweight=".790544pt" strokecolor="#ffdcb9">
                <v:path arrowok="t"/>
              </v:shape>
            </v:group>
            <v:group style="position:absolute;left:7066;top:1688;width:1205;height:2" coordorigin="7066,1688" coordsize="1205,2">
              <v:shape style="position:absolute;left:7066;top:1688;width:1205;height:2" coordorigin="7066,1688" coordsize="1205,0" path="m7066,1688l8271,1688e" filled="false" stroked="true" strokeweight=".790544pt" strokecolor="#ffddba">
                <v:path arrowok="t"/>
              </v:shape>
            </v:group>
            <v:group style="position:absolute;left:7057;top:1702;width:1223;height:2" coordorigin="7057,1702" coordsize="1223,2">
              <v:shape style="position:absolute;left:7057;top:1702;width:1223;height:2" coordorigin="7057,1702" coordsize="1223,0" path="m7057,1702l8280,1702e" filled="false" stroked="true" strokeweight=".790161pt" strokecolor="#ffdebb">
                <v:path arrowok="t"/>
              </v:shape>
            </v:group>
            <v:group style="position:absolute;left:7051;top:1716;width:1237;height:2" coordorigin="7051,1716" coordsize="1237,2">
              <v:shape style="position:absolute;left:7051;top:1716;width:1237;height:2" coordorigin="7051,1716" coordsize="1237,0" path="m7051,1716l8287,1716e" filled="false" stroked="true" strokeweight=".790544pt" strokecolor="#ffdfbd">
                <v:path arrowok="t"/>
              </v:shape>
            </v:group>
            <v:group style="position:absolute;left:7044;top:1729;width:1251;height:2" coordorigin="7044,1729" coordsize="1251,2">
              <v:shape style="position:absolute;left:7044;top:1729;width:1251;height:2" coordorigin="7044,1729" coordsize="1251,0" path="m7044,1729l8294,1729e" filled="false" stroked="true" strokeweight=".790544pt" strokecolor="#ffdfc0">
                <v:path arrowok="t"/>
              </v:shape>
            </v:group>
            <v:group style="position:absolute;left:7037;top:1743;width:1263;height:2" coordorigin="7037,1743" coordsize="1263,2">
              <v:shape style="position:absolute;left:7037;top:1743;width:1263;height:2" coordorigin="7037,1743" coordsize="1263,0" path="m7037,1743l8300,1743e" filled="false" stroked="true" strokeweight=".790557pt" strokecolor="#ffdfc1">
                <v:path arrowok="t"/>
              </v:shape>
            </v:group>
            <v:group style="position:absolute;left:7032;top:1757;width:1274;height:2" coordorigin="7032,1757" coordsize="1274,2">
              <v:shape style="position:absolute;left:7032;top:1757;width:1274;height:2" coordorigin="7032,1757" coordsize="1274,0" path="m7032,1757l8305,1757e" filled="false" stroked="true" strokeweight=".790544pt" strokecolor="#ffdfc3">
                <v:path arrowok="t"/>
              </v:shape>
            </v:group>
            <v:group style="position:absolute;left:7027;top:1771;width:1284;height:2" coordorigin="7027,1771" coordsize="1284,2">
              <v:shape style="position:absolute;left:7027;top:1771;width:1284;height:2" coordorigin="7027,1771" coordsize="1284,0" path="m7027,1771l8311,1771e" filled="false" stroked="true" strokeweight=".790544pt" strokecolor="#ffe0c4">
                <v:path arrowok="t"/>
              </v:shape>
            </v:group>
            <v:group style="position:absolute;left:7022;top:1785;width:1293;height:2" coordorigin="7022,1785" coordsize="1293,2">
              <v:shape style="position:absolute;left:7022;top:1785;width:1293;height:2" coordorigin="7022,1785" coordsize="1293,0" path="m7022,1785l8315,1785e" filled="false" stroked="true" strokeweight=".790544pt" strokecolor="#ffe1c5">
                <v:path arrowok="t"/>
              </v:shape>
            </v:group>
            <v:group style="position:absolute;left:7018;top:1799;width:1301;height:2" coordorigin="7018,1799" coordsize="1301,2">
              <v:shape style="position:absolute;left:7018;top:1799;width:1301;height:2" coordorigin="7018,1799" coordsize="1301,0" path="m7018,1799l8319,1799e" filled="false" stroked="true" strokeweight=".790557pt" strokecolor="#ffe2c6">
                <v:path arrowok="t"/>
              </v:shape>
            </v:group>
            <v:group style="position:absolute;left:7015;top:1812;width:1308;height:2" coordorigin="7015,1812" coordsize="1308,2">
              <v:shape style="position:absolute;left:7015;top:1812;width:1308;height:2" coordorigin="7015,1812" coordsize="1308,0" path="m7015,1812l8322,1812e" filled="false" stroked="true" strokeweight=".790544pt" strokecolor="#ffe3c8">
                <v:path arrowok="t"/>
              </v:shape>
            </v:group>
            <v:group style="position:absolute;left:7013;top:1828;width:1312;height:2" coordorigin="7013,1828" coordsize="1312,2">
              <v:shape style="position:absolute;left:7013;top:1828;width:1312;height:2" coordorigin="7013,1828" coordsize="1312,0" path="m7013,1828l8324,1828e" filled="false" stroked="true" strokeweight=".700234pt" strokecolor="#ffe4ca">
                <v:path arrowok="t"/>
              </v:shape>
            </v:group>
            <v:group style="position:absolute;left:7014;top:1821;width:1309;height:2" coordorigin="7014,1821" coordsize="1309,2">
              <v:shape style="position:absolute;left:7014;top:1821;width:1309;height:2" coordorigin="7014,1821" coordsize="1309,0" path="m7014,1821l8323,1821e" filled="false" stroked="true" strokeweight=".200039pt" strokecolor="#ffe4ca">
                <v:path arrowok="t"/>
              </v:shape>
            </v:group>
            <v:group style="position:absolute;left:7010;top:1840;width:1318;height:2" coordorigin="7010,1840" coordsize="1318,2">
              <v:shape style="position:absolute;left:7010;top:1840;width:1318;height:2" coordorigin="7010,1840" coordsize="1318,0" path="m7010,1840l8327,1840e" filled="false" stroked="true" strokeweight=".790544pt" strokecolor="#ffe6cc">
                <v:path arrowok="t"/>
              </v:shape>
            </v:group>
            <v:group style="position:absolute;left:7008;top:1854;width:1322;height:2" coordorigin="7008,1854" coordsize="1322,2">
              <v:shape style="position:absolute;left:7008;top:1854;width:1322;height:2" coordorigin="7008,1854" coordsize="1322,0" path="m7008,1854l8329,1854e" filled="false" stroked="true" strokeweight=".790557pt" strokecolor="#ffe7ce">
                <v:path arrowok="t"/>
              </v:shape>
            </v:group>
            <v:group style="position:absolute;left:7007;top:1867;width:1324;height:2" coordorigin="7007,1867" coordsize="1324,2">
              <v:shape style="position:absolute;left:7007;top:1867;width:1324;height:2" coordorigin="7007,1867" coordsize="1324,0" path="m7007,1867l8330,1867e" filled="false" stroked="true" strokeweight=".790544pt" strokecolor="#ffe7cf">
                <v:path arrowok="t"/>
              </v:shape>
            </v:group>
            <v:group style="position:absolute;left:7006;top:1882;width:1326;height:2" coordorigin="7006,1882" coordsize="1326,2">
              <v:shape style="position:absolute;left:7006;top:1882;width:1326;height:2" coordorigin="7006,1882" coordsize="1326,0" path="m7006,1882l8331,1882e" filled="false" stroked="true" strokeweight=".821947pt" strokecolor="#ffe8d1">
                <v:path arrowok="t"/>
              </v:shape>
            </v:group>
            <v:group style="position:absolute;left:7005;top:1896;width:1327;height:2" coordorigin="7005,1896" coordsize="1327,2">
              <v:shape style="position:absolute;left:7005;top:1896;width:1327;height:2" coordorigin="7005,1896" coordsize="1327,0" path="m7005,1896l8332,1896e" filled="false" stroked="true" strokeweight=".790544pt" strokecolor="#ffe9d2">
                <v:path arrowok="t"/>
              </v:shape>
            </v:group>
            <v:group style="position:absolute;left:7005;top:1910;width:1327;height:2" coordorigin="7005,1910" coordsize="1327,2">
              <v:shape style="position:absolute;left:7005;top:1910;width:1327;height:2" coordorigin="7005,1910" coordsize="1327,0" path="m7005,1910l8332,1910e" filled="false" stroked="true" strokeweight=".790544pt" strokecolor="#ffe9d3">
                <v:path arrowok="t"/>
              </v:shape>
            </v:group>
            <v:group style="position:absolute;left:7006;top:1923;width:1326;height:2" coordorigin="7006,1923" coordsize="1326,2">
              <v:shape style="position:absolute;left:7006;top:1923;width:1326;height:2" coordorigin="7006,1923" coordsize="1326,0" path="m7006,1923l8331,1923e" filled="false" stroked="true" strokeweight=".790557pt" strokecolor="#ffead4">
                <v:path arrowok="t"/>
              </v:shape>
            </v:group>
            <v:group style="position:absolute;left:7007;top:1937;width:1324;height:2" coordorigin="7007,1937" coordsize="1324,2">
              <v:shape style="position:absolute;left:7007;top:1937;width:1324;height:2" coordorigin="7007,1937" coordsize="1324,0" path="m7007,1937l8330,1937e" filled="false" stroked="true" strokeweight=".790544pt" strokecolor="#ffebd5">
                <v:path arrowok="t"/>
              </v:shape>
            </v:group>
            <v:group style="position:absolute;left:7008;top:1951;width:1322;height:2" coordorigin="7008,1951" coordsize="1322,2">
              <v:shape style="position:absolute;left:7008;top:1951;width:1322;height:2" coordorigin="7008,1951" coordsize="1322,0" path="m7008,1951l8330,1951e" filled="false" stroked="true" strokeweight=".790544pt" strokecolor="#ffebd7">
                <v:path arrowok="t"/>
              </v:shape>
            </v:group>
            <v:group style="position:absolute;left:7010;top:1965;width:1318;height:2" coordorigin="7010,1965" coordsize="1318,2">
              <v:shape style="position:absolute;left:7010;top:1965;width:1318;height:2" coordorigin="7010,1965" coordsize="1318,0" path="m7010,1965l8327,1965e" filled="false" stroked="true" strokeweight=".790544pt" strokecolor="#ffebda">
                <v:path arrowok="t"/>
              </v:shape>
            </v:group>
            <v:group style="position:absolute;left:7014;top:1985;width:1309;height:2" coordorigin="7014,1985" coordsize="1309,2">
              <v:shape style="position:absolute;left:7014;top:1985;width:1309;height:2" coordorigin="7014,1985" coordsize="1309,0" path="m7014,1985l8323,1985e" filled="false" stroked="true" strokeweight=".200039pt" strokecolor="#ffecdb">
                <v:path arrowok="t"/>
              </v:shape>
            </v:group>
            <v:group style="position:absolute;left:7013;top:1978;width:1312;height:2" coordorigin="7013,1978" coordsize="1312,2">
              <v:shape style="position:absolute;left:7013;top:1978;width:1312;height:2" coordorigin="7013,1978" coordsize="1312,0" path="m7013,1978l8324,1978e" filled="false" stroked="true" strokeweight=".700234pt" strokecolor="#ffecdb">
                <v:path arrowok="t"/>
              </v:shape>
            </v:group>
            <v:group style="position:absolute;left:7014;top:1992;width:1309;height:2" coordorigin="7014,1992" coordsize="1309,2">
              <v:shape style="position:absolute;left:7014;top:1992;width:1309;height:2" coordorigin="7014,1992" coordsize="1309,0" path="m7014,1992l8323,1992e" filled="false" stroked="true" strokeweight=".790544pt" strokecolor="#ffeddc">
                <v:path arrowok="t"/>
              </v:shape>
            </v:group>
            <v:group style="position:absolute;left:7018;top:2006;width:1301;height:2" coordorigin="7018,2006" coordsize="1301,2">
              <v:shape style="position:absolute;left:7018;top:2006;width:1301;height:2" coordorigin="7018,2006" coordsize="1301,0" path="m7018,2006l8319,2006e" filled="false" stroked="true" strokeweight=".790544pt" strokecolor="#ffedde">
                <v:path arrowok="t"/>
              </v:shape>
            </v:group>
            <v:group style="position:absolute;left:7022;top:2020;width:1294;height:2" coordorigin="7022,2020" coordsize="1294,2">
              <v:shape style="position:absolute;left:7022;top:2020;width:1294;height:2" coordorigin="7022,2020" coordsize="1294,0" path="m7022,2020l8315,2020e" filled="false" stroked="true" strokeweight=".790544pt" strokecolor="#ffeedf">
                <v:path arrowok="t"/>
              </v:shape>
            </v:group>
            <v:group style="position:absolute;left:7026;top:2034;width:1285;height:2" coordorigin="7026,2034" coordsize="1285,2">
              <v:shape style="position:absolute;left:7026;top:2034;width:1285;height:2" coordorigin="7026,2034" coordsize="1285,0" path="m7026,2034l8311,2034e" filled="false" stroked="true" strokeweight=".790557pt" strokecolor="#ffefe0">
                <v:path arrowok="t"/>
              </v:shape>
            </v:group>
            <v:group style="position:absolute;left:7032;top:2048;width:1274;height:2" coordorigin="7032,2048" coordsize="1274,2">
              <v:shape style="position:absolute;left:7032;top:2048;width:1274;height:2" coordorigin="7032,2048" coordsize="1274,0" path="m7032,2048l8306,2048e" filled="false" stroked="true" strokeweight=".790544pt" strokecolor="#fff0e1">
                <v:path arrowok="t"/>
              </v:shape>
            </v:group>
            <v:group style="position:absolute;left:7037;top:2062;width:1264;height:2" coordorigin="7037,2062" coordsize="1264,2">
              <v:shape style="position:absolute;left:7037;top:2062;width:1264;height:2" coordorigin="7037,2062" coordsize="1264,0" path="m7037,2062l8300,2062e" filled="false" stroked="true" strokeweight=".790544pt" strokecolor="#fff1e3">
                <v:path arrowok="t"/>
              </v:shape>
            </v:group>
            <v:group style="position:absolute;left:7043;top:2075;width:1251;height:2" coordorigin="7043,2075" coordsize="1251,2">
              <v:shape style="position:absolute;left:7043;top:2075;width:1251;height:2" coordorigin="7043,2075" coordsize="1251,0" path="m7043,2075l8294,2075e" filled="false" stroked="true" strokeweight=".790544pt" strokecolor="#fff1e4">
                <v:path arrowok="t"/>
              </v:shape>
            </v:group>
            <v:group style="position:absolute;left:7050;top:2089;width:1238;height:2" coordorigin="7050,2089" coordsize="1238,2">
              <v:shape style="position:absolute;left:7050;top:2089;width:1238;height:2" coordorigin="7050,2089" coordsize="1238,0" path="m7050,2089l8287,2089e" filled="false" stroked="true" strokeweight=".790557pt" strokecolor="#fff3e6">
                <v:path arrowok="t"/>
              </v:shape>
            </v:group>
            <v:group style="position:absolute;left:7057;top:2103;width:1224;height:2" coordorigin="7057,2103" coordsize="1224,2">
              <v:shape style="position:absolute;left:7057;top:2103;width:1224;height:2" coordorigin="7057,2103" coordsize="1224,0" path="m7057,2103l8280,2103e" filled="false" stroked="true" strokeweight=".790544pt" strokecolor="#fff3e8">
                <v:path arrowok="t"/>
              </v:shape>
            </v:group>
            <v:group style="position:absolute;left:7066;top:2117;width:1207;height:2" coordorigin="7066,2117" coordsize="1207,2">
              <v:shape style="position:absolute;left:7066;top:2117;width:1207;height:2" coordorigin="7066,2117" coordsize="1207,0" path="m7066,2117l8272,2117e" filled="false" stroked="true" strokeweight=".790544pt" strokecolor="#fff4ea">
                <v:path arrowok="t"/>
              </v:shape>
            </v:group>
            <v:group style="position:absolute;left:7074;top:2131;width:1189;height:2" coordorigin="7074,2131" coordsize="1189,2">
              <v:shape style="position:absolute;left:7074;top:2131;width:1189;height:2" coordorigin="7074,2131" coordsize="1189,0" path="m7074,2131l8263,2131e" filled="false" stroked="true" strokeweight=".790557pt" strokecolor="#fff5eb">
                <v:path arrowok="t"/>
              </v:shape>
            </v:group>
            <v:group style="position:absolute;left:7084;top:2144;width:1170;height:2" coordorigin="7084,2144" coordsize="1170,2">
              <v:shape style="position:absolute;left:7084;top:2144;width:1170;height:2" coordorigin="7084,2144" coordsize="1170,0" path="m7084,2144l8254,2144e" filled="false" stroked="true" strokeweight=".790544pt" strokecolor="#fff6eb">
                <v:path arrowok="t"/>
              </v:shape>
            </v:group>
            <v:group style="position:absolute;left:7094;top:2158;width:1150;height:2" coordorigin="7094,2158" coordsize="1150,2">
              <v:shape style="position:absolute;left:7094;top:2158;width:1150;height:2" coordorigin="7094,2158" coordsize="1150,0" path="m7094,2158l8243,2158e" filled="false" stroked="true" strokeweight=".790544pt" strokecolor="#fff7ed">
                <v:path arrowok="t"/>
              </v:shape>
            </v:group>
            <v:group style="position:absolute;left:7105;top:2172;width:1129;height:2" coordorigin="7105,2172" coordsize="1129,2">
              <v:shape style="position:absolute;left:7105;top:2172;width:1129;height:2" coordorigin="7105,2172" coordsize="1129,0" path="m7105,2172l8233,2172e" filled="false" stroked="true" strokeweight=".790544pt" strokecolor="#fff7ee">
                <v:path arrowok="t"/>
              </v:shape>
            </v:group>
            <v:group style="position:absolute;left:7117;top:2186;width:1104;height:2" coordorigin="7117,2186" coordsize="1104,2">
              <v:shape style="position:absolute;left:7117;top:2186;width:1104;height:2" coordorigin="7117,2186" coordsize="1104,0" path="m7117,2186l8221,2186e" filled="false" stroked="true" strokeweight=".790557pt" strokecolor="#fff7ef">
                <v:path arrowok="t"/>
              </v:shape>
            </v:group>
            <v:group style="position:absolute;left:7129;top:2200;width:1079;height:2" coordorigin="7129,2200" coordsize="1079,2">
              <v:shape style="position:absolute;left:7129;top:2200;width:1079;height:2" coordorigin="7129,2200" coordsize="1079,0" path="m7129,2200l8208,2200e" filled="false" stroked="true" strokeweight=".790544pt" strokecolor="#fff8f0">
                <v:path arrowok="t"/>
              </v:shape>
            </v:group>
            <v:group style="position:absolute;left:7143;top:2214;width:1051;height:2" coordorigin="7143,2214" coordsize="1051,2">
              <v:shape style="position:absolute;left:7143;top:2214;width:1051;height:2" coordorigin="7143,2214" coordsize="1051,0" path="m7143,2214l8194,2214e" filled="false" stroked="true" strokeweight=".821947pt" strokecolor="#fff8f1">
                <v:path arrowok="t"/>
              </v:shape>
            </v:group>
            <v:group style="position:absolute;left:7159;top:2228;width:1021;height:2" coordorigin="7159,2228" coordsize="1021,2">
              <v:shape style="position:absolute;left:7159;top:2228;width:1021;height:2" coordorigin="7159,2228" coordsize="1021,0" path="m7159,2228l8179,2228e" filled="false" stroked="true" strokeweight=".790544pt" strokecolor="#fff8f3">
                <v:path arrowok="t"/>
              </v:shape>
            </v:group>
            <v:group style="position:absolute;left:7175;top:2242;width:989;height:2" coordorigin="7175,2242" coordsize="989,2">
              <v:shape style="position:absolute;left:7175;top:2242;width:989;height:2" coordorigin="7175,2242" coordsize="989,0" path="m7175,2242l8163,2242e" filled="false" stroked="true" strokeweight=".790544pt" strokecolor="#fff8f4">
                <v:path arrowok="t"/>
              </v:shape>
            </v:group>
            <v:group style="position:absolute;left:7192;top:2263;width:954;height:2" coordorigin="7192,2263" coordsize="954,2">
              <v:shape style="position:absolute;left:7192;top:2263;width:954;height:2" coordorigin="7192,2263" coordsize="954,0" path="m7192,2263l8146,2263e" filled="false" stroked="true" strokeweight="1.481115pt" strokecolor="#fff9f5">
                <v:path arrowok="t"/>
              </v:shape>
            </v:group>
            <v:group style="position:absolute;left:7230;top:2283;width:878;height:2" coordorigin="7230,2283" coordsize="878,2">
              <v:shape style="position:absolute;left:7230;top:2283;width:878;height:2" coordorigin="7230,2283" coordsize="878,0" path="m7230,2283l8107,2283e" filled="false" stroked="true" strokeweight=".790544pt" strokecolor="#fff9f6">
                <v:path arrowok="t"/>
              </v:shape>
            </v:group>
            <v:group style="position:absolute;left:7252;top:2297;width:834;height:2" coordorigin="7252,2297" coordsize="834,2">
              <v:shape style="position:absolute;left:7252;top:2297;width:834;height:2" coordorigin="7252,2297" coordsize="834,0" path="m7252,2297l8085,2297e" filled="false" stroked="true" strokeweight=".790544pt" strokecolor="#fffaf7">
                <v:path arrowok="t"/>
              </v:shape>
            </v:group>
            <v:group style="position:absolute;left:7275;top:2311;width:787;height:2" coordorigin="7275,2311" coordsize="787,2">
              <v:shape style="position:absolute;left:7275;top:2311;width:787;height:2" coordorigin="7275,2311" coordsize="787,0" path="m7275,2311l8062,2311e" filled="false" stroked="true" strokeweight=".790557pt" strokecolor="#fffaf8">
                <v:path arrowok="t"/>
              </v:shape>
            </v:group>
            <v:group style="position:absolute;left:7302;top:2325;width:733;height:2" coordorigin="7302,2325" coordsize="733,2">
              <v:shape style="position:absolute;left:7302;top:2325;width:733;height:2" coordorigin="7302,2325" coordsize="733,0" path="m7302,2325l8035,2325e" filled="false" stroked="true" strokeweight=".790544pt" strokecolor="#fffbf8">
                <v:path arrowok="t"/>
              </v:shape>
            </v:group>
            <v:group style="position:absolute;left:7332;top:2338;width:675;height:2" coordorigin="7332,2338" coordsize="675,2">
              <v:shape style="position:absolute;left:7332;top:2338;width:675;height:2" coordorigin="7332,2338" coordsize="675,0" path="m7332,2338l8006,2338e" filled="false" stroked="true" strokeweight=".786305pt" strokecolor="#fffbf9">
                <v:path arrowok="t"/>
              </v:shape>
            </v:group>
            <v:group style="position:absolute;left:7364;top:2352;width:610;height:2" coordorigin="7364,2352" coordsize="610,2">
              <v:shape style="position:absolute;left:7364;top:2352;width:610;height:2" coordorigin="7364,2352" coordsize="610,0" path="m7364,2352l7974,2352e" filled="false" stroked="true" strokeweight=".790544pt" strokecolor="#fffcfa">
                <v:path arrowok="t"/>
              </v:shape>
            </v:group>
            <v:group style="position:absolute;left:7404;top:2373;width:531;height:2" coordorigin="7404,2373" coordsize="531,2">
              <v:shape style="position:absolute;left:7404;top:2373;width:531;height:2" coordorigin="7404,2373" coordsize="531,0" path="m7404,2373l7934,2373e" filled="false" stroked="true" strokeweight="1.481115pt" strokecolor="#fffcfb">
                <v:path arrowok="t"/>
              </v:shape>
            </v:group>
            <v:group style="position:absolute;left:7513;top:2394;width:312;height:2" coordorigin="7513,2394" coordsize="312,2">
              <v:shape style="position:absolute;left:7513;top:2394;width:312;height:2" coordorigin="7513,2394" coordsize="312,0" path="m7513,2394l7824,2394e" filled="false" stroked="true" strokeweight=".790544pt" strokecolor="#fffdfc">
                <v:path arrowok="t"/>
              </v:shape>
            </v:group>
            <v:group style="position:absolute;left:7005;top:1404;width:1327;height:997" coordorigin="7005,1404" coordsize="1327,997">
              <v:shape style="position:absolute;left:7005;top:1404;width:1327;height:997" coordorigin="7005,1404" coordsize="1327,997" path="m7005,1903l7014,1984,7038,2061,7078,2132,7131,2197,7197,2255,7274,2305,7361,2345,7456,2375,7559,2394,7669,2401,7724,2399,7830,2386,7930,2362,8021,2326,8103,2281,8174,2227,8234,2165,8281,2097,8313,2023,8330,1944,8332,1903,8330,1862,8313,1782,8281,1708,8234,1639,8174,1578,8103,1524,8021,1479,7930,1443,7830,1419,7724,1406,7669,1404,7613,1406,7507,1419,7408,1443,7316,1479,7234,1524,7163,1578,7103,1639,7056,1708,7024,1782,7007,1862,7005,1903xe" filled="false" stroked="true" strokeweight="1.380077pt" strokecolor="#800000">
                <v:path arrowok="t"/>
              </v:shape>
            </v:group>
            <v:group style="position:absolute;left:7532;top:4746;width:481;height:2" coordorigin="7532,4746" coordsize="481,2">
              <v:shape style="position:absolute;left:7532;top:4746;width:481;height:2" coordorigin="7532,4746" coordsize="481,0" path="m7532,4746l8013,4746e" filled="false" stroked="true" strokeweight=".788601pt" strokecolor="#ffd0a0">
                <v:path arrowok="t"/>
              </v:shape>
            </v:group>
            <v:group style="position:absolute;left:7435;top:4760;width:675;height:2" coordorigin="7435,4760" coordsize="675,2">
              <v:shape style="position:absolute;left:7435;top:4760;width:675;height:2" coordorigin="7435,4760" coordsize="675,0" path="m7435,4760l8110,4760e" filled="false" stroked="true" strokeweight=".790544pt" strokecolor="#ffd1a1">
                <v:path arrowok="t"/>
              </v:shape>
            </v:group>
            <v:group style="position:absolute;left:7361;top:4774;width:823;height:2" coordorigin="7361,4774" coordsize="823,2">
              <v:shape style="position:absolute;left:7361;top:4774;width:823;height:2" coordorigin="7361,4774" coordsize="823,0" path="m7361,4774l8184,4774e" filled="false" stroked="true" strokeweight=".790544pt" strokecolor="#ffd1a2">
                <v:path arrowok="t"/>
              </v:shape>
            </v:group>
            <v:group style="position:absolute;left:7300;top:4787;width:945;height:2" coordorigin="7300,4787" coordsize="945,2">
              <v:shape style="position:absolute;left:7300;top:4787;width:945;height:2" coordorigin="7300,4787" coordsize="945,0" path="m7300,4787l8245,4787e" filled="false" stroked="true" strokeweight=".790544pt" strokecolor="#ffd1a3">
                <v:path arrowok="t"/>
              </v:shape>
            </v:group>
            <v:group style="position:absolute;left:7250;top:4801;width:1045;height:2" coordorigin="7250,4801" coordsize="1045,2">
              <v:shape style="position:absolute;left:7250;top:4801;width:1045;height:2" coordorigin="7250,4801" coordsize="1045,0" path="m7250,4801l8295,4801e" filled="false" stroked="true" strokeweight=".790544pt" strokecolor="#ffd2a6">
                <v:path arrowok="t"/>
              </v:shape>
            </v:group>
            <v:group style="position:absolute;left:7205;top:4815;width:1136;height:2" coordorigin="7205,4815" coordsize="1136,2">
              <v:shape style="position:absolute;left:7205;top:4815;width:1136;height:2" coordorigin="7205,4815" coordsize="1136,0" path="m7205,4815l8340,4815e" filled="false" stroked="true" strokeweight=".790544pt" strokecolor="#ffd2a7">
                <v:path arrowok="t"/>
              </v:shape>
            </v:group>
            <v:group style="position:absolute;left:7163;top:4829;width:1219;height:2" coordorigin="7163,4829" coordsize="1219,2">
              <v:shape style="position:absolute;left:7163;top:4829;width:1219;height:2" coordorigin="7163,4829" coordsize="1219,0" path="m7163,4829l8382,4829e" filled="false" stroked="true" strokeweight=".79057pt" strokecolor="#ffd3a8">
                <v:path arrowok="t"/>
              </v:shape>
            </v:group>
            <v:group style="position:absolute;left:7127;top:4842;width:1291;height:2" coordorigin="7127,4842" coordsize="1291,2">
              <v:shape style="position:absolute;left:7127;top:4842;width:1291;height:2" coordorigin="7127,4842" coordsize="1291,0" path="m7127,4842l8418,4842e" filled="false" stroked="true" strokeweight=".790544pt" strokecolor="#ffd3aa">
                <v:path arrowok="t"/>
              </v:shape>
            </v:group>
            <v:group style="position:absolute;left:7093;top:4856;width:1360;height:2" coordorigin="7093,4856" coordsize="1360,2">
              <v:shape style="position:absolute;left:7093;top:4856;width:1360;height:2" coordorigin="7093,4856" coordsize="1360,0" path="m7093,4856l8452,4856e" filled="false" stroked="true" strokeweight=".790544pt" strokecolor="#ffd4ab">
                <v:path arrowok="t"/>
              </v:shape>
            </v:group>
            <v:group style="position:absolute;left:7062;top:4870;width:1422;height:2" coordorigin="7062,4870" coordsize="1422,2">
              <v:shape style="position:absolute;left:7062;top:4870;width:1422;height:2" coordorigin="7062,4870" coordsize="1422,0" path="m7062,4870l8483,4870e" filled="false" stroked="true" strokeweight=".790544pt" strokecolor="#ffd5ac">
                <v:path arrowok="t"/>
              </v:shape>
            </v:group>
            <v:group style="position:absolute;left:7033;top:4884;width:1480;height:2" coordorigin="7033,4884" coordsize="1480,2">
              <v:shape style="position:absolute;left:7033;top:4884;width:1480;height:2" coordorigin="7033,4884" coordsize="1480,0" path="m7033,4884l8512,4884e" filled="false" stroked="true" strokeweight=".790544pt" strokecolor="#ffd6ad">
                <v:path arrowok="t"/>
              </v:shape>
            </v:group>
            <v:group style="position:absolute;left:7006;top:4898;width:1533;height:2" coordorigin="7006,4898" coordsize="1533,2">
              <v:shape style="position:absolute;left:7006;top:4898;width:1533;height:2" coordorigin="7006,4898" coordsize="1533,0" path="m7006,4898l8539,4898e" filled="false" stroked="true" strokeweight=".790544pt" strokecolor="#ffd6ae">
                <v:path arrowok="t"/>
              </v:shape>
            </v:group>
            <v:group style="position:absolute;left:6982;top:4912;width:1582;height:2" coordorigin="6982,4912" coordsize="1582,2">
              <v:shape style="position:absolute;left:6982;top:4912;width:1582;height:2" coordorigin="6982,4912" coordsize="1582,0" path="m6982,4912l8563,4912e" filled="false" stroked="true" strokeweight=".790544pt" strokecolor="#ffd6af">
                <v:path arrowok="t"/>
              </v:shape>
            </v:group>
            <v:group style="position:absolute;left:6959;top:4925;width:1627;height:2" coordorigin="6959,4925" coordsize="1627,2">
              <v:shape style="position:absolute;left:6959;top:4925;width:1627;height:2" coordorigin="6959,4925" coordsize="1627,0" path="m6959,4925l8586,4925e" filled="false" stroked="true" strokeweight=".79057pt" strokecolor="#ffd7b0">
                <v:path arrowok="t"/>
              </v:shape>
            </v:group>
            <v:group style="position:absolute;left:6936;top:4940;width:1673;height:2" coordorigin="6936,4940" coordsize="1673,2">
              <v:shape style="position:absolute;left:6936;top:4940;width:1673;height:2" coordorigin="6936,4940" coordsize="1673,0" path="m6936,4940l8609,4940e" filled="false" stroked="true" strokeweight=".821934pt" strokecolor="#ffd9b3">
                <v:path arrowok="t"/>
              </v:shape>
            </v:group>
            <v:group style="position:absolute;left:6917;top:4954;width:1712;height:2" coordorigin="6917,4954" coordsize="1712,2">
              <v:shape style="position:absolute;left:6917;top:4954;width:1712;height:2" coordorigin="6917,4954" coordsize="1712,0" path="m6917,4954l8628,4954e" filled="false" stroked="true" strokeweight=".790544pt" strokecolor="#ffdab4">
                <v:path arrowok="t"/>
              </v:shape>
            </v:group>
            <v:group style="position:absolute;left:6898;top:4967;width:1750;height:2" coordorigin="6898,4967" coordsize="1750,2">
              <v:shape style="position:absolute;left:6898;top:4967;width:1750;height:2" coordorigin="6898,4967" coordsize="1750,0" path="m6898,4967l8647,4967e" filled="false" stroked="true" strokeweight=".790544pt" strokecolor="#ffdab5">
                <v:path arrowok="t"/>
              </v:shape>
            </v:group>
            <v:group style="position:absolute;left:6882;top:4981;width:1782;height:2" coordorigin="6882,4981" coordsize="1782,2">
              <v:shape style="position:absolute;left:6882;top:4981;width:1782;height:2" coordorigin="6882,4981" coordsize="1782,0" path="m6882,4981l8663,4981e" filled="false" stroked="true" strokeweight=".790544pt" strokecolor="#ffdbb7">
                <v:path arrowok="t"/>
              </v:shape>
            </v:group>
            <v:group style="position:absolute;left:6865;top:4995;width:1815;height:2" coordorigin="6865,4995" coordsize="1815,2">
              <v:shape style="position:absolute;left:6865;top:4995;width:1815;height:2" coordorigin="6865,4995" coordsize="1815,0" path="m6865,4995l8680,4995e" filled="false" stroked="true" strokeweight=".790544pt" strokecolor="#ffdbb8">
                <v:path arrowok="t"/>
              </v:shape>
            </v:group>
            <v:group style="position:absolute;left:6851;top:5009;width:1844;height:2" coordorigin="6851,5009" coordsize="1844,2">
              <v:shape style="position:absolute;left:6851;top:5009;width:1844;height:2" coordorigin="6851,5009" coordsize="1844,0" path="m6851,5009l8694,5009e" filled="false" stroked="true" strokeweight=".79057pt" strokecolor="#ffdcb9">
                <v:path arrowok="t"/>
              </v:shape>
            </v:group>
            <v:group style="position:absolute;left:6837;top:5023;width:1871;height:2" coordorigin="6837,5023" coordsize="1871,2">
              <v:shape style="position:absolute;left:6837;top:5023;width:1871;height:2" coordorigin="6837,5023" coordsize="1871,0" path="m6837,5023l8708,5023e" filled="false" stroked="true" strokeweight=".790544pt" strokecolor="#ffddba">
                <v:path arrowok="t"/>
              </v:shape>
            </v:group>
            <v:group style="position:absolute;left:6824;top:5037;width:1898;height:2" coordorigin="6824,5037" coordsize="1898,2">
              <v:shape style="position:absolute;left:6824;top:5037;width:1898;height:2" coordorigin="6824,5037" coordsize="1898,0" path="m6824,5037l8721,5037e" filled="false" stroked="true" strokeweight=".790544pt" strokecolor="#ffdebb">
                <v:path arrowok="t"/>
              </v:shape>
            </v:group>
            <v:group style="position:absolute;left:6813;top:5050;width:1919;height:2" coordorigin="6813,5050" coordsize="1919,2">
              <v:shape style="position:absolute;left:6813;top:5050;width:1919;height:2" coordorigin="6813,5050" coordsize="1919,0" path="m6813,5050l8732,5050e" filled="false" stroked="true" strokeweight=".790544pt" strokecolor="#ffdfbd">
                <v:path arrowok="t"/>
              </v:shape>
            </v:group>
            <v:group style="position:absolute;left:6802;top:5064;width:1941;height:2" coordorigin="6802,5064" coordsize="1941,2">
              <v:shape style="position:absolute;left:6802;top:5064;width:1941;height:2" coordorigin="6802,5064" coordsize="1941,0" path="m6802,5064l8743,5064e" filled="false" stroked="true" strokeweight=".790544pt" strokecolor="#ffdfc0">
                <v:path arrowok="t"/>
              </v:shape>
            </v:group>
            <v:group style="position:absolute;left:6793;top:5078;width:1960;height:2" coordorigin="6793,5078" coordsize="1960,2">
              <v:shape style="position:absolute;left:6793;top:5078;width:1960;height:2" coordorigin="6793,5078" coordsize="1960,0" path="m6793,5078l8752,5078e" filled="false" stroked="true" strokeweight=".790544pt" strokecolor="#ffdfc1">
                <v:path arrowok="t"/>
              </v:shape>
            </v:group>
            <v:group style="position:absolute;left:6784;top:5092;width:1977;height:2" coordorigin="6784,5092" coordsize="1977,2">
              <v:shape style="position:absolute;left:6784;top:5092;width:1977;height:2" coordorigin="6784,5092" coordsize="1977,0" path="m6784,5092l8761,5092e" filled="false" stroked="true" strokeweight=".790544pt" strokecolor="#ffdfc3">
                <v:path arrowok="t"/>
              </v:shape>
            </v:group>
            <v:group style="position:absolute;left:6776;top:5106;width:1993;height:2" coordorigin="6776,5106" coordsize="1993,2">
              <v:shape style="position:absolute;left:6776;top:5106;width:1993;height:2" coordorigin="6776,5106" coordsize="1993,0" path="m6776,5106l8769,5106e" filled="false" stroked="true" strokeweight=".79057pt" strokecolor="#ffe0c4">
                <v:path arrowok="t"/>
              </v:shape>
            </v:group>
            <v:group style="position:absolute;left:6769;top:5119;width:2007;height:2" coordorigin="6769,5119" coordsize="2007,2">
              <v:shape style="position:absolute;left:6769;top:5119;width:2007;height:2" coordorigin="6769,5119" coordsize="2007,0" path="m6769,5119l8776,5119e" filled="false" stroked="true" strokeweight=".790544pt" strokecolor="#ffe1c5">
                <v:path arrowok="t"/>
              </v:shape>
            </v:group>
            <v:group style="position:absolute;left:6764;top:5133;width:2018;height:2" coordorigin="6764,5133" coordsize="2018,2">
              <v:shape style="position:absolute;left:6764;top:5133;width:2018;height:2" coordorigin="6764,5133" coordsize="2018,0" path="m6764,5133l8781,5133e" filled="false" stroked="true" strokeweight=".790544pt" strokecolor="#ffe2c6">
                <v:path arrowok="t"/>
              </v:shape>
            </v:group>
            <v:group style="position:absolute;left:6758;top:5147;width:2030;height:2" coordorigin="6758,5147" coordsize="2030,2">
              <v:shape style="position:absolute;left:6758;top:5147;width:2030;height:2" coordorigin="6758,5147" coordsize="2030,0" path="m6758,5147l8787,5147e" filled="false" stroked="true" strokeweight=".790544pt" strokecolor="#ffe3c8">
                <v:path arrowok="t"/>
              </v:shape>
            </v:group>
            <v:group style="position:absolute;left:6754;top:5161;width:2038;height:2" coordorigin="6754,5161" coordsize="2038,2">
              <v:shape style="position:absolute;left:6754;top:5161;width:2038;height:2" coordorigin="6754,5161" coordsize="2038,0" path="m6754,5161l8791,5161e" filled="false" stroked="true" strokeweight=".790544pt" strokecolor="#ffe4ca">
                <v:path arrowok="t"/>
              </v:shape>
            </v:group>
            <v:group style="position:absolute;left:6750;top:5175;width:2045;height:2" coordorigin="6750,5175" coordsize="2045,2">
              <v:shape style="position:absolute;left:6750;top:5175;width:2045;height:2" coordorigin="6750,5175" coordsize="2045,0" path="m6750,5175l8794,5175e" filled="false" stroked="true" strokeweight=".790544pt" strokecolor="#ffe6cc">
                <v:path arrowok="t"/>
              </v:shape>
            </v:group>
            <v:group style="position:absolute;left:6747;top:5188;width:2052;height:2" coordorigin="6747,5188" coordsize="2052,2">
              <v:shape style="position:absolute;left:6747;top:5188;width:2052;height:2" coordorigin="6747,5188" coordsize="2052,0" path="m6747,5188l8798,5188e" filled="false" stroked="true" strokeweight=".790544pt" strokecolor="#ffe7ce">
                <v:path arrowok="t"/>
              </v:shape>
            </v:group>
            <v:group style="position:absolute;left:6746;top:5203;width:2053;height:2" coordorigin="6746,5203" coordsize="2053,2">
              <v:shape style="position:absolute;left:6746;top:5203;width:2053;height:2" coordorigin="6746,5203" coordsize="2053,0" path="m6746,5203l8799,5203e" filled="false" stroked="true" strokeweight=".700234pt" strokecolor="#ffe7cf">
                <v:path arrowok="t"/>
              </v:shape>
            </v:group>
            <v:group style="position:absolute;left:6747;top:5196;width:2052;height:2" coordorigin="6747,5196" coordsize="2052,2">
              <v:shape style="position:absolute;left:6747;top:5196;width:2052;height:2" coordorigin="6747,5196" coordsize="2052,0" path="m6747,5196l8798,5196e" filled="false" stroked="true" strokeweight=".200039pt" strokecolor="#ffe7cf">
                <v:path arrowok="t"/>
              </v:shape>
            </v:group>
            <v:group style="position:absolute;left:6744;top:5216;width:2056;height:2" coordorigin="6744,5216" coordsize="2056,2">
              <v:shape style="position:absolute;left:6744;top:5216;width:2056;height:2" coordorigin="6744,5216" coordsize="2056,0" path="m6744,5216l8800,5216e" filled="false" stroked="true" strokeweight=".79057pt" strokecolor="#ffe8d1">
                <v:path arrowok="t"/>
              </v:shape>
            </v:group>
            <v:group style="position:absolute;left:6743;top:5230;width:2059;height:2" coordorigin="6743,5230" coordsize="2059,2">
              <v:shape style="position:absolute;left:6743;top:5230;width:2059;height:2" coordorigin="6743,5230" coordsize="2059,0" path="m6743,5230l8802,5230e" filled="false" stroked="true" strokeweight=".790544pt" strokecolor="#ffe9d2">
                <v:path arrowok="t"/>
              </v:shape>
            </v:group>
            <v:group style="position:absolute;left:6743;top:5244;width:2059;height:2" coordorigin="6743,5244" coordsize="2059,2">
              <v:shape style="position:absolute;left:6743;top:5244;width:2059;height:2" coordorigin="6743,5244" coordsize="2059,0" path="m6743,5244l8802,5244e" filled="false" stroked="true" strokeweight=".790544pt" strokecolor="#ffe9d3">
                <v:path arrowok="t"/>
              </v:shape>
            </v:group>
            <v:group style="position:absolute;left:6744;top:5257;width:2056;height:2" coordorigin="6744,5257" coordsize="2056,2">
              <v:shape style="position:absolute;left:6744;top:5257;width:2056;height:2" coordorigin="6744,5257" coordsize="2056,0" path="m6744,5257l8800,5257e" filled="false" stroked="true" strokeweight=".790544pt" strokecolor="#ffead4">
                <v:path arrowok="t"/>
              </v:shape>
            </v:group>
            <v:group style="position:absolute;left:6747;top:5278;width:2052;height:2" coordorigin="6747,5278" coordsize="2052,2">
              <v:shape style="position:absolute;left:6747;top:5278;width:2052;height:2" coordorigin="6747,5278" coordsize="2052,0" path="m6747,5278l8798,5278e" filled="false" stroked="true" strokeweight=".200039pt" strokecolor="#ffebd5">
                <v:path arrowok="t"/>
              </v:shape>
            </v:group>
            <v:group style="position:absolute;left:6746;top:5271;width:2053;height:2" coordorigin="6746,5271" coordsize="2053,2">
              <v:shape style="position:absolute;left:6746;top:5271;width:2053;height:2" coordorigin="6746,5271" coordsize="2053,0" path="m6746,5271l8799,5271e" filled="false" stroked="true" strokeweight=".700234pt" strokecolor="#ffebd5">
                <v:path arrowok="t"/>
              </v:shape>
            </v:group>
            <v:group style="position:absolute;left:6747;top:5285;width:2052;height:2" coordorigin="6747,5285" coordsize="2052,2">
              <v:shape style="position:absolute;left:6747;top:5285;width:2052;height:2" coordorigin="6747,5285" coordsize="2052,0" path="m6747,5285l8798,5285e" filled="false" stroked="true" strokeweight=".821947pt" strokecolor="#ffebd7">
                <v:path arrowok="t"/>
              </v:shape>
            </v:group>
            <v:group style="position:absolute;left:6750;top:5300;width:2044;height:2" coordorigin="6750,5300" coordsize="2044,2">
              <v:shape style="position:absolute;left:6750;top:5300;width:2044;height:2" coordorigin="6750,5300" coordsize="2044,0" path="m6750,5300l8794,5300e" filled="false" stroked="true" strokeweight=".790544pt" strokecolor="#ffebda">
                <v:path arrowok="t"/>
              </v:shape>
            </v:group>
            <v:group style="position:absolute;left:6754;top:5313;width:2038;height:2" coordorigin="6754,5313" coordsize="2038,2">
              <v:shape style="position:absolute;left:6754;top:5313;width:2038;height:2" coordorigin="6754,5313" coordsize="2038,0" path="m6754,5313l8791,5313e" filled="false" stroked="true" strokeweight=".790544pt" strokecolor="#ffecdb">
                <v:path arrowok="t"/>
              </v:shape>
            </v:group>
            <v:group style="position:absolute;left:6758;top:5327;width:2030;height:2" coordorigin="6758,5327" coordsize="2030,2">
              <v:shape style="position:absolute;left:6758;top:5327;width:2030;height:2" coordorigin="6758,5327" coordsize="2030,0" path="m6758,5327l8787,5327e" filled="false" stroked="true" strokeweight=".790544pt" strokecolor="#ffeddc">
                <v:path arrowok="t"/>
              </v:shape>
            </v:group>
            <v:group style="position:absolute;left:6764;top:5341;width:2018;height:2" coordorigin="6764,5341" coordsize="2018,2">
              <v:shape style="position:absolute;left:6764;top:5341;width:2018;height:2" coordorigin="6764,5341" coordsize="2018,0" path="m6764,5341l8781,5341e" filled="false" stroked="true" strokeweight=".790544pt" strokecolor="#ffedde">
                <v:path arrowok="t"/>
              </v:shape>
            </v:group>
            <v:group style="position:absolute;left:6769;top:5355;width:2006;height:2" coordorigin="6769,5355" coordsize="2006,2">
              <v:shape style="position:absolute;left:6769;top:5355;width:2006;height:2" coordorigin="6769,5355" coordsize="2006,0" path="m6769,5355l8775,5355e" filled="false" stroked="true" strokeweight=".790544pt" strokecolor="#ffeedf">
                <v:path arrowok="t"/>
              </v:shape>
            </v:group>
            <v:group style="position:absolute;left:6776;top:5369;width:1993;height:2" coordorigin="6776,5369" coordsize="1993,2">
              <v:shape style="position:absolute;left:6776;top:5369;width:1993;height:2" coordorigin="6776,5369" coordsize="1993,0" path="m6776,5369l8769,5369e" filled="false" stroked="true" strokeweight=".790544pt" strokecolor="#ffefe0">
                <v:path arrowok="t"/>
              </v:shape>
            </v:group>
            <v:group style="position:absolute;left:6784;top:5382;width:1977;height:2" coordorigin="6784,5382" coordsize="1977,2">
              <v:shape style="position:absolute;left:6784;top:5382;width:1977;height:2" coordorigin="6784,5382" coordsize="1977,0" path="m6784,5382l8761,5382e" filled="false" stroked="true" strokeweight=".79057pt" strokecolor="#fff0e1">
                <v:path arrowok="t"/>
              </v:shape>
            </v:group>
            <v:group style="position:absolute;left:6793;top:5396;width:1960;height:2" coordorigin="6793,5396" coordsize="1960,2">
              <v:shape style="position:absolute;left:6793;top:5396;width:1960;height:2" coordorigin="6793,5396" coordsize="1960,0" path="m6793,5396l8752,5396e" filled="false" stroked="true" strokeweight=".790544pt" strokecolor="#fff1e3">
                <v:path arrowok="t"/>
              </v:shape>
            </v:group>
            <v:group style="position:absolute;left:6802;top:5410;width:1941;height:2" coordorigin="6802,5410" coordsize="1941,2">
              <v:shape style="position:absolute;left:6802;top:5410;width:1941;height:2" coordorigin="6802,5410" coordsize="1941,0" path="m6802,5410l8743,5410e" filled="false" stroked="true" strokeweight=".790544pt" strokecolor="#fff1e4">
                <v:path arrowok="t"/>
              </v:shape>
            </v:group>
            <v:group style="position:absolute;left:6813;top:5424;width:1919;height:2" coordorigin="6813,5424" coordsize="1919,2">
              <v:shape style="position:absolute;left:6813;top:5424;width:1919;height:2" coordorigin="6813,5424" coordsize="1919,0" path="m6813,5424l8732,5424e" filled="false" stroked="true" strokeweight=".790544pt" strokecolor="#fff3e6">
                <v:path arrowok="t"/>
              </v:shape>
            </v:group>
            <v:group style="position:absolute;left:6824;top:5438;width:1898;height:2" coordorigin="6824,5438" coordsize="1898,2">
              <v:shape style="position:absolute;left:6824;top:5438;width:1898;height:2" coordorigin="6824,5438" coordsize="1898,0" path="m6824,5438l8721,5438e" filled="false" stroked="true" strokeweight=".790544pt" strokecolor="#fff3e8">
                <v:path arrowok="t"/>
              </v:shape>
            </v:group>
            <v:group style="position:absolute;left:6837;top:5452;width:1871;height:2" coordorigin="6837,5452" coordsize="1871,2">
              <v:shape style="position:absolute;left:6837;top:5452;width:1871;height:2" coordorigin="6837,5452" coordsize="1871,0" path="m6837,5452l8708,5452e" filled="false" stroked="true" strokeweight=".790544pt" strokecolor="#fff4ea">
                <v:path arrowok="t"/>
              </v:shape>
            </v:group>
            <v:group style="position:absolute;left:6851;top:5465;width:1844;height:2" coordorigin="6851,5465" coordsize="1844,2">
              <v:shape style="position:absolute;left:6851;top:5465;width:1844;height:2" coordorigin="6851,5465" coordsize="1844,0" path="m6851,5465l8694,5465e" filled="false" stroked="true" strokeweight=".790544pt" strokecolor="#fff5eb">
                <v:path arrowok="t"/>
              </v:shape>
            </v:group>
            <v:group style="position:absolute;left:6865;top:5479;width:1815;height:2" coordorigin="6865,5479" coordsize="1815,2">
              <v:shape style="position:absolute;left:6865;top:5479;width:1815;height:2" coordorigin="6865,5479" coordsize="1815,0" path="m6865,5479l8680,5479e" filled="false" stroked="true" strokeweight=".790544pt" strokecolor="#fff6eb">
                <v:path arrowok="t"/>
              </v:shape>
            </v:group>
            <v:group style="position:absolute;left:6881;top:5493;width:1783;height:2" coordorigin="6881,5493" coordsize="1783,2">
              <v:shape style="position:absolute;left:6881;top:5493;width:1783;height:2" coordorigin="6881,5493" coordsize="1783,0" path="m6881,5493l8664,5493e" filled="false" stroked="true" strokeweight=".790186pt" strokecolor="#fff7ed">
                <v:path arrowok="t"/>
              </v:shape>
            </v:group>
            <v:group style="position:absolute;left:6897;top:5507;width:1751;height:2" coordorigin="6897,5507" coordsize="1751,2">
              <v:shape style="position:absolute;left:6897;top:5507;width:1751;height:2" coordorigin="6897,5507" coordsize="1751,0" path="m6897,5507l8648,5507e" filled="false" stroked="true" strokeweight=".790544pt" strokecolor="#fff7ee">
                <v:path arrowok="t"/>
              </v:shape>
            </v:group>
            <v:group style="position:absolute;left:6917;top:5520;width:1712;height:2" coordorigin="6917,5520" coordsize="1712,2">
              <v:shape style="position:absolute;left:6917;top:5520;width:1712;height:2" coordorigin="6917,5520" coordsize="1712,0" path="m6917,5520l8628,5520e" filled="false" stroked="true" strokeweight=".790544pt" strokecolor="#fff7ef">
                <v:path arrowok="t"/>
              </v:shape>
            </v:group>
            <v:group style="position:absolute;left:6936;top:5534;width:1673;height:2" coordorigin="6936,5534" coordsize="1673,2">
              <v:shape style="position:absolute;left:6936;top:5534;width:1673;height:2" coordorigin="6936,5534" coordsize="1673,0" path="m6936,5534l8609,5534e" filled="false" stroked="true" strokeweight=".790544pt" strokecolor="#fff8f0">
                <v:path arrowok="t"/>
              </v:shape>
            </v:group>
            <v:group style="position:absolute;left:6958;top:5548;width:1630;height:2" coordorigin="6958,5548" coordsize="1630,2">
              <v:shape style="position:absolute;left:6958;top:5548;width:1630;height:2" coordorigin="6958,5548" coordsize="1630,0" path="m6958,5548l8587,5548e" filled="false" stroked="true" strokeweight=".790544pt" strokecolor="#fff8f1">
                <v:path arrowok="t"/>
              </v:shape>
            </v:group>
            <v:group style="position:absolute;left:6980;top:5562;width:1585;height:2" coordorigin="6980,5562" coordsize="1585,2">
              <v:shape style="position:absolute;left:6980;top:5562;width:1585;height:2" coordorigin="6980,5562" coordsize="1585,0" path="m6980,5562l8565,5562e" filled="false" stroked="true" strokeweight=".790544pt" strokecolor="#fff8f3">
                <v:path arrowok="t"/>
              </v:shape>
            </v:group>
            <v:group style="position:absolute;left:7005;top:5576;width:1536;height:2" coordorigin="7005,5576" coordsize="1536,2">
              <v:shape style="position:absolute;left:7005;top:5576;width:1536;height:2" coordorigin="7005,5576" coordsize="1536,0" path="m7005,5576l8540,5576e" filled="false" stroked="true" strokeweight=".790544pt" strokecolor="#fff8f4">
                <v:path arrowok="t"/>
              </v:shape>
            </v:group>
            <v:group style="position:absolute;left:7031;top:5596;width:1483;height:2" coordorigin="7031,5596" coordsize="1483,2">
              <v:shape style="position:absolute;left:7031;top:5596;width:1483;height:2" coordorigin="7031,5596" coordsize="1483,0" path="m7031,5596l8514,5596e" filled="false" stroked="true" strokeweight="1.481115pt" strokecolor="#fff9f5">
                <v:path arrowok="t"/>
              </v:shape>
            </v:group>
            <v:group style="position:absolute;left:7091;top:5618;width:1364;height:2" coordorigin="7091,5618" coordsize="1364,2">
              <v:shape style="position:absolute;left:7091;top:5618;width:1364;height:2" coordorigin="7091,5618" coordsize="1364,0" path="m7091,5618l8454,5618e" filled="false" stroked="true" strokeweight=".821934pt" strokecolor="#fff9f6">
                <v:path arrowok="t"/>
              </v:shape>
            </v:group>
            <v:group style="position:absolute;left:7126;top:5632;width:1292;height:2" coordorigin="7126,5632" coordsize="1292,2">
              <v:shape style="position:absolute;left:7126;top:5632;width:1292;height:2" coordorigin="7126,5632" coordsize="1292,0" path="m7126,5632l8418,5632e" filled="false" stroked="true" strokeweight=".790544pt" strokecolor="#fffaf7">
                <v:path arrowok="t"/>
              </v:shape>
            </v:group>
            <v:group style="position:absolute;left:7162;top:5645;width:1221;height:2" coordorigin="7162,5645" coordsize="1221,2">
              <v:shape style="position:absolute;left:7162;top:5645;width:1221;height:2" coordorigin="7162,5645" coordsize="1221,0" path="m7162,5645l8383,5645e" filled="false" stroked="true" strokeweight=".790544pt" strokecolor="#fffaf8">
                <v:path arrowok="t"/>
              </v:shape>
            </v:group>
            <v:group style="position:absolute;left:7204;top:5659;width:1137;height:2" coordorigin="7204,5659" coordsize="1137,2">
              <v:shape style="position:absolute;left:7204;top:5659;width:1137;height:2" coordorigin="7204,5659" coordsize="1137,0" path="m7204,5659l8341,5659e" filled="false" stroked="true" strokeweight=".790544pt" strokecolor="#fffbf8">
                <v:path arrowok="t"/>
              </v:shape>
            </v:group>
            <v:group style="position:absolute;left:7249;top:5673;width:1047;height:2" coordorigin="7249,5673" coordsize="1047,2">
              <v:shape style="position:absolute;left:7249;top:5673;width:1047;height:2" coordorigin="7249,5673" coordsize="1047,0" path="m7249,5673l8295,5673e" filled="false" stroked="true" strokeweight=".785627pt" strokecolor="#fffbf9">
                <v:path arrowok="t"/>
              </v:shape>
            </v:group>
            <v:group style="position:absolute;left:7301;top:5687;width:944;height:2" coordorigin="7301,5687" coordsize="944,2">
              <v:shape style="position:absolute;left:7301;top:5687;width:944;height:2" coordorigin="7301,5687" coordsize="944,0" path="m7301,5687l8244,5687e" filled="false" stroked="true" strokeweight=".790544pt" strokecolor="#fffcfa">
                <v:path arrowok="t"/>
              </v:shape>
            </v:group>
            <v:group style="position:absolute;left:7361;top:5708;width:823;height:2" coordorigin="7361,5708" coordsize="823,2">
              <v:shape style="position:absolute;left:7361;top:5708;width:823;height:2" coordorigin="7361,5708" coordsize="823,0" path="m7361,5708l8184,5708e" filled="false" stroked="true" strokeweight="1.481115pt" strokecolor="#fffcfb">
                <v:path arrowok="t"/>
              </v:shape>
            </v:group>
            <v:group style="position:absolute;left:7531;top:5728;width:483;height:2" coordorigin="7531,5728" coordsize="483,2">
              <v:shape style="position:absolute;left:7531;top:5728;width:483;height:2" coordorigin="7531,5728" coordsize="483,0" path="m7531,5728l8013,5728e" filled="false" stroked="true" strokeweight=".790544pt" strokecolor="#fffdfc">
                <v:path arrowok="t"/>
              </v:shape>
            </v:group>
            <v:group style="position:absolute;left:6743;top:4739;width:2060;height:997" coordorigin="6743,4739" coordsize="2060,997">
              <v:shape style="position:absolute;left:6743;top:4739;width:2060;height:997" coordorigin="6743,4739" coordsize="2060,997" path="m6743,5237l6756,5318,6795,5395,6856,5467,6939,5532,7042,5590,7099,5616,7161,5639,7226,5661,7295,5680,7366,5696,7441,5710,7519,5721,7599,5729,7681,5734,7765,5735,7849,5734,7932,5729,8012,5721,8090,5710,8166,5696,8239,5680,8309,5661,8375,5639,8437,5616,8496,5590,8550,5562,8645,5500,8719,5431,8771,5357,8798,5278,8802,5237,8798,5196,8771,5117,8719,5043,8645,4974,8550,4912,8496,4884,8437,4858,8375,4835,8309,4813,8239,4794,8166,4778,8090,4764,8012,4753,7932,4745,7849,4741,7765,4739,7681,4741,7599,4745,7519,4753,7441,4764,7366,4778,7295,4794,7226,4813,7161,4835,7099,4858,7042,4884,6988,4912,6895,4974,6823,5043,6772,5117,6746,5196,6743,5237xe" filled="false" stroked="true" strokeweight="1.380261pt" strokecolor="#800000">
                <v:path arrowok="t"/>
              </v:shape>
            </v:group>
            <v:group style="position:absolute;left:7517;top:5825;width:455;height:2" coordorigin="7517,5825" coordsize="455,2">
              <v:shape style="position:absolute;left:7517;top:5825;width:455;height:2" coordorigin="7517,5825" coordsize="455,0" path="m7517,5825l7972,5825e" filled="false" stroked="true" strokeweight=".788601pt" strokecolor="#ffd0a0">
                <v:path arrowok="t"/>
              </v:shape>
            </v:group>
            <v:group style="position:absolute;left:7426;top:5839;width:638;height:2" coordorigin="7426,5839" coordsize="638,2">
              <v:shape style="position:absolute;left:7426;top:5839;width:638;height:2" coordorigin="7426,5839" coordsize="638,0" path="m7426,5839l8063,5839e" filled="false" stroked="true" strokeweight=".790544pt" strokecolor="#ffd1a1">
                <v:path arrowok="t"/>
              </v:shape>
            </v:group>
            <v:group style="position:absolute;left:7357;top:5853;width:776;height:2" coordorigin="7357,5853" coordsize="776,2">
              <v:shape style="position:absolute;left:7357;top:5853;width:776;height:2" coordorigin="7357,5853" coordsize="776,0" path="m7357,5853l8132,5853e" filled="false" stroked="true" strokeweight=".790544pt" strokecolor="#ffd1a2">
                <v:path arrowok="t"/>
              </v:shape>
            </v:group>
            <v:group style="position:absolute;left:7298;top:5867;width:893;height:2" coordorigin="7298,5867" coordsize="893,2">
              <v:shape style="position:absolute;left:7298;top:5867;width:893;height:2" coordorigin="7298,5867" coordsize="893,0" path="m7298,5867l8191,5867e" filled="false" stroked="true" strokeweight=".790544pt" strokecolor="#ffd1a3">
                <v:path arrowok="t"/>
              </v:shape>
            </v:group>
            <v:group style="position:absolute;left:7251;top:5880;width:988;height:2" coordorigin="7251,5880" coordsize="988,2">
              <v:shape style="position:absolute;left:7251;top:5880;width:988;height:2" coordorigin="7251,5880" coordsize="988,0" path="m7251,5880l8238,5880e" filled="false" stroked="true" strokeweight=".79057pt" strokecolor="#ffd2a6">
                <v:path arrowok="t"/>
              </v:shape>
            </v:group>
            <v:group style="position:absolute;left:7208;top:5894;width:1074;height:2" coordorigin="7208,5894" coordsize="1074,2">
              <v:shape style="position:absolute;left:7208;top:5894;width:1074;height:2" coordorigin="7208,5894" coordsize="1074,0" path="m7208,5894l8281,5894e" filled="false" stroked="true" strokeweight=".790544pt" strokecolor="#ffd2a7">
                <v:path arrowok="t"/>
              </v:shape>
            </v:group>
            <v:group style="position:absolute;left:7168;top:5908;width:1153;height:2" coordorigin="7168,5908" coordsize="1153,2">
              <v:shape style="position:absolute;left:7168;top:5908;width:1153;height:2" coordorigin="7168,5908" coordsize="1153,0" path="m7168,5908l8321,5908e" filled="false" stroked="true" strokeweight=".790544pt" strokecolor="#ffd3a8">
                <v:path arrowok="t"/>
              </v:shape>
            </v:group>
            <v:group style="position:absolute;left:7134;top:5922;width:1221;height:2" coordorigin="7134,5922" coordsize="1221,2">
              <v:shape style="position:absolute;left:7134;top:5922;width:1221;height:2" coordorigin="7134,5922" coordsize="1221,0" path="m7134,5922l8355,5922e" filled="false" stroked="true" strokeweight=".790544pt" strokecolor="#ffd3aa">
                <v:path arrowok="t"/>
              </v:shape>
            </v:group>
            <v:group style="position:absolute;left:7102;top:5935;width:1286;height:2" coordorigin="7102,5935" coordsize="1286,2">
              <v:shape style="position:absolute;left:7102;top:5935;width:1286;height:2" coordorigin="7102,5935" coordsize="1286,0" path="m7102,5935l8387,5935e" filled="false" stroked="true" strokeweight=".790544pt" strokecolor="#ffd4ab">
                <v:path arrowok="t"/>
              </v:shape>
            </v:group>
            <v:group style="position:absolute;left:7073;top:5949;width:1344;height:2" coordorigin="7073,5949" coordsize="1344,2">
              <v:shape style="position:absolute;left:7073;top:5949;width:1344;height:2" coordorigin="7073,5949" coordsize="1344,0" path="m7073,5949l8416,5949e" filled="false" stroked="true" strokeweight=".790544pt" strokecolor="#ffd5ac">
                <v:path arrowok="t"/>
              </v:shape>
            </v:group>
            <v:group style="position:absolute;left:7044;top:5963;width:1401;height:2" coordorigin="7044,5963" coordsize="1401,2">
              <v:shape style="position:absolute;left:7044;top:5963;width:1401;height:2" coordorigin="7044,5963" coordsize="1401,0" path="m7044,5963l8445,5963e" filled="false" stroked="true" strokeweight=".821947pt" strokecolor="#ffd6ad">
                <v:path arrowok="t"/>
              </v:shape>
            </v:group>
            <v:group style="position:absolute;left:7019;top:5978;width:1451;height:2" coordorigin="7019,5978" coordsize="1451,2">
              <v:shape style="position:absolute;left:7019;top:5978;width:1451;height:2" coordorigin="7019,5978" coordsize="1451,0" path="m7019,5978l8470,5978e" filled="false" stroked="true" strokeweight=".790544pt" strokecolor="#ffd6ae">
                <v:path arrowok="t"/>
              </v:shape>
            </v:group>
            <v:group style="position:absolute;left:6996;top:5991;width:1498;height:2" coordorigin="6996,5991" coordsize="1498,2">
              <v:shape style="position:absolute;left:6996;top:5991;width:1498;height:2" coordorigin="6996,5991" coordsize="1498,0" path="m6996,5991l8493,5991e" filled="false" stroked="true" strokeweight=".790544pt" strokecolor="#ffd6af">
                <v:path arrowok="t"/>
              </v:shape>
            </v:group>
            <v:group style="position:absolute;left:6975;top:6005;width:1540;height:2" coordorigin="6975,6005" coordsize="1540,2">
              <v:shape style="position:absolute;left:6975;top:6005;width:1540;height:2" coordorigin="6975,6005" coordsize="1540,0" path="m6975,6005l8515,6005e" filled="false" stroked="true" strokeweight=".790544pt" strokecolor="#ffd7b0">
                <v:path arrowok="t"/>
              </v:shape>
            </v:group>
            <v:group style="position:absolute;left:6954;top:6019;width:1582;height:2" coordorigin="6954,6019" coordsize="1582,2">
              <v:shape style="position:absolute;left:6954;top:6019;width:1582;height:2" coordorigin="6954,6019" coordsize="1582,0" path="m6954,6019l8536,6019e" filled="false" stroked="true" strokeweight=".790544pt" strokecolor="#ffd9b3">
                <v:path arrowok="t"/>
              </v:shape>
            </v:group>
            <v:group style="position:absolute;left:6936;top:6033;width:1619;height:2" coordorigin="6936,6033" coordsize="1619,2">
              <v:shape style="position:absolute;left:6936;top:6033;width:1619;height:2" coordorigin="6936,6033" coordsize="1619,0" path="m6936,6033l8554,6033e" filled="false" stroked="true" strokeweight=".790544pt" strokecolor="#ffdab4">
                <v:path arrowok="t"/>
              </v:shape>
            </v:group>
            <v:group style="position:absolute;left:6917;top:6047;width:1655;height:2" coordorigin="6917,6047" coordsize="1655,2">
              <v:shape style="position:absolute;left:6917;top:6047;width:1655;height:2" coordorigin="6917,6047" coordsize="1655,0" path="m6917,6047l8572,6047e" filled="false" stroked="true" strokeweight=".790544pt" strokecolor="#ffdab5">
                <v:path arrowok="t"/>
              </v:shape>
            </v:group>
            <v:group style="position:absolute;left:6902;top:6060;width:1686;height:2" coordorigin="6902,6060" coordsize="1686,2">
              <v:shape style="position:absolute;left:6902;top:6060;width:1686;height:2" coordorigin="6902,6060" coordsize="1686,0" path="m6902,6060l8587,6060e" filled="false" stroked="true" strokeweight=".79057pt" strokecolor="#ffdbb7">
                <v:path arrowok="t"/>
              </v:shape>
            </v:group>
            <v:group style="position:absolute;left:6887;top:6074;width:1716;height:2" coordorigin="6887,6074" coordsize="1716,2">
              <v:shape style="position:absolute;left:6887;top:6074;width:1716;height:2" coordorigin="6887,6074" coordsize="1716,0" path="m6887,6074l8603,6074e" filled="false" stroked="true" strokeweight=".790544pt" strokecolor="#ffdbb8">
                <v:path arrowok="t"/>
              </v:shape>
            </v:group>
            <v:group style="position:absolute;left:6873;top:6088;width:1744;height:2" coordorigin="6873,6088" coordsize="1744,2">
              <v:shape style="position:absolute;left:6873;top:6088;width:1744;height:2" coordorigin="6873,6088" coordsize="1744,0" path="m6873,6088l8617,6088e" filled="false" stroked="true" strokeweight=".790544pt" strokecolor="#ffdcb9">
                <v:path arrowok="t"/>
              </v:shape>
            </v:group>
            <v:group style="position:absolute;left:6860;top:6102;width:1770;height:2" coordorigin="6860,6102" coordsize="1770,2">
              <v:shape style="position:absolute;left:6860;top:6102;width:1770;height:2" coordorigin="6860,6102" coordsize="1770,0" path="m6860,6102l8629,6102e" filled="false" stroked="true" strokeweight=".790544pt" strokecolor="#ffddba">
                <v:path arrowok="t"/>
              </v:shape>
            </v:group>
            <v:group style="position:absolute;left:6847;top:6116;width:1795;height:2" coordorigin="6847,6116" coordsize="1795,2">
              <v:shape style="position:absolute;left:6847;top:6116;width:1795;height:2" coordorigin="6847,6116" coordsize="1795,0" path="m6847,6116l8642,6116e" filled="false" stroked="true" strokeweight=".790544pt" strokecolor="#ffdebb">
                <v:path arrowok="t"/>
              </v:shape>
            </v:group>
            <v:group style="position:absolute;left:6837;top:6130;width:1816;height:2" coordorigin="6837,6130" coordsize="1816,2">
              <v:shape style="position:absolute;left:6837;top:6130;width:1816;height:2" coordorigin="6837,6130" coordsize="1816,0" path="m6837,6130l8652,6130e" filled="false" stroked="true" strokeweight=".790544pt" strokecolor="#ffdfbd">
                <v:path arrowok="t"/>
              </v:shape>
            </v:group>
            <v:group style="position:absolute;left:6827;top:6143;width:1836;height:2" coordorigin="6827,6143" coordsize="1836,2">
              <v:shape style="position:absolute;left:6827;top:6143;width:1836;height:2" coordorigin="6827,6143" coordsize="1836,0" path="m6827,6143l8662,6143e" filled="false" stroked="true" strokeweight=".790544pt" strokecolor="#ffdfc0">
                <v:path arrowok="t"/>
              </v:shape>
            </v:group>
            <v:group style="position:absolute;left:6818;top:6157;width:1855;height:2" coordorigin="6818,6157" coordsize="1855,2">
              <v:shape style="position:absolute;left:6818;top:6157;width:1855;height:2" coordorigin="6818,6157" coordsize="1855,0" path="m6818,6157l8672,6157e" filled="false" stroked="true" strokeweight=".79057pt" strokecolor="#ffdfc1">
                <v:path arrowok="t"/>
              </v:shape>
            </v:group>
            <v:group style="position:absolute;left:6810;top:6171;width:1870;height:2" coordorigin="6810,6171" coordsize="1870,2">
              <v:shape style="position:absolute;left:6810;top:6171;width:1870;height:2" coordorigin="6810,6171" coordsize="1870,0" path="m6810,6171l8680,6171e" filled="false" stroked="true" strokeweight=".790544pt" strokecolor="#ffdfc3">
                <v:path arrowok="t"/>
              </v:shape>
            </v:group>
            <v:group style="position:absolute;left:6802;top:6185;width:1886;height:2" coordorigin="6802,6185" coordsize="1886,2">
              <v:shape style="position:absolute;left:6802;top:6185;width:1886;height:2" coordorigin="6802,6185" coordsize="1886,0" path="m6802,6185l8687,6185e" filled="false" stroked="true" strokeweight=".790544pt" strokecolor="#ffe0c4">
                <v:path arrowok="t"/>
              </v:shape>
            </v:group>
            <v:group style="position:absolute;left:6796;top:6199;width:1899;height:2" coordorigin="6796,6199" coordsize="1899,2">
              <v:shape style="position:absolute;left:6796;top:6199;width:1899;height:2" coordorigin="6796,6199" coordsize="1899,0" path="m6796,6199l8694,6199e" filled="false" stroked="true" strokeweight=".790544pt" strokecolor="#ffe1c5">
                <v:path arrowok="t"/>
              </v:shape>
            </v:group>
            <v:group style="position:absolute;left:6790;top:6212;width:1910;height:2" coordorigin="6790,6212" coordsize="1910,2">
              <v:shape style="position:absolute;left:6790;top:6212;width:1910;height:2" coordorigin="6790,6212" coordsize="1910,0" path="m6790,6212l8699,6212e" filled="false" stroked="true" strokeweight=".790544pt" strokecolor="#ffe2c6">
                <v:path arrowok="t"/>
              </v:shape>
            </v:group>
            <v:group style="position:absolute;left:6785;top:6226;width:1921;height:2" coordorigin="6785,6226" coordsize="1921,2">
              <v:shape style="position:absolute;left:6785;top:6226;width:1921;height:2" coordorigin="6785,6226" coordsize="1921,0" path="m6785,6226l8705,6226e" filled="false" stroked="true" strokeweight=".790544pt" strokecolor="#ffe3c8">
                <v:path arrowok="t"/>
              </v:shape>
            </v:group>
            <v:group style="position:absolute;left:6781;top:6240;width:1928;height:2" coordorigin="6781,6240" coordsize="1928,2">
              <v:shape style="position:absolute;left:6781;top:6240;width:1928;height:2" coordorigin="6781,6240" coordsize="1928,0" path="m6781,6240l8709,6240e" filled="false" stroked="true" strokeweight=".790544pt" strokecolor="#ffe4ca">
                <v:path arrowok="t"/>
              </v:shape>
            </v:group>
            <v:group style="position:absolute;left:6778;top:6254;width:1935;height:2" coordorigin="6778,6254" coordsize="1935,2">
              <v:shape style="position:absolute;left:6778;top:6254;width:1935;height:2" coordorigin="6778,6254" coordsize="1935,0" path="m6778,6254l8712,6254e" filled="false" stroked="true" strokeweight=".790544pt" strokecolor="#ffe6cc">
                <v:path arrowok="t"/>
              </v:shape>
            </v:group>
            <v:group style="position:absolute;left:6774;top:6268;width:1941;height:2" coordorigin="6774,6268" coordsize="1941,2">
              <v:shape style="position:absolute;left:6774;top:6268;width:1941;height:2" coordorigin="6774,6268" coordsize="1941,0" path="m6774,6268l8715,6268e" filled="false" stroked="true" strokeweight=".79057pt" strokecolor="#ffe7ce">
                <v:path arrowok="t"/>
              </v:shape>
            </v:group>
            <v:group style="position:absolute;left:6773;top:6281;width:1944;height:2" coordorigin="6773,6281" coordsize="1944,2">
              <v:shape style="position:absolute;left:6773;top:6281;width:1944;height:2" coordorigin="6773,6281" coordsize="1944,0" path="m6773,6281l8716,6281e" filled="false" stroked="true" strokeweight=".790544pt" strokecolor="#ffe7cf">
                <v:path arrowok="t"/>
              </v:shape>
            </v:group>
            <v:group style="position:absolute;left:6772;top:6296;width:1946;height:2" coordorigin="6772,6296" coordsize="1946,2">
              <v:shape style="position:absolute;left:6772;top:6296;width:1946;height:2" coordorigin="6772,6296" coordsize="1946,0" path="m6772,6296l8718,6296e" filled="false" stroked="true" strokeweight=".821934pt" strokecolor="#ffe8d1">
                <v:path arrowok="t"/>
              </v:shape>
            </v:group>
            <v:group style="position:absolute;left:6771;top:6310;width:1948;height:2" coordorigin="6771,6310" coordsize="1948,2">
              <v:shape style="position:absolute;left:6771;top:6310;width:1948;height:2" coordorigin="6771,6310" coordsize="1948,0" path="m6771,6310l8719,6310e" filled="false" stroked="true" strokeweight=".790544pt" strokecolor="#ffe9d2">
                <v:path arrowok="t"/>
              </v:shape>
            </v:group>
            <v:group style="position:absolute;left:6771;top:6323;width:1948;height:2" coordorigin="6771,6323" coordsize="1948,2">
              <v:shape style="position:absolute;left:6771;top:6323;width:1948;height:2" coordorigin="6771,6323" coordsize="1948,0" path="m6771,6323l8719,6323e" filled="false" stroked="true" strokeweight=".790544pt" strokecolor="#ffe9d3">
                <v:path arrowok="t"/>
              </v:shape>
            </v:group>
            <v:group style="position:absolute;left:6772;top:6337;width:1946;height:2" coordorigin="6772,6337" coordsize="1946,2">
              <v:shape style="position:absolute;left:6772;top:6337;width:1946;height:2" coordorigin="6772,6337" coordsize="1946,0" path="m6772,6337l8718,6337e" filled="false" stroked="true" strokeweight=".79057pt" strokecolor="#ffead4">
                <v:path arrowok="t"/>
              </v:shape>
            </v:group>
            <v:group style="position:absolute;left:6773;top:6351;width:1944;height:2" coordorigin="6773,6351" coordsize="1944,2">
              <v:shape style="position:absolute;left:6773;top:6351;width:1944;height:2" coordorigin="6773,6351" coordsize="1944,0" path="m6773,6351l8717,6351e" filled="false" stroked="true" strokeweight=".790544pt" strokecolor="#ffebd5">
                <v:path arrowok="t"/>
              </v:shape>
            </v:group>
            <v:group style="position:absolute;left:6774;top:6365;width:1942;height:2" coordorigin="6774,6365" coordsize="1942,2">
              <v:shape style="position:absolute;left:6774;top:6365;width:1942;height:2" coordorigin="6774,6365" coordsize="1942,0" path="m6774,6365l8715,6365e" filled="false" stroked="true" strokeweight=".790544pt" strokecolor="#ffebd7">
                <v:path arrowok="t"/>
              </v:shape>
            </v:group>
            <v:group style="position:absolute;left:6777;top:6379;width:1935;height:2" coordorigin="6777,6379" coordsize="1935,2">
              <v:shape style="position:absolute;left:6777;top:6379;width:1935;height:2" coordorigin="6777,6379" coordsize="1935,0" path="m6777,6379l8712,6379e" filled="false" stroked="true" strokeweight=".790544pt" strokecolor="#ffebda">
                <v:path arrowok="t"/>
              </v:shape>
            </v:group>
            <v:group style="position:absolute;left:6781;top:6393;width:1929;height:2" coordorigin="6781,6393" coordsize="1929,2">
              <v:shape style="position:absolute;left:6781;top:6393;width:1929;height:2" coordorigin="6781,6393" coordsize="1929,0" path="m6781,6393l8709,6393e" filled="false" stroked="true" strokeweight=".790544pt" strokecolor="#ffecdb">
                <v:path arrowok="t"/>
              </v:shape>
            </v:group>
            <v:group style="position:absolute;left:6784;top:6406;width:1921;height:2" coordorigin="6784,6406" coordsize="1921,2">
              <v:shape style="position:absolute;left:6784;top:6406;width:1921;height:2" coordorigin="6784,6406" coordsize="1921,0" path="m6784,6406l8705,6406e" filled="false" stroked="true" strokeweight=".790544pt" strokecolor="#ffeddc">
                <v:path arrowok="t"/>
              </v:shape>
            </v:group>
            <v:group style="position:absolute;left:6790;top:6420;width:1910;height:2" coordorigin="6790,6420" coordsize="1910,2">
              <v:shape style="position:absolute;left:6790;top:6420;width:1910;height:2" coordorigin="6790,6420" coordsize="1910,0" path="m6790,6420l8700,6420e" filled="false" stroked="true" strokeweight=".790544pt" strokecolor="#ffedde">
                <v:path arrowok="t"/>
              </v:shape>
            </v:group>
            <v:group style="position:absolute;left:6795;top:6434;width:1899;height:2" coordorigin="6795,6434" coordsize="1899,2">
              <v:shape style="position:absolute;left:6795;top:6434;width:1899;height:2" coordorigin="6795,6434" coordsize="1899,0" path="m6795,6434l8694,6434e" filled="false" stroked="true" strokeweight=".79057pt" strokecolor="#ffeedf">
                <v:path arrowok="t"/>
              </v:shape>
            </v:group>
            <v:group style="position:absolute;left:6802;top:6448;width:1887;height:2" coordorigin="6802,6448" coordsize="1887,2">
              <v:shape style="position:absolute;left:6802;top:6448;width:1887;height:2" coordorigin="6802,6448" coordsize="1887,0" path="m6802,6448l8688,6448e" filled="false" stroked="true" strokeweight=".790544pt" strokecolor="#ffefe0">
                <v:path arrowok="t"/>
              </v:shape>
            </v:group>
            <v:group style="position:absolute;left:6809;top:6462;width:1871;height:2" coordorigin="6809,6462" coordsize="1871,2">
              <v:shape style="position:absolute;left:6809;top:6462;width:1871;height:2" coordorigin="6809,6462" coordsize="1871,0" path="m6809,6462l8680,6462e" filled="false" stroked="true" strokeweight=".790544pt" strokecolor="#fff0e1">
                <v:path arrowok="t"/>
              </v:shape>
            </v:group>
            <v:group style="position:absolute;left:6817;top:6475;width:1856;height:2" coordorigin="6817,6475" coordsize="1856,2">
              <v:shape style="position:absolute;left:6817;top:6475;width:1856;height:2" coordorigin="6817,6475" coordsize="1856,0" path="m6817,6475l8672,6475e" filled="false" stroked="true" strokeweight=".790544pt" strokecolor="#fff1e3">
                <v:path arrowok="t"/>
              </v:shape>
            </v:group>
            <v:group style="position:absolute;left:6826;top:6489;width:1837;height:2" coordorigin="6826,6489" coordsize="1837,2">
              <v:shape style="position:absolute;left:6826;top:6489;width:1837;height:2" coordorigin="6826,6489" coordsize="1837,0" path="m6826,6489l8663,6489e" filled="false" stroked="true" strokeweight=".790544pt" strokecolor="#fff1e4">
                <v:path arrowok="t"/>
              </v:shape>
            </v:group>
            <v:group style="position:absolute;left:6837;top:6503;width:1817;height:2" coordorigin="6837,6503" coordsize="1817,2">
              <v:shape style="position:absolute;left:6837;top:6503;width:1817;height:2" coordorigin="6837,6503" coordsize="1817,0" path="m6837,6503l8653,6503e" filled="false" stroked="true" strokeweight=".790544pt" strokecolor="#fff3e6">
                <v:path arrowok="t"/>
              </v:shape>
            </v:group>
            <v:group style="position:absolute;left:6847;top:6517;width:1796;height:2" coordorigin="6847,6517" coordsize="1796,2">
              <v:shape style="position:absolute;left:6847;top:6517;width:1796;height:2" coordorigin="6847,6517" coordsize="1796,0" path="m6847,6517l8643,6517e" filled="false" stroked="true" strokeweight=".790544pt" strokecolor="#fff3e8">
                <v:path arrowok="t"/>
              </v:shape>
            </v:group>
            <v:group style="position:absolute;left:6859;top:6531;width:1771;height:2" coordorigin="6859,6531" coordsize="1771,2">
              <v:shape style="position:absolute;left:6859;top:6531;width:1771;height:2" coordorigin="6859,6531" coordsize="1771,0" path="m6859,6531l8630,6531e" filled="false" stroked="true" strokeweight=".790544pt" strokecolor="#fff4ea">
                <v:path arrowok="t"/>
              </v:shape>
            </v:group>
            <v:group style="position:absolute;left:6872;top:6544;width:1746;height:2" coordorigin="6872,6544" coordsize="1746,2">
              <v:shape style="position:absolute;left:6872;top:6544;width:1746;height:2" coordorigin="6872,6544" coordsize="1746,0" path="m6872,6544l8617,6544e" filled="false" stroked="true" strokeweight=".79057pt" strokecolor="#fff5eb">
                <v:path arrowok="t"/>
              </v:shape>
            </v:group>
            <v:group style="position:absolute;left:6886;top:6558;width:1718;height:2" coordorigin="6886,6558" coordsize="1718,2">
              <v:shape style="position:absolute;left:6886;top:6558;width:1718;height:2" coordorigin="6886,6558" coordsize="1718,0" path="m6886,6558l8604,6558e" filled="false" stroked="true" strokeweight=".790544pt" strokecolor="#fff6eb">
                <v:path arrowok="t"/>
              </v:shape>
            </v:group>
            <v:group style="position:absolute;left:6901;top:6572;width:1688;height:2" coordorigin="6901,6572" coordsize="1688,2">
              <v:shape style="position:absolute;left:6901;top:6572;width:1688;height:2" coordorigin="6901,6572" coordsize="1688,0" path="m6901,6572l8588,6572e" filled="false" stroked="true" strokeweight=".790544pt" strokecolor="#fff7ed">
                <v:path arrowok="t"/>
              </v:shape>
            </v:group>
            <v:group style="position:absolute;left:6917;top:6586;width:1657;height:2" coordorigin="6917,6586" coordsize="1657,2">
              <v:shape style="position:absolute;left:6917;top:6586;width:1657;height:2" coordorigin="6917,6586" coordsize="1657,0" path="m6917,6586l8573,6586e" filled="false" stroked="true" strokeweight=".790544pt" strokecolor="#fff7ee">
                <v:path arrowok="t"/>
              </v:shape>
            </v:group>
            <v:group style="position:absolute;left:6935;top:6600;width:1620;height:2" coordorigin="6935,6600" coordsize="1620,2">
              <v:shape style="position:absolute;left:6935;top:6600;width:1620;height:2" coordorigin="6935,6600" coordsize="1620,0" path="m6935,6600l8555,6600e" filled="false" stroked="true" strokeweight=".790544pt" strokecolor="#fff7ef">
                <v:path arrowok="t"/>
              </v:shape>
            </v:group>
            <v:group style="position:absolute;left:6953;top:6614;width:1584;height:2" coordorigin="6953,6614" coordsize="1584,2">
              <v:shape style="position:absolute;left:6953;top:6614;width:1584;height:2" coordorigin="6953,6614" coordsize="1584,0" path="m6953,6614l8536,6614e" filled="false" stroked="true" strokeweight=".790544pt" strokecolor="#fff8f0">
                <v:path arrowok="t"/>
              </v:shape>
            </v:group>
            <v:group style="position:absolute;left:6973;top:6627;width:1543;height:2" coordorigin="6973,6627" coordsize="1543,2">
              <v:shape style="position:absolute;left:6973;top:6627;width:1543;height:2" coordorigin="6973,6627" coordsize="1543,0" path="m6973,6627l8516,6627e" filled="false" stroked="true" strokeweight=".790544pt" strokecolor="#fff8f1">
                <v:path arrowok="t"/>
              </v:shape>
            </v:group>
            <v:group style="position:absolute;left:6995;top:6641;width:1500;height:2" coordorigin="6995,6641" coordsize="1500,2">
              <v:shape style="position:absolute;left:6995;top:6641;width:1500;height:2" coordorigin="6995,6641" coordsize="1500,0" path="m6995,6641l8494,6641e" filled="false" stroked="true" strokeweight=".821947pt" strokecolor="#fff8f3">
                <v:path arrowok="t"/>
              </v:shape>
            </v:group>
            <v:group style="position:absolute;left:7019;top:6656;width:1451;height:2" coordorigin="7019,6656" coordsize="1451,2">
              <v:shape style="position:absolute;left:7019;top:6656;width:1451;height:2" coordorigin="7019,6656" coordsize="1451,0" path="m7019,6656l8470,6656e" filled="false" stroked="true" strokeweight=".790544pt" strokecolor="#fff8f4">
                <v:path arrowok="t"/>
              </v:shape>
            </v:group>
            <v:group style="position:absolute;left:7044;top:6676;width:1401;height:2" coordorigin="7044,6676" coordsize="1401,2">
              <v:shape style="position:absolute;left:7044;top:6676;width:1401;height:2" coordorigin="7044,6676" coordsize="1401,0" path="m7044,6676l8445,6676e" filled="false" stroked="true" strokeweight="1.481115pt" strokecolor="#fff9f5">
                <v:path arrowok="t"/>
              </v:shape>
            </v:group>
            <v:group style="position:absolute;left:7101;top:6697;width:1288;height:2" coordorigin="7101,6697" coordsize="1288,2">
              <v:shape style="position:absolute;left:7101;top:6697;width:1288;height:2" coordorigin="7101,6697" coordsize="1288,0" path="m7101,6697l8388,6697e" filled="false" stroked="true" strokeweight=".790544pt" strokecolor="#fff9f6">
                <v:path arrowok="t"/>
              </v:shape>
            </v:group>
            <v:group style="position:absolute;left:7133;top:6711;width:1223;height:2" coordorigin="7133,6711" coordsize="1223,2">
              <v:shape style="position:absolute;left:7133;top:6711;width:1223;height:2" coordorigin="7133,6711" coordsize="1223,0" path="m7133,6711l8356,6711e" filled="false" stroked="true" strokeweight=".790544pt" strokecolor="#fffaf7">
                <v:path arrowok="t"/>
              </v:shape>
            </v:group>
            <v:group style="position:absolute;left:7167;top:6725;width:1155;height:2" coordorigin="7167,6725" coordsize="1155,2">
              <v:shape style="position:absolute;left:7167;top:6725;width:1155;height:2" coordorigin="7167,6725" coordsize="1155,0" path="m7167,6725l8322,6725e" filled="false" stroked="true" strokeweight=".790544pt" strokecolor="#fffaf8">
                <v:path arrowok="t"/>
              </v:shape>
            </v:group>
            <v:group style="position:absolute;left:7207;top:6738;width:1076;height:2" coordorigin="7207,6738" coordsize="1076,2">
              <v:shape style="position:absolute;left:7207;top:6738;width:1076;height:2" coordorigin="7207,6738" coordsize="1076,0" path="m7207,6738l8282,6738e" filled="false" stroked="true" strokeweight=".790544pt" strokecolor="#fffbf8">
                <v:path arrowok="t"/>
              </v:shape>
            </v:group>
            <v:group style="position:absolute;left:7250;top:6752;width:990;height:2" coordorigin="7250,6752" coordsize="990,2">
              <v:shape style="position:absolute;left:7250;top:6752;width:990;height:2" coordorigin="7250,6752" coordsize="990,0" path="m7250,6752l8239,6752e" filled="false" stroked="true" strokeweight=".780684pt" strokecolor="#fffbf9">
                <v:path arrowok="t"/>
              </v:shape>
            </v:group>
            <v:group style="position:absolute;left:7298;top:6766;width:894;height:2" coordorigin="7298,6766" coordsize="894,2">
              <v:shape style="position:absolute;left:7298;top:6766;width:894;height:2" coordorigin="7298,6766" coordsize="894,0" path="m7298,6766l8191,6766e" filled="false" stroked="true" strokeweight=".790544pt" strokecolor="#fffcfa">
                <v:path arrowok="t"/>
              </v:shape>
            </v:group>
            <v:group style="position:absolute;left:7355;top:6787;width:779;height:2" coordorigin="7355,6787" coordsize="779,2">
              <v:shape style="position:absolute;left:7355;top:6787;width:779;height:2" coordorigin="7355,6787" coordsize="779,0" path="m7355,6787l8134,6787e" filled="false" stroked="true" strokeweight="1.481115pt" strokecolor="#fffcfb">
                <v:path arrowok="t"/>
              </v:shape>
            </v:group>
            <v:group style="position:absolute;left:7516;top:6807;width:457;height:2" coordorigin="7516,6807" coordsize="457,2">
              <v:shape style="position:absolute;left:7516;top:6807;width:457;height:2" coordorigin="7516,6807" coordsize="457,0" path="m7516,6807l7973,6807e" filled="false" stroked="true" strokeweight=".790544pt" strokecolor="#fffdfc">
                <v:path arrowok="t"/>
              </v:shape>
            </v:group>
            <v:group style="position:absolute;left:6771;top:5818;width:1948;height:997" coordorigin="6771,5818" coordsize="1948,997">
              <v:shape style="position:absolute;left:6771;top:5818;width:1948;height:997" coordorigin="6771,5818" coordsize="1948,997" path="m6771,6317l6783,6398,6820,6474,6878,6546,6956,6611,7052,6669,7107,6695,7165,6719,7226,6740,7291,6759,7359,6775,7430,6789,7504,6800,7580,6808,7658,6813,7738,6814,7818,6813,7896,6808,7972,6800,8047,6789,8118,6775,8187,6759,8253,6740,8316,6719,8375,6695,8430,6669,8529,6611,8609,6546,8668,6474,8706,6398,8719,6317,8715,6275,8690,6196,8641,6122,8571,6053,8482,5992,8375,5938,8316,5914,8253,5892,8187,5873,8118,5857,8047,5843,7972,5833,7896,5825,7818,5820,7738,5818,7658,5820,7580,5825,7504,5833,7430,5843,7359,5857,7291,5873,7226,5892,7165,5914,7107,5938,7052,5964,6956,6022,6878,6087,6820,6158,6783,6235,6771,6317xe" filled="false" stroked="true" strokeweight="1.380242pt" strokecolor="#800000">
                <v:path arrowok="t"/>
              </v:shape>
            </v:group>
            <v:group style="position:absolute;left:7538;top:6918;width:401;height:2" coordorigin="7538,6918" coordsize="401,2">
              <v:shape style="position:absolute;left:7538;top:6918;width:401;height:2" coordorigin="7538,6918" coordsize="401,0" path="m7538,6918l7938,6918e" filled="false" stroked="true" strokeweight=".790544pt" strokecolor="#ffd0a0">
                <v:path arrowok="t"/>
              </v:shape>
            </v:group>
            <v:group style="position:absolute;left:7457;top:6932;width:562;height:2" coordorigin="7457,6932" coordsize="562,2">
              <v:shape style="position:absolute;left:7457;top:6932;width:562;height:2" coordorigin="7457,6932" coordsize="562,0" path="m7457,6932l8018,6932e" filled="false" stroked="true" strokeweight=".790544pt" strokecolor="#ffd1a1">
                <v:path arrowok="t"/>
              </v:shape>
            </v:group>
            <v:group style="position:absolute;left:7396;top:6946;width:683;height:2" coordorigin="7396,6946" coordsize="683,2">
              <v:shape style="position:absolute;left:7396;top:6946;width:683;height:2" coordorigin="7396,6946" coordsize="683,0" path="m7396,6946l8079,6946e" filled="false" stroked="true" strokeweight=".790544pt" strokecolor="#ffd1a2">
                <v:path arrowok="t"/>
              </v:shape>
            </v:group>
            <v:group style="position:absolute;left:7346;top:6959;width:784;height:2" coordorigin="7346,6959" coordsize="784,2">
              <v:shape style="position:absolute;left:7346;top:6959;width:784;height:2" coordorigin="7346,6959" coordsize="784,0" path="m7346,6959l8130,6959e" filled="false" stroked="true" strokeweight=".790544pt" strokecolor="#ffd1a3">
                <v:path arrowok="t"/>
              </v:shape>
            </v:group>
            <v:group style="position:absolute;left:7304;top:6973;width:868;height:2" coordorigin="7304,6973" coordsize="868,2">
              <v:shape style="position:absolute;left:7304;top:6973;width:868;height:2" coordorigin="7304,6973" coordsize="868,0" path="m7304,6973l8172,6973e" filled="false" stroked="true" strokeweight=".790583pt" strokecolor="#ffd2a6">
                <v:path arrowok="t"/>
              </v:shape>
            </v:group>
            <v:group style="position:absolute;left:7265;top:6987;width:947;height:2" coordorigin="7265,6987" coordsize="947,2">
              <v:shape style="position:absolute;left:7265;top:6987;width:947;height:2" coordorigin="7265,6987" coordsize="947,0" path="m7265,6987l8211,6987e" filled="false" stroked="true" strokeweight=".821909pt" strokecolor="#ffd2a7">
                <v:path arrowok="t"/>
              </v:shape>
            </v:group>
            <v:group style="position:absolute;left:7230;top:7001;width:1017;height:2" coordorigin="7230,7001" coordsize="1017,2">
              <v:shape style="position:absolute;left:7230;top:7001;width:1017;height:2" coordorigin="7230,7001" coordsize="1017,0" path="m7230,7001l8246,7001e" filled="false" stroked="true" strokeweight=".790544pt" strokecolor="#ffd3a8">
                <v:path arrowok="t"/>
              </v:shape>
            </v:group>
            <v:group style="position:absolute;left:7200;top:7015;width:1076;height:2" coordorigin="7200,7015" coordsize="1076,2">
              <v:shape style="position:absolute;left:7200;top:7015;width:1076;height:2" coordorigin="7200,7015" coordsize="1076,0" path="m7200,7015l8276,7015e" filled="false" stroked="true" strokeweight=".790544pt" strokecolor="#ffd3aa">
                <v:path arrowok="t"/>
              </v:shape>
            </v:group>
            <v:group style="position:absolute;left:7172;top:7029;width:1133;height:2" coordorigin="7172,7029" coordsize="1133,2">
              <v:shape style="position:absolute;left:7172;top:7029;width:1133;height:2" coordorigin="7172,7029" coordsize="1133,0" path="m7172,7029l8304,7029e" filled="false" stroked="true" strokeweight=".790544pt" strokecolor="#ffd4ab">
                <v:path arrowok="t"/>
              </v:shape>
            </v:group>
            <v:group style="position:absolute;left:7146;top:7043;width:1184;height:2" coordorigin="7146,7043" coordsize="1184,2">
              <v:shape style="position:absolute;left:7146;top:7043;width:1184;height:2" coordorigin="7146,7043" coordsize="1184,0" path="m7146,7043l8330,7043e" filled="false" stroked="true" strokeweight=".790544pt" strokecolor="#ffd5ac">
                <v:path arrowok="t"/>
              </v:shape>
            </v:group>
            <v:group style="position:absolute;left:7122;top:7057;width:1232;height:2" coordorigin="7122,7057" coordsize="1232,2">
              <v:shape style="position:absolute;left:7122;top:7057;width:1232;height:2" coordorigin="7122,7057" coordsize="1232,0" path="m7122,7057l8354,7057e" filled="false" stroked="true" strokeweight=".790583pt" strokecolor="#ffd6ad">
                <v:path arrowok="t"/>
              </v:shape>
            </v:group>
            <v:group style="position:absolute;left:7100;top:7071;width:1276;height:2" coordorigin="7100,7071" coordsize="1276,2">
              <v:shape style="position:absolute;left:7100;top:7071;width:1276;height:2" coordorigin="7100,7071" coordsize="1276,0" path="m7100,7071l8376,7071e" filled="false" stroked="true" strokeweight=".790544pt" strokecolor="#ffd6ae">
                <v:path arrowok="t"/>
              </v:shape>
            </v:group>
            <v:group style="position:absolute;left:7079;top:7084;width:1317;height:2" coordorigin="7079,7084" coordsize="1317,2">
              <v:shape style="position:absolute;left:7079;top:7084;width:1317;height:2" coordorigin="7079,7084" coordsize="1317,0" path="m7079,7084l8396,7084e" filled="false" stroked="true" strokeweight=".790544pt" strokecolor="#ffd6af">
                <v:path arrowok="t"/>
              </v:shape>
            </v:group>
            <v:group style="position:absolute;left:7061;top:7098;width:1355;height:2" coordorigin="7061,7098" coordsize="1355,2">
              <v:shape style="position:absolute;left:7061;top:7098;width:1355;height:2" coordorigin="7061,7098" coordsize="1355,0" path="m7061,7098l8415,7098e" filled="false" stroked="true" strokeweight=".790544pt" strokecolor="#ffd7b0">
                <v:path arrowok="t"/>
              </v:shape>
            </v:group>
            <v:group style="position:absolute;left:7042;top:7112;width:1391;height:2" coordorigin="7042,7112" coordsize="1391,2">
              <v:shape style="position:absolute;left:7042;top:7112;width:1391;height:2" coordorigin="7042,7112" coordsize="1391,0" path="m7042,7112l8433,7112e" filled="false" stroked="true" strokeweight=".790544pt" strokecolor="#ffd9b3">
                <v:path arrowok="t"/>
              </v:shape>
            </v:group>
            <v:group style="position:absolute;left:7026;top:7126;width:1423;height:2" coordorigin="7026,7126" coordsize="1423,2">
              <v:shape style="position:absolute;left:7026;top:7126;width:1423;height:2" coordorigin="7026,7126" coordsize="1423,0" path="m7026,7126l8449,7126e" filled="false" stroked="true" strokeweight=".790544pt" strokecolor="#ffdab4">
                <v:path arrowok="t"/>
              </v:shape>
            </v:group>
            <v:group style="position:absolute;left:7010;top:7140;width:1456;height:2" coordorigin="7010,7140" coordsize="1456,2">
              <v:shape style="position:absolute;left:7010;top:7140;width:1456;height:2" coordorigin="7010,7140" coordsize="1456,0" path="m7010,7140l8465,7140e" filled="false" stroked="true" strokeweight=".790544pt" strokecolor="#ffdab5">
                <v:path arrowok="t"/>
              </v:shape>
            </v:group>
            <v:group style="position:absolute;left:6997;top:7153;width:1483;height:2" coordorigin="6997,7153" coordsize="1483,2">
              <v:shape style="position:absolute;left:6997;top:7153;width:1483;height:2" coordorigin="6997,7153" coordsize="1483,0" path="m6997,7153l8479,7153e" filled="false" stroked="true" strokeweight=".790544pt" strokecolor="#ffdbb7">
                <v:path arrowok="t"/>
              </v:shape>
            </v:group>
            <v:group style="position:absolute;left:6983;top:7167;width:1510;height:2" coordorigin="6983,7167" coordsize="1510,2">
              <v:shape style="position:absolute;left:6983;top:7167;width:1510;height:2" coordorigin="6983,7167" coordsize="1510,0" path="m6983,7167l8493,7167e" filled="false" stroked="true" strokeweight=".790544pt" strokecolor="#ffdbb8">
                <v:path arrowok="t"/>
              </v:shape>
            </v:group>
            <v:group style="position:absolute;left:6971;top:7181;width:1534;height:2" coordorigin="6971,7181" coordsize="1534,2">
              <v:shape style="position:absolute;left:6971;top:7181;width:1534;height:2" coordorigin="6971,7181" coordsize="1534,0" path="m6971,7181l8505,7181e" filled="false" stroked="true" strokeweight=".790544pt" strokecolor="#ffdcb9">
                <v:path arrowok="t"/>
              </v:shape>
            </v:group>
            <v:group style="position:absolute;left:6960;top:7195;width:1557;height:2" coordorigin="6960,7195" coordsize="1557,2">
              <v:shape style="position:absolute;left:6960;top:7195;width:1557;height:2" coordorigin="6960,7195" coordsize="1557,0" path="m6960,7195l8516,7195e" filled="false" stroked="true" strokeweight=".790544pt" strokecolor="#ffddba">
                <v:path arrowok="t"/>
              </v:shape>
            </v:group>
            <v:group style="position:absolute;left:6949;top:7209;width:1579;height:2" coordorigin="6949,7209" coordsize="1579,2">
              <v:shape style="position:absolute;left:6949;top:7209;width:1579;height:2" coordorigin="6949,7209" coordsize="1579,0" path="m6949,7209l8527,7209e" filled="false" stroked="true" strokeweight=".790544pt" strokecolor="#ffdebb">
                <v:path arrowok="t"/>
              </v:shape>
            </v:group>
            <v:group style="position:absolute;left:6940;top:7222;width:1597;height:2" coordorigin="6940,7222" coordsize="1597,2">
              <v:shape style="position:absolute;left:6940;top:7222;width:1597;height:2" coordorigin="6940,7222" coordsize="1597,0" path="m6940,7222l8536,7222e" filled="false" stroked="true" strokeweight=".790544pt" strokecolor="#ffdfbd">
                <v:path arrowok="t"/>
              </v:shape>
            </v:group>
            <v:group style="position:absolute;left:6931;top:7236;width:1615;height:2" coordorigin="6931,7236" coordsize="1615,2">
              <v:shape style="position:absolute;left:6931;top:7236;width:1615;height:2" coordorigin="6931,7236" coordsize="1615,0" path="m6931,7236l8545,7236e" filled="false" stroked="true" strokeweight=".790544pt" strokecolor="#ffdfc0">
                <v:path arrowok="t"/>
              </v:shape>
            </v:group>
            <v:group style="position:absolute;left:6922;top:7250;width:1631;height:2" coordorigin="6922,7250" coordsize="1631,2">
              <v:shape style="position:absolute;left:6922;top:7250;width:1631;height:2" coordorigin="6922,7250" coordsize="1631,0" path="m6922,7250l8553,7250e" filled="false" stroked="true" strokeweight=".790544pt" strokecolor="#ffdfc1">
                <v:path arrowok="t"/>
              </v:shape>
            </v:group>
            <v:group style="position:absolute;left:6916;top:7264;width:1645;height:2" coordorigin="6916,7264" coordsize="1645,2">
              <v:shape style="position:absolute;left:6916;top:7264;width:1645;height:2" coordorigin="6916,7264" coordsize="1645,0" path="m6916,7264l8560,7264e" filled="false" stroked="true" strokeweight=".790583pt" strokecolor="#ffdfc3">
                <v:path arrowok="t"/>
              </v:shape>
            </v:group>
            <v:group style="position:absolute;left:6909;top:7278;width:1659;height:2" coordorigin="6909,7278" coordsize="1659,2">
              <v:shape style="position:absolute;left:6909;top:7278;width:1659;height:2" coordorigin="6909,7278" coordsize="1659,0" path="m6909,7278l8567,7278e" filled="false" stroked="true" strokeweight=".790544pt" strokecolor="#ffe0c4">
                <v:path arrowok="t"/>
              </v:shape>
            </v:group>
            <v:group style="position:absolute;left:6903;top:7291;width:1670;height:2" coordorigin="6903,7291" coordsize="1670,2">
              <v:shape style="position:absolute;left:6903;top:7291;width:1670;height:2" coordorigin="6903,7291" coordsize="1670,0" path="m6903,7291l8573,7291e" filled="false" stroked="true" strokeweight=".790544pt" strokecolor="#ffe1c5">
                <v:path arrowok="t"/>
              </v:shape>
            </v:group>
            <v:group style="position:absolute;left:6898;top:7305;width:1680;height:2" coordorigin="6898,7305" coordsize="1680,2">
              <v:shape style="position:absolute;left:6898;top:7305;width:1680;height:2" coordorigin="6898,7305" coordsize="1680,0" path="m6898,7305l8578,7305e" filled="false" stroked="true" strokeweight=".790544pt" strokecolor="#ffe2c6">
                <v:path arrowok="t"/>
              </v:shape>
            </v:group>
            <v:group style="position:absolute;left:6893;top:7319;width:1690;height:2" coordorigin="6893,7319" coordsize="1690,2">
              <v:shape style="position:absolute;left:6893;top:7319;width:1690;height:2" coordorigin="6893,7319" coordsize="1690,0" path="m6893,7319l8583,7319e" filled="false" stroked="true" strokeweight=".821909pt" strokecolor="#ffe3c8">
                <v:path arrowok="t"/>
              </v:shape>
            </v:group>
            <v:group style="position:absolute;left:6890;top:7334;width:1696;height:2" coordorigin="6890,7334" coordsize="1696,2">
              <v:shape style="position:absolute;left:6890;top:7334;width:1696;height:2" coordorigin="6890,7334" coordsize="1696,0" path="m6890,7334l8586,7334e" filled="false" stroked="true" strokeweight=".790583pt" strokecolor="#ffe4ca">
                <v:path arrowok="t"/>
              </v:shape>
            </v:group>
            <v:group style="position:absolute;left:6887;top:7347;width:1702;height:2" coordorigin="6887,7347" coordsize="1702,2">
              <v:shape style="position:absolute;left:6887;top:7347;width:1702;height:2" coordorigin="6887,7347" coordsize="1702,0" path="m6887,7347l8589,7347e" filled="false" stroked="true" strokeweight=".790544pt" strokecolor="#ffe6cc">
                <v:path arrowok="t"/>
              </v:shape>
            </v:group>
            <v:group style="position:absolute;left:6884;top:7361;width:1708;height:2" coordorigin="6884,7361" coordsize="1708,2">
              <v:shape style="position:absolute;left:6884;top:7361;width:1708;height:2" coordorigin="6884,7361" coordsize="1708,0" path="m6884,7361l8592,7361e" filled="false" stroked="true" strokeweight=".790544pt" strokecolor="#ffe7ce">
                <v:path arrowok="t"/>
              </v:shape>
            </v:group>
            <v:group style="position:absolute;left:6884;top:7376;width:1709;height:2" coordorigin="6884,7376" coordsize="1709,2">
              <v:shape style="position:absolute;left:6884;top:7376;width:1709;height:2" coordorigin="6884,7376" coordsize="1709,0" path="m6884,7376l8592,7376e" filled="false" stroked="true" strokeweight=".700234pt" strokecolor="#ffe7cf">
                <v:path arrowok="t"/>
              </v:shape>
            </v:group>
            <v:group style="position:absolute;left:6884;top:7369;width:1708;height:2" coordorigin="6884,7369" coordsize="1708,2">
              <v:shape style="position:absolute;left:6884;top:7369;width:1708;height:2" coordorigin="6884,7369" coordsize="1708,0" path="m6884,7369l8592,7369e" filled="false" stroked="true" strokeweight=".200039pt" strokecolor="#ffe7cf">
                <v:path arrowok="t"/>
              </v:shape>
            </v:group>
            <v:group style="position:absolute;left:6882;top:7389;width:1712;height:2" coordorigin="6882,7389" coordsize="1712,2">
              <v:shape style="position:absolute;left:6882;top:7389;width:1712;height:2" coordorigin="6882,7389" coordsize="1712,0" path="m6882,7389l8594,7389e" filled="false" stroked="true" strokeweight=".790544pt" strokecolor="#ffe8d1">
                <v:path arrowok="t"/>
              </v:shape>
            </v:group>
            <v:group style="position:absolute;left:6881;top:7403;width:1714;height:2" coordorigin="6881,7403" coordsize="1714,2">
              <v:shape style="position:absolute;left:6881;top:7403;width:1714;height:2" coordorigin="6881,7403" coordsize="1714,0" path="m6881,7403l8595,7403e" filled="false" stroked="true" strokeweight=".790544pt" strokecolor="#ffe9d2">
                <v:path arrowok="t"/>
              </v:shape>
            </v:group>
            <v:group style="position:absolute;left:6881;top:7416;width:1714;height:2" coordorigin="6881,7416" coordsize="1714,2">
              <v:shape style="position:absolute;left:6881;top:7416;width:1714;height:2" coordorigin="6881,7416" coordsize="1714,0" path="m6881,7416l8595,7416e" filled="false" stroked="true" strokeweight=".790544pt" strokecolor="#ffe9d3">
                <v:path arrowok="t"/>
              </v:shape>
            </v:group>
            <v:group style="position:absolute;left:6882;top:7430;width:1712;height:2" coordorigin="6882,7430" coordsize="1712,2">
              <v:shape style="position:absolute;left:6882;top:7430;width:1712;height:2" coordorigin="6882,7430" coordsize="1712,0" path="m6882,7430l8594,7430e" filled="false" stroked="true" strokeweight=".790544pt" strokecolor="#ffead4">
                <v:path arrowok="t"/>
              </v:shape>
            </v:group>
            <v:group style="position:absolute;left:6884;top:7451;width:1708;height:2" coordorigin="6884,7451" coordsize="1708,2">
              <v:shape style="position:absolute;left:6884;top:7451;width:1708;height:2" coordorigin="6884,7451" coordsize="1708,0" path="m6884,7451l8592,7451e" filled="false" stroked="true" strokeweight=".200039pt" strokecolor="#ffebd5">
                <v:path arrowok="t"/>
              </v:shape>
            </v:group>
            <v:group style="position:absolute;left:6884;top:7444;width:1709;height:2" coordorigin="6884,7444" coordsize="1709,2">
              <v:shape style="position:absolute;left:6884;top:7444;width:1709;height:2" coordorigin="6884,7444" coordsize="1709,0" path="m6884,7444l8592,7444e" filled="false" stroked="true" strokeweight=".700234pt" strokecolor="#ffebd5">
                <v:path arrowok="t"/>
              </v:shape>
            </v:group>
            <v:group style="position:absolute;left:6884;top:7458;width:1708;height:2" coordorigin="6884,7458" coordsize="1708,2">
              <v:shape style="position:absolute;left:6884;top:7458;width:1708;height:2" coordorigin="6884,7458" coordsize="1708,0" path="m6884,7458l8592,7458e" filled="false" stroked="true" strokeweight=".790544pt" strokecolor="#ffebd7">
                <v:path arrowok="t"/>
              </v:shape>
            </v:group>
            <v:group style="position:absolute;left:6887;top:7472;width:1702;height:2" coordorigin="6887,7472" coordsize="1702,2">
              <v:shape style="position:absolute;left:6887;top:7472;width:1702;height:2" coordorigin="6887,7472" coordsize="1702,0" path="m6887,7472l8589,7472e" filled="false" stroked="true" strokeweight=".790544pt" strokecolor="#ffebda">
                <v:path arrowok="t"/>
              </v:shape>
            </v:group>
            <v:group style="position:absolute;left:6890;top:7485;width:1696;height:2" coordorigin="6890,7485" coordsize="1696,2">
              <v:shape style="position:absolute;left:6890;top:7485;width:1696;height:2" coordorigin="6890,7485" coordsize="1696,0" path="m6890,7485l8586,7485e" filled="false" stroked="true" strokeweight=".790544pt" strokecolor="#ffecdb">
                <v:path arrowok="t"/>
              </v:shape>
            </v:group>
            <v:group style="position:absolute;left:6893;top:7499;width:1690;height:2" coordorigin="6893,7499" coordsize="1690,2">
              <v:shape style="position:absolute;left:6893;top:7499;width:1690;height:2" coordorigin="6893,7499" coordsize="1690,0" path="m6893,7499l8583,7499e" filled="false" stroked="true" strokeweight=".790544pt" strokecolor="#ffeddc">
                <v:path arrowok="t"/>
              </v:shape>
            </v:group>
            <v:group style="position:absolute;left:6898;top:7513;width:1680;height:2" coordorigin="6898,7513" coordsize="1680,2">
              <v:shape style="position:absolute;left:6898;top:7513;width:1680;height:2" coordorigin="6898,7513" coordsize="1680,0" path="m6898,7513l8578,7513e" filled="false" stroked="true" strokeweight=".790544pt" strokecolor="#ffedde">
                <v:path arrowok="t"/>
              </v:shape>
            </v:group>
            <v:group style="position:absolute;left:6903;top:7527;width:1671;height:2" coordorigin="6903,7527" coordsize="1671,2">
              <v:shape style="position:absolute;left:6903;top:7527;width:1671;height:2" coordorigin="6903,7527" coordsize="1671,0" path="m6903,7527l8573,7527e" filled="false" stroked="true" strokeweight=".790544pt" strokecolor="#ffeedf">
                <v:path arrowok="t"/>
              </v:shape>
            </v:group>
            <v:group style="position:absolute;left:6908;top:7541;width:1660;height:2" coordorigin="6908,7541" coordsize="1660,2">
              <v:shape style="position:absolute;left:6908;top:7541;width:1660;height:2" coordorigin="6908,7541" coordsize="1660,0" path="m6908,7541l8567,7541e" filled="false" stroked="true" strokeweight=".790583pt" strokecolor="#ffefe0">
                <v:path arrowok="t"/>
              </v:shape>
            </v:group>
            <v:group style="position:absolute;left:6915;top:7555;width:1646;height:2" coordorigin="6915,7555" coordsize="1646,2">
              <v:shape style="position:absolute;left:6915;top:7555;width:1646;height:2" coordorigin="6915,7555" coordsize="1646,0" path="m6915,7555l8561,7555e" filled="false" stroked="true" strokeweight=".790544pt" strokecolor="#fff0e1">
                <v:path arrowok="t"/>
              </v:shape>
            </v:group>
            <v:group style="position:absolute;left:6922;top:7568;width:1632;height:2" coordorigin="6922,7568" coordsize="1632,2">
              <v:shape style="position:absolute;left:6922;top:7568;width:1632;height:2" coordorigin="6922,7568" coordsize="1632,0" path="m6922,7568l8554,7568e" filled="false" stroked="true" strokeweight=".790544pt" strokecolor="#fff1e3">
                <v:path arrowok="t"/>
              </v:shape>
            </v:group>
            <v:group style="position:absolute;left:6930;top:7582;width:1616;height:2" coordorigin="6930,7582" coordsize="1616,2">
              <v:shape style="position:absolute;left:6930;top:7582;width:1616;height:2" coordorigin="6930,7582" coordsize="1616,0" path="m6930,7582l8546,7582e" filled="false" stroked="true" strokeweight=".790544pt" strokecolor="#fff1e4">
                <v:path arrowok="t"/>
              </v:shape>
            </v:group>
            <v:group style="position:absolute;left:6939;top:7596;width:1598;height:2" coordorigin="6939,7596" coordsize="1598,2">
              <v:shape style="position:absolute;left:6939;top:7596;width:1598;height:2" coordorigin="6939,7596" coordsize="1598,0" path="m6939,7596l8537,7596e" filled="false" stroked="true" strokeweight=".790544pt" strokecolor="#fff3e6">
                <v:path arrowok="t"/>
              </v:shape>
            </v:group>
            <v:group style="position:absolute;left:6948;top:7610;width:1580;height:2" coordorigin="6948,7610" coordsize="1580,2">
              <v:shape style="position:absolute;left:6948;top:7610;width:1580;height:2" coordorigin="6948,7610" coordsize="1580,0" path="m6948,7610l8528,7610e" filled="false" stroked="true" strokeweight=".790544pt" strokecolor="#fff3e8">
                <v:path arrowok="t"/>
              </v:shape>
            </v:group>
            <v:group style="position:absolute;left:6959;top:7624;width:1558;height:2" coordorigin="6959,7624" coordsize="1558,2">
              <v:shape style="position:absolute;left:6959;top:7624;width:1558;height:2" coordorigin="6959,7624" coordsize="1558,0" path="m6959,7624l8517,7624e" filled="false" stroked="true" strokeweight=".790544pt" strokecolor="#fff4ea">
                <v:path arrowok="t"/>
              </v:shape>
            </v:group>
            <v:group style="position:absolute;left:6970;top:7637;width:1536;height:2" coordorigin="6970,7637" coordsize="1536,2">
              <v:shape style="position:absolute;left:6970;top:7637;width:1536;height:2" coordorigin="6970,7637" coordsize="1536,0" path="m6970,7637l8505,7637e" filled="false" stroked="true" strokeweight=".790544pt" strokecolor="#fff5eb">
                <v:path arrowok="t"/>
              </v:shape>
            </v:group>
            <v:group style="position:absolute;left:6983;top:7651;width:1511;height:2" coordorigin="6983,7651" coordsize="1511,2">
              <v:shape style="position:absolute;left:6983;top:7651;width:1511;height:2" coordorigin="6983,7651" coordsize="1511,0" path="m6983,7651l8493,7651e" filled="false" stroked="true" strokeweight=".790544pt" strokecolor="#fff6eb">
                <v:path arrowok="t"/>
              </v:shape>
            </v:group>
            <v:group style="position:absolute;left:6996;top:7665;width:1484;height:2" coordorigin="6996,7665" coordsize="1484,2">
              <v:shape style="position:absolute;left:6996;top:7665;width:1484;height:2" coordorigin="6996,7665" coordsize="1484,0" path="m6996,7665l8480,7665e" filled="false" stroked="true" strokeweight=".821947pt" strokecolor="#fff7ed">
                <v:path arrowok="t"/>
              </v:shape>
            </v:group>
            <v:group style="position:absolute;left:7010;top:7679;width:1456;height:2" coordorigin="7010,7679" coordsize="1456,2">
              <v:shape style="position:absolute;left:7010;top:7679;width:1456;height:2" coordorigin="7010,7679" coordsize="1456,0" path="m7010,7679l8466,7679e" filled="false" stroked="true" strokeweight=".790544pt" strokecolor="#fff7ee">
                <v:path arrowok="t"/>
              </v:shape>
            </v:group>
            <v:group style="position:absolute;left:7026;top:7693;width:1424;height:2" coordorigin="7026,7693" coordsize="1424,2">
              <v:shape style="position:absolute;left:7026;top:7693;width:1424;height:2" coordorigin="7026,7693" coordsize="1424,0" path="m7026,7693l8450,7693e" filled="false" stroked="true" strokeweight=".790544pt" strokecolor="#fff7ef">
                <v:path arrowok="t"/>
              </v:shape>
            </v:group>
            <v:group style="position:absolute;left:7042;top:7707;width:1391;height:2" coordorigin="7042,7707" coordsize="1391,2">
              <v:shape style="position:absolute;left:7042;top:7707;width:1391;height:2" coordorigin="7042,7707" coordsize="1391,0" path="m7042,7707l8433,7707e" filled="false" stroked="true" strokeweight=".790544pt" strokecolor="#fff8f0">
                <v:path arrowok="t"/>
              </v:shape>
            </v:group>
            <v:group style="position:absolute;left:7061;top:7721;width:1355;height:2" coordorigin="7061,7721" coordsize="1355,2">
              <v:shape style="position:absolute;left:7061;top:7721;width:1355;height:2" coordorigin="7061,7721" coordsize="1355,0" path="m7061,7721l8415,7721e" filled="false" stroked="true" strokeweight=".790544pt" strokecolor="#fff8f1">
                <v:path arrowok="t"/>
              </v:shape>
            </v:group>
            <v:group style="position:absolute;left:7079;top:7735;width:1317;height:2" coordorigin="7079,7735" coordsize="1317,2">
              <v:shape style="position:absolute;left:7079;top:7735;width:1317;height:2" coordorigin="7079,7735" coordsize="1317,0" path="m7079,7735l8396,7735e" filled="false" stroked="true" strokeweight=".790544pt" strokecolor="#fff8f3">
                <v:path arrowok="t"/>
              </v:shape>
            </v:group>
            <v:group style="position:absolute;left:7100;top:7749;width:1276;height:2" coordorigin="7100,7749" coordsize="1276,2">
              <v:shape style="position:absolute;left:7100;top:7749;width:1276;height:2" coordorigin="7100,7749" coordsize="1276,0" path="m7100,7749l8376,7749e" filled="false" stroked="true" strokeweight=".790544pt" strokecolor="#fff8f4">
                <v:path arrowok="t"/>
              </v:shape>
            </v:group>
            <v:group style="position:absolute;left:7122;top:7769;width:1232;height:2" coordorigin="7122,7769" coordsize="1232,2">
              <v:shape style="position:absolute;left:7122;top:7769;width:1232;height:2" coordorigin="7122,7769" coordsize="1232,0" path="m7122,7769l8354,7769e" filled="false" stroked="true" strokeweight="1.481115pt" strokecolor="#fff9f5">
                <v:path arrowok="t"/>
              </v:shape>
            </v:group>
            <v:group style="position:absolute;left:7172;top:7790;width:1133;height:2" coordorigin="7172,7790" coordsize="1133,2">
              <v:shape style="position:absolute;left:7172;top:7790;width:1133;height:2" coordorigin="7172,7790" coordsize="1133,0" path="m7172,7790l8304,7790e" filled="false" stroked="true" strokeweight=".790544pt" strokecolor="#fff9f6">
                <v:path arrowok="t"/>
              </v:shape>
            </v:group>
            <v:group style="position:absolute;left:7200;top:7804;width:1076;height:2" coordorigin="7200,7804" coordsize="1076,2">
              <v:shape style="position:absolute;left:7200;top:7804;width:1076;height:2" coordorigin="7200,7804" coordsize="1076,0" path="m7200,7804l8275,7804e" filled="false" stroked="true" strokeweight=".790544pt" strokecolor="#fffaf7">
                <v:path arrowok="t"/>
              </v:shape>
            </v:group>
            <v:group style="position:absolute;left:7230;top:7818;width:1016;height:2" coordorigin="7230,7818" coordsize="1016,2">
              <v:shape style="position:absolute;left:7230;top:7818;width:1016;height:2" coordorigin="7230,7818" coordsize="1016,0" path="m7230,7818l8245,7818e" filled="false" stroked="true" strokeweight=".790583pt" strokecolor="#fffaf8">
                <v:path arrowok="t"/>
              </v:shape>
            </v:group>
            <v:group style="position:absolute;left:7265;top:7831;width:946;height:2" coordorigin="7265,7831" coordsize="946,2">
              <v:shape style="position:absolute;left:7265;top:7831;width:946;height:2" coordorigin="7265,7831" coordsize="946,0" path="m7265,7831l8211,7831e" filled="false" stroked="true" strokeweight=".790544pt" strokecolor="#fffbf8">
                <v:path arrowok="t"/>
              </v:shape>
            </v:group>
            <v:group style="position:absolute;left:7303;top:7845;width:870;height:2" coordorigin="7303,7845" coordsize="870,2">
              <v:shape style="position:absolute;left:7303;top:7845;width:870;height:2" coordorigin="7303,7845" coordsize="870,0" path="m7303,7845l8173,7845e" filled="false" stroked="true" strokeweight=".790544pt" strokecolor="#fffbf9">
                <v:path arrowok="t"/>
              </v:shape>
            </v:group>
            <v:group style="position:absolute;left:7345;top:7859;width:786;height:2" coordorigin="7345,7859" coordsize="786,2">
              <v:shape style="position:absolute;left:7345;top:7859;width:786;height:2" coordorigin="7345,7859" coordsize="786,0" path="m7345,7859l8131,7859e" filled="false" stroked="true" strokeweight=".790544pt" strokecolor="#fffcfa">
                <v:path arrowok="t"/>
              </v:shape>
            </v:group>
            <v:group style="position:absolute;left:7396;top:7880;width:685;height:2" coordorigin="7396,7880" coordsize="685,2">
              <v:shape style="position:absolute;left:7396;top:7880;width:685;height:2" coordorigin="7396,7880" coordsize="685,0" path="m7396,7880l8080,7880e" filled="false" stroked="true" strokeweight="1.481115pt" strokecolor="#fffcfb">
                <v:path arrowok="t"/>
              </v:shape>
            </v:group>
            <v:group style="position:absolute;left:7537;top:7900;width:401;height:2" coordorigin="7537,7900" coordsize="401,2">
              <v:shape style="position:absolute;left:7537;top:7900;width:401;height:2" coordorigin="7537,7900" coordsize="401,0" path="m7537,7900l7938,7900e" filled="false" stroked="true" strokeweight=".790544pt" strokecolor="#fffdfc">
                <v:path arrowok="t"/>
              </v:shape>
            </v:group>
            <v:group style="position:absolute;left:6881;top:6911;width:1714;height:997" coordorigin="6881,6911" coordsize="1714,997">
              <v:shape style="position:absolute;left:6881;top:6911;width:1714;height:997" coordorigin="6881,6911" coordsize="1714,997" path="m6881,7410l6892,7491,6925,7568,6977,7639,7047,7704,7133,7762,7233,7812,7346,7852,7406,7869,7468,7882,7533,7893,7599,7901,7668,7906,7738,7907,7807,7906,7876,7901,7942,7893,8007,7882,8070,7869,8130,7852,8188,7833,8294,7788,8387,7734,8465,7673,8527,7604,8570,7530,8592,7451,8595,7410,8592,7368,8570,7289,8527,7215,8465,7146,8387,7084,8294,7031,8188,6985,8130,6966,8070,6950,8007,6936,7942,6925,7876,6918,7807,6913,7738,6911,7668,6913,7599,6918,7533,6925,7468,6936,7406,6950,7346,6966,7288,6985,7182,7031,7088,7084,7010,7146,6949,7215,6906,7289,6884,7368,6881,7410xe" filled="false" stroked="true" strokeweight="1.380193pt" strokecolor="#800000">
                <v:path arrowok="t"/>
              </v:shape>
            </v:group>
            <v:group style="position:absolute;left:2334;top:2878;width:639;height:2" coordorigin="2334,2878" coordsize="639,2">
              <v:shape style="position:absolute;left:2334;top:2878;width:639;height:2" coordorigin="2334,2878" coordsize="639,0" path="m2334,2878l2972,2878e" filled="false" stroked="true" strokeweight=".790544pt" strokecolor="#ffd0a0">
                <v:path arrowok="t"/>
              </v:shape>
            </v:group>
            <v:group style="position:absolute;left:2208;top:2892;width:891;height:2" coordorigin="2208,2892" coordsize="891,2">
              <v:shape style="position:absolute;left:2208;top:2892;width:891;height:2" coordorigin="2208,2892" coordsize="891,0" path="m2208,2892l3098,2892e" filled="false" stroked="true" strokeweight=".790544pt" strokecolor="#ffd1a1">
                <v:path arrowok="t"/>
              </v:shape>
            </v:group>
            <v:group style="position:absolute;left:2109;top:2905;width:1088;height:2" coordorigin="2109,2905" coordsize="1088,2">
              <v:shape style="position:absolute;left:2109;top:2905;width:1088;height:2" coordorigin="2109,2905" coordsize="1088,0" path="m2109,2905l3197,2905e" filled="false" stroked="true" strokeweight=".821947pt" strokecolor="#ffd1a2">
                <v:path arrowok="t"/>
              </v:shape>
            </v:group>
            <v:group style="position:absolute;left:2030;top:2920;width:1247;height:2" coordorigin="2030,2920" coordsize="1247,2">
              <v:shape style="position:absolute;left:2030;top:2920;width:1247;height:2" coordorigin="2030,2920" coordsize="1247,0" path="m2030,2920l3276,2920e" filled="false" stroked="true" strokeweight=".790544pt" strokecolor="#ffd1a3">
                <v:path arrowok="t"/>
              </v:shape>
            </v:group>
            <v:group style="position:absolute;left:1963;top:2934;width:1381;height:2" coordorigin="1963,2934" coordsize="1381,2">
              <v:shape style="position:absolute;left:1963;top:2934;width:1381;height:2" coordorigin="1963,2934" coordsize="1381,0" path="m1963,2934l3343,2934e" filled="false" stroked="true" strokeweight=".790557pt" strokecolor="#ffd2a6">
                <v:path arrowok="t"/>
              </v:shape>
            </v:group>
            <v:group style="position:absolute;left:1904;top:2947;width:1499;height:2" coordorigin="1904,2947" coordsize="1499,2">
              <v:shape style="position:absolute;left:1904;top:2947;width:1499;height:2" coordorigin="1904,2947" coordsize="1499,0" path="m1904,2947l3402,2947e" filled="false" stroked="true" strokeweight=".790544pt" strokecolor="#ffd2a7">
                <v:path arrowok="t"/>
              </v:shape>
            </v:group>
            <v:group style="position:absolute;left:1849;top:2961;width:1608;height:2" coordorigin="1849,2961" coordsize="1608,2">
              <v:shape style="position:absolute;left:1849;top:2961;width:1608;height:2" coordorigin="1849,2961" coordsize="1608,0" path="m1849,2961l3457,2961e" filled="false" stroked="true" strokeweight=".790544pt" strokecolor="#ffd3a8">
                <v:path arrowok="t"/>
              </v:shape>
            </v:group>
            <v:group style="position:absolute;left:1802;top:2975;width:1702;height:2" coordorigin="1802,2975" coordsize="1702,2">
              <v:shape style="position:absolute;left:1802;top:2975;width:1702;height:2" coordorigin="1802,2975" coordsize="1702,0" path="m1802,2975l3504,2975e" filled="false" stroked="true" strokeweight=".790557pt" strokecolor="#ffd3aa">
                <v:path arrowok="t"/>
              </v:shape>
            </v:group>
            <v:group style="position:absolute;left:1757;top:2989;width:1792;height:2" coordorigin="1757,2989" coordsize="1792,2">
              <v:shape style="position:absolute;left:1757;top:2989;width:1792;height:2" coordorigin="1757,2989" coordsize="1792,0" path="m1757,2989l3549,2989e" filled="false" stroked="true" strokeweight=".790544pt" strokecolor="#ffd4ab">
                <v:path arrowok="t"/>
              </v:shape>
            </v:group>
            <v:group style="position:absolute;left:1717;top:3002;width:1873;height:2" coordorigin="1717,3002" coordsize="1873,2">
              <v:shape style="position:absolute;left:1717;top:3002;width:1873;height:2" coordorigin="1717,3002" coordsize="1873,0" path="m1717,3002l3589,3002e" filled="false" stroked="true" strokeweight=".790544pt" strokecolor="#ffd5ac">
                <v:path arrowok="t"/>
              </v:shape>
            </v:group>
            <v:group style="position:absolute;left:1679;top:3016;width:1948;height:2" coordorigin="1679,3016" coordsize="1948,2">
              <v:shape style="position:absolute;left:1679;top:3016;width:1948;height:2" coordorigin="1679,3016" coordsize="1948,0" path="m1679,3016l3627,3016e" filled="false" stroked="true" strokeweight=".790544pt" strokecolor="#ffd6ad">
                <v:path arrowok="t"/>
              </v:shape>
            </v:group>
            <v:group style="position:absolute;left:1644;top:3030;width:2019;height:2" coordorigin="1644,3030" coordsize="2019,2">
              <v:shape style="position:absolute;left:1644;top:3030;width:2019;height:2" coordorigin="1644,3030" coordsize="2019,0" path="m1644,3030l3662,3030e" filled="false" stroked="true" strokeweight=".790557pt" strokecolor="#ffd6ae">
                <v:path arrowok="t"/>
              </v:shape>
            </v:group>
            <v:group style="position:absolute;left:1611;top:3044;width:2083;height:2" coordorigin="1611,3044" coordsize="2083,2">
              <v:shape style="position:absolute;left:1611;top:3044;width:2083;height:2" coordorigin="1611,3044" coordsize="2083,0" path="m1611,3044l3694,3044e" filled="false" stroked="true" strokeweight=".790544pt" strokecolor="#ffd6af">
                <v:path arrowok="t"/>
              </v:shape>
            </v:group>
            <v:group style="position:absolute;left:1582;top:3058;width:2143;height:2" coordorigin="1582,3058" coordsize="2143,2">
              <v:shape style="position:absolute;left:1582;top:3058;width:2143;height:2" coordorigin="1582,3058" coordsize="2143,0" path="m1582,3058l3724,3058e" filled="false" stroked="true" strokeweight=".790544pt" strokecolor="#ffd7b0">
                <v:path arrowok="t"/>
              </v:shape>
            </v:group>
            <v:group style="position:absolute;left:1553;top:3072;width:2200;height:2" coordorigin="1553,3072" coordsize="2200,2">
              <v:shape style="position:absolute;left:1553;top:3072;width:2200;height:2" coordorigin="1553,3072" coordsize="2200,0" path="m1553,3072l3752,3072e" filled="false" stroked="true" strokeweight=".790544pt" strokecolor="#ffd9b3">
                <v:path arrowok="t"/>
              </v:shape>
            </v:group>
            <v:group style="position:absolute;left:1528;top:3085;width:2250;height:2" coordorigin="1528,3085" coordsize="2250,2">
              <v:shape style="position:absolute;left:1528;top:3085;width:2250;height:2" coordorigin="1528,3085" coordsize="2250,0" path="m1528,3085l3778,3085e" filled="false" stroked="true" strokeweight=".790557pt" strokecolor="#ffdab4">
                <v:path arrowok="t"/>
              </v:shape>
            </v:group>
            <v:group style="position:absolute;left:1503;top:3099;width:2301;height:2" coordorigin="1503,3099" coordsize="2301,2">
              <v:shape style="position:absolute;left:1503;top:3099;width:2301;height:2" coordorigin="1503,3099" coordsize="2301,0" path="m1503,3099l3803,3099e" filled="false" stroked="true" strokeweight=".790544pt" strokecolor="#ffdab5">
                <v:path arrowok="t"/>
              </v:shape>
            </v:group>
            <v:group style="position:absolute;left:1481;top:3113;width:2344;height:2" coordorigin="1481,3113" coordsize="2344,2">
              <v:shape style="position:absolute;left:1481;top:3113;width:2344;height:2" coordorigin="1481,3113" coordsize="2344,0" path="m1481,3113l3824,3113e" filled="false" stroked="true" strokeweight=".790544pt" strokecolor="#ffdbb7">
                <v:path arrowok="t"/>
              </v:shape>
            </v:group>
            <v:group style="position:absolute;left:1459;top:3127;width:2387;height:2" coordorigin="1459,3127" coordsize="2387,2">
              <v:shape style="position:absolute;left:1459;top:3127;width:2387;height:2" coordorigin="1459,3127" coordsize="2387,0" path="m1459,3127l3846,3127e" filled="false" stroked="true" strokeweight=".790544pt" strokecolor="#ffdbb8">
                <v:path arrowok="t"/>
              </v:shape>
            </v:group>
            <v:group style="position:absolute;left:1440;top:3141;width:2426;height:2" coordorigin="1440,3141" coordsize="2426,2">
              <v:shape style="position:absolute;left:1440;top:3141;width:2426;height:2" coordorigin="1440,3141" coordsize="2426,0" path="m1440,3141l3865,3141e" filled="false" stroked="true" strokeweight=".790557pt" strokecolor="#ffdcb9">
                <v:path arrowok="t"/>
              </v:shape>
            </v:group>
            <v:group style="position:absolute;left:1423;top:3154;width:2461;height:2" coordorigin="1423,3154" coordsize="2461,2">
              <v:shape style="position:absolute;left:1423;top:3154;width:2461;height:2" coordorigin="1423,3154" coordsize="2461,0" path="m1423,3154l3883,3154e" filled="false" stroked="true" strokeweight=".790544pt" strokecolor="#ffddba">
                <v:path arrowok="t"/>
              </v:shape>
            </v:group>
            <v:group style="position:absolute;left:1405;top:3168;width:2496;height:2" coordorigin="1405,3168" coordsize="2496,2">
              <v:shape style="position:absolute;left:1405;top:3168;width:2496;height:2" coordorigin="1405,3168" coordsize="2496,0" path="m1405,3168l3901,3168e" filled="false" stroked="true" strokeweight=".790544pt" strokecolor="#ffdebb">
                <v:path arrowok="t"/>
              </v:shape>
            </v:group>
            <v:group style="position:absolute;left:1391;top:3182;width:2524;height:2" coordorigin="1391,3182" coordsize="2524,2">
              <v:shape style="position:absolute;left:1391;top:3182;width:2524;height:2" coordorigin="1391,3182" coordsize="2524,0" path="m1391,3182l3915,3182e" filled="false" stroked="true" strokeweight=".790557pt" strokecolor="#ffdfbd">
                <v:path arrowok="t"/>
              </v:shape>
            </v:group>
            <v:group style="position:absolute;left:1377;top:3196;width:2553;height:2" coordorigin="1377,3196" coordsize="2553,2">
              <v:shape style="position:absolute;left:1377;top:3196;width:2553;height:2" coordorigin="1377,3196" coordsize="2553,0" path="m1377,3196l3929,3196e" filled="false" stroked="true" strokeweight=".790544pt" strokecolor="#ffdfc0">
                <v:path arrowok="t"/>
              </v:shape>
            </v:group>
            <v:group style="position:absolute;left:1364;top:3210;width:2579;height:2" coordorigin="1364,3210" coordsize="2579,2">
              <v:shape style="position:absolute;left:1364;top:3210;width:2579;height:2" coordorigin="1364,3210" coordsize="2579,0" path="m1364,3210l3942,3210e" filled="false" stroked="true" strokeweight=".790544pt" strokecolor="#ffdfc1">
                <v:path arrowok="t"/>
              </v:shape>
            </v:group>
            <v:group style="position:absolute;left:1353;top:3224;width:2601;height:2" coordorigin="1353,3224" coordsize="2601,2">
              <v:shape style="position:absolute;left:1353;top:3224;width:2601;height:2" coordorigin="1353,3224" coordsize="2601,0" path="m1353,3224l3953,3224e" filled="false" stroked="true" strokeweight=".790544pt" strokecolor="#ffdfc3">
                <v:path arrowok="t"/>
              </v:shape>
            </v:group>
            <v:group style="position:absolute;left:1342;top:3238;width:2623;height:2" coordorigin="1342,3238" coordsize="2623,2">
              <v:shape style="position:absolute;left:1342;top:3238;width:2623;height:2" coordorigin="1342,3238" coordsize="2623,0" path="m1342,3238l3964,3238e" filled="false" stroked="true" strokeweight=".821947pt" strokecolor="#ffe0c4">
                <v:path arrowok="t"/>
              </v:shape>
            </v:group>
            <v:group style="position:absolute;left:1333;top:3252;width:2640;height:2" coordorigin="1333,3252" coordsize="2640,2">
              <v:shape style="position:absolute;left:1333;top:3252;width:2640;height:2" coordorigin="1333,3252" coordsize="2640,0" path="m1333,3252l3973,3252e" filled="false" stroked="true" strokeweight=".790544pt" strokecolor="#ffe1c5">
                <v:path arrowok="t"/>
              </v:shape>
            </v:group>
            <v:group style="position:absolute;left:1325;top:3266;width:2656;height:2" coordorigin="1325,3266" coordsize="2656,2">
              <v:shape style="position:absolute;left:1325;top:3266;width:2656;height:2" coordorigin="1325,3266" coordsize="2656,0" path="m1325,3266l3981,3266e" filled="false" stroked="true" strokeweight=".790557pt" strokecolor="#ffe2c6">
                <v:path arrowok="t"/>
              </v:shape>
            </v:group>
            <v:group style="position:absolute;left:1317;top:3279;width:2671;height:2" coordorigin="1317,3279" coordsize="2671,2">
              <v:shape style="position:absolute;left:1317;top:3279;width:2671;height:2" coordorigin="1317,3279" coordsize="2671,0" path="m1317,3279l3988,3279e" filled="false" stroked="true" strokeweight=".790544pt" strokecolor="#ffe3c8">
                <v:path arrowok="t"/>
              </v:shape>
            </v:group>
            <v:group style="position:absolute;left:1312;top:3293;width:2681;height:2" coordorigin="1312,3293" coordsize="2681,2">
              <v:shape style="position:absolute;left:1312;top:3293;width:2681;height:2" coordorigin="1312,3293" coordsize="2681,0" path="m1312,3293l3993,3293e" filled="false" stroked="true" strokeweight=".790544pt" strokecolor="#ffe4ca">
                <v:path arrowok="t"/>
              </v:shape>
            </v:group>
            <v:group style="position:absolute;left:1308;top:3307;width:2691;height:2" coordorigin="1308,3307" coordsize="2691,2">
              <v:shape style="position:absolute;left:1308;top:3307;width:2691;height:2" coordorigin="1308,3307" coordsize="2691,0" path="m1308,3307l3998,3307e" filled="false" stroked="true" strokeweight=".790557pt" strokecolor="#ffe6cc">
                <v:path arrowok="t"/>
              </v:shape>
            </v:group>
            <v:group style="position:absolute;left:1303;top:3321;width:2700;height:2" coordorigin="1303,3321" coordsize="2700,2">
              <v:shape style="position:absolute;left:1303;top:3321;width:2700;height:2" coordorigin="1303,3321" coordsize="2700,0" path="m1303,3321l4002,3321e" filled="false" stroked="true" strokeweight=".790544pt" strokecolor="#ffe7ce">
                <v:path arrowok="t"/>
              </v:shape>
            </v:group>
            <v:group style="position:absolute;left:1302;top:3335;width:2703;height:2" coordorigin="1302,3335" coordsize="2703,2">
              <v:shape style="position:absolute;left:1302;top:3335;width:2703;height:2" coordorigin="1302,3335" coordsize="2703,0" path="m1302,3335l4004,3335e" filled="false" stroked="true" strokeweight=".790544pt" strokecolor="#ffe7cf">
                <v:path arrowok="t"/>
              </v:shape>
            </v:group>
            <v:group style="position:absolute;left:1300;top:3348;width:2706;height:2" coordorigin="1300,3348" coordsize="2706,2">
              <v:shape style="position:absolute;left:1300;top:3348;width:2706;height:2" coordorigin="1300,3348" coordsize="2706,0" path="m1300,3348l4006,3348e" filled="false" stroked="true" strokeweight=".790544pt" strokecolor="#ffe8d1">
                <v:path arrowok="t"/>
              </v:shape>
            </v:group>
            <v:group style="position:absolute;left:1298;top:3362;width:2709;height:2" coordorigin="1298,3362" coordsize="2709,2">
              <v:shape style="position:absolute;left:1298;top:3362;width:2709;height:2" coordorigin="1298,3362" coordsize="2709,0" path="m1298,3362l4007,3362e" filled="false" stroked="true" strokeweight=".790544pt" strokecolor="#ffe9d2">
                <v:path arrowok="t"/>
              </v:shape>
            </v:group>
            <v:group style="position:absolute;left:1298;top:3376;width:2709;height:2" coordorigin="1298,3376" coordsize="2709,2">
              <v:shape style="position:absolute;left:1298;top:3376;width:2709;height:2" coordorigin="1298,3376" coordsize="2709,0" path="m1298,3376l4007,3376e" filled="false" stroked="true" strokeweight=".790544pt" strokecolor="#ffe9d3">
                <v:path arrowok="t"/>
              </v:shape>
            </v:group>
            <v:group style="position:absolute;left:1300;top:3390;width:2706;height:2" coordorigin="1300,3390" coordsize="2706,2">
              <v:shape style="position:absolute;left:1300;top:3390;width:2706;height:2" coordorigin="1300,3390" coordsize="2706,0" path="m1300,3390l4006,3390e" filled="false" stroked="true" strokeweight=".79057pt" strokecolor="#ffead4">
                <v:path arrowok="t"/>
              </v:shape>
            </v:group>
            <v:group style="position:absolute;left:1301;top:3404;width:2703;height:2" coordorigin="1301,3404" coordsize="2703,2">
              <v:shape style="position:absolute;left:1301;top:3404;width:2703;height:2" coordorigin="1301,3404" coordsize="2703,0" path="m1301,3404l4004,3404e" filled="false" stroked="true" strokeweight=".790544pt" strokecolor="#ffebd5">
                <v:path arrowok="t"/>
              </v:shape>
            </v:group>
            <v:group style="position:absolute;left:1303;top:3417;width:2700;height:2" coordorigin="1303,3417" coordsize="2700,2">
              <v:shape style="position:absolute;left:1303;top:3417;width:2700;height:2" coordorigin="1303,3417" coordsize="2700,0" path="m1303,3417l4003,3417e" filled="false" stroked="true" strokeweight=".790544pt" strokecolor="#ffebd7">
                <v:path arrowok="t"/>
              </v:shape>
            </v:group>
            <v:group style="position:absolute;left:1308;top:3431;width:2691;height:2" coordorigin="1308,3431" coordsize="2691,2">
              <v:shape style="position:absolute;left:1308;top:3431;width:2691;height:2" coordorigin="1308,3431" coordsize="2691,0" path="m1308,3431l3998,3431e" filled="false" stroked="true" strokeweight=".790544pt" strokecolor="#ffebda">
                <v:path arrowok="t"/>
              </v:shape>
            </v:group>
            <v:group style="position:absolute;left:1312;top:3445;width:2682;height:2" coordorigin="1312,3445" coordsize="2682,2">
              <v:shape style="position:absolute;left:1312;top:3445;width:2682;height:2" coordorigin="1312,3445" coordsize="2682,0" path="m1312,3445l3993,3445e" filled="false" stroked="true" strokeweight=".790544pt" strokecolor="#ffecdb">
                <v:path arrowok="t"/>
              </v:shape>
            </v:group>
            <v:group style="position:absolute;left:1317;top:3459;width:2671;height:2" coordorigin="1317,3459" coordsize="2671,2">
              <v:shape style="position:absolute;left:1317;top:3459;width:2671;height:2" coordorigin="1317,3459" coordsize="2671,0" path="m1317,3459l3988,3459e" filled="false" stroked="true" strokeweight=".790544pt" strokecolor="#ffeddc">
                <v:path arrowok="t"/>
              </v:shape>
            </v:group>
            <v:group style="position:absolute;left:1325;top:3473;width:2656;height:2" coordorigin="1325,3473" coordsize="2656,2">
              <v:shape style="position:absolute;left:1325;top:3473;width:2656;height:2" coordorigin="1325,3473" coordsize="2656,0" path="m1325,3473l3981,3473e" filled="false" stroked="true" strokeweight=".790544pt" strokecolor="#ffedde">
                <v:path arrowok="t"/>
              </v:shape>
            </v:group>
            <v:group style="position:absolute;left:1333;top:3487;width:2641;height:2" coordorigin="1333,3487" coordsize="2641,2">
              <v:shape style="position:absolute;left:1333;top:3487;width:2641;height:2" coordorigin="1333,3487" coordsize="2641,0" path="m1333,3487l3973,3487e" filled="false" stroked="true" strokeweight=".79057pt" strokecolor="#ffeedf">
                <v:path arrowok="t"/>
              </v:shape>
            </v:group>
            <v:group style="position:absolute;left:1341;top:3500;width:2624;height:2" coordorigin="1341,3500" coordsize="2624,2">
              <v:shape style="position:absolute;left:1341;top:3500;width:2624;height:2" coordorigin="1341,3500" coordsize="2624,0" path="m1341,3500l3964,3500e" filled="false" stroked="true" strokeweight=".790544pt" strokecolor="#ffefe0">
                <v:path arrowok="t"/>
              </v:shape>
            </v:group>
            <v:group style="position:absolute;left:1352;top:3514;width:2602;height:2" coordorigin="1352,3514" coordsize="2602,2">
              <v:shape style="position:absolute;left:1352;top:3514;width:2602;height:2" coordorigin="1352,3514" coordsize="2602,0" path="m1352,3514l3953,3514e" filled="false" stroked="true" strokeweight=".790544pt" strokecolor="#fff0e1">
                <v:path arrowok="t"/>
              </v:shape>
            </v:group>
            <v:group style="position:absolute;left:1363;top:3528;width:2580;height:2" coordorigin="1363,3528" coordsize="2580,2">
              <v:shape style="position:absolute;left:1363;top:3528;width:2580;height:2" coordorigin="1363,3528" coordsize="2580,0" path="m1363,3528l3943,3528e" filled="false" stroked="true" strokeweight=".790544pt" strokecolor="#fff1e3">
                <v:path arrowok="t"/>
              </v:shape>
            </v:group>
            <v:group style="position:absolute;left:1376;top:3542;width:2554;height:2" coordorigin="1376,3542" coordsize="2554,2">
              <v:shape style="position:absolute;left:1376;top:3542;width:2554;height:2" coordorigin="1376,3542" coordsize="2554,0" path="m1376,3542l3930,3542e" filled="false" stroked="true" strokeweight=".790544pt" strokecolor="#fff1e4">
                <v:path arrowok="t"/>
              </v:shape>
            </v:group>
            <v:group style="position:absolute;left:1390;top:3556;width:2526;height:2" coordorigin="1390,3556" coordsize="2526,2">
              <v:shape style="position:absolute;left:1390;top:3556;width:2526;height:2" coordorigin="1390,3556" coordsize="2526,0" path="m1390,3556l3916,3556e" filled="false" stroked="true" strokeweight=".790544pt" strokecolor="#fff3e6">
                <v:path arrowok="t"/>
              </v:shape>
            </v:group>
            <v:group style="position:absolute;left:1404;top:3569;width:2498;height:2" coordorigin="1404,3569" coordsize="2498,2">
              <v:shape style="position:absolute;left:1404;top:3569;width:2498;height:2" coordorigin="1404,3569" coordsize="2498,0" path="m1404,3569l3901,3569e" filled="false" stroked="true" strokeweight=".790544pt" strokecolor="#fff3e8">
                <v:path arrowok="t"/>
              </v:shape>
            </v:group>
            <v:group style="position:absolute;left:1422;top:3583;width:2463;height:2" coordorigin="1422,3583" coordsize="2463,2">
              <v:shape style="position:absolute;left:1422;top:3583;width:2463;height:2" coordorigin="1422,3583" coordsize="2463,0" path="m1422,3583l3884,3583e" filled="false" stroked="true" strokeweight=".821947pt" strokecolor="#fff4ea">
                <v:path arrowok="t"/>
              </v:shape>
            </v:group>
            <v:group style="position:absolute;left:1440;top:3598;width:2426;height:2" coordorigin="1440,3598" coordsize="2426,2">
              <v:shape style="position:absolute;left:1440;top:3598;width:2426;height:2" coordorigin="1440,3598" coordsize="2426,0" path="m1440,3598l3865,3598e" filled="false" stroked="true" strokeweight=".790544pt" strokecolor="#fff5eb">
                <v:path arrowok="t"/>
              </v:shape>
            </v:group>
            <v:group style="position:absolute;left:1460;top:3612;width:2387;height:2" coordorigin="1460,3612" coordsize="2387,2">
              <v:shape style="position:absolute;left:1460;top:3612;width:2387;height:2" coordorigin="1460,3612" coordsize="2387,0" path="m1460,3612l3846,3612e" filled="false" stroked="true" strokeweight=".790544pt" strokecolor="#fff6eb">
                <v:path arrowok="t"/>
              </v:shape>
            </v:group>
            <v:group style="position:absolute;left:1481;top:3625;width:2344;height:2" coordorigin="1481,3625" coordsize="2344,2">
              <v:shape style="position:absolute;left:1481;top:3625;width:2344;height:2" coordorigin="1481,3625" coordsize="2344,0" path="m1481,3625l3825,3625e" filled="false" stroked="true" strokeweight=".790544pt" strokecolor="#fff7ed">
                <v:path arrowok="t"/>
              </v:shape>
            </v:group>
            <v:group style="position:absolute;left:1502;top:3639;width:2301;height:2" coordorigin="1502,3639" coordsize="2301,2">
              <v:shape style="position:absolute;left:1502;top:3639;width:2301;height:2" coordorigin="1502,3639" coordsize="2301,0" path="m1502,3639l3803,3639e" filled="false" stroked="true" strokeweight=".790544pt" strokecolor="#fff7ee">
                <v:path arrowok="t"/>
              </v:shape>
            </v:group>
            <v:group style="position:absolute;left:1528;top:3653;width:2251;height:2" coordorigin="1528,3653" coordsize="2251,2">
              <v:shape style="position:absolute;left:1528;top:3653;width:2251;height:2" coordorigin="1528,3653" coordsize="2251,0" path="m1528,3653l3778,3653e" filled="false" stroked="true" strokeweight=".790544pt" strokecolor="#fff7ef">
                <v:path arrowok="t"/>
              </v:shape>
            </v:group>
            <v:group style="position:absolute;left:1553;top:3667;width:2200;height:2" coordorigin="1553,3667" coordsize="2200,2">
              <v:shape style="position:absolute;left:1553;top:3667;width:2200;height:2" coordorigin="1553,3667" coordsize="2200,0" path="m1553,3667l3753,3667e" filled="false" stroked="true" strokeweight=".79057pt" strokecolor="#fff8f0">
                <v:path arrowok="t"/>
              </v:shape>
            </v:group>
            <v:group style="position:absolute;left:1582;top:3680;width:2143;height:2" coordorigin="1582,3680" coordsize="2143,2">
              <v:shape style="position:absolute;left:1582;top:3680;width:2143;height:2" coordorigin="1582,3680" coordsize="2143,0" path="m1582,3680l3724,3680e" filled="false" stroked="true" strokeweight=".790544pt" strokecolor="#fff8f1">
                <v:path arrowok="t"/>
              </v:shape>
            </v:group>
            <v:group style="position:absolute;left:1612;top:3694;width:2082;height:2" coordorigin="1612,3694" coordsize="2082,2">
              <v:shape style="position:absolute;left:1612;top:3694;width:2082;height:2" coordorigin="1612,3694" coordsize="2082,0" path="m1612,3694l3694,3694e" filled="false" stroked="true" strokeweight=".790544pt" strokecolor="#fff8f3">
                <v:path arrowok="t"/>
              </v:shape>
            </v:group>
            <v:group style="position:absolute;left:1645;top:3708;width:2017;height:2" coordorigin="1645,3708" coordsize="2017,2">
              <v:shape style="position:absolute;left:1645;top:3708;width:2017;height:2" coordorigin="1645,3708" coordsize="2017,0" path="m1645,3708l3661,3708e" filled="false" stroked="true" strokeweight=".790544pt" strokecolor="#fff8f4">
                <v:path arrowok="t"/>
              </v:shape>
            </v:group>
            <v:group style="position:absolute;left:1679;top:3729;width:1948;height:2" coordorigin="1679,3729" coordsize="1948,2">
              <v:shape style="position:absolute;left:1679;top:3729;width:1948;height:2" coordorigin="1679,3729" coordsize="1948,0" path="m1679,3729l3626,3729e" filled="false" stroked="true" strokeweight="1.481115pt" strokecolor="#fff9f5">
                <v:path arrowok="t"/>
              </v:shape>
            </v:group>
            <v:group style="position:absolute;left:1758;top:3750;width:1791;height:2" coordorigin="1758,3750" coordsize="1791,2">
              <v:shape style="position:absolute;left:1758;top:3750;width:1791;height:2" coordorigin="1758,3750" coordsize="1791,0" path="m1758,3750l3548,3750e" filled="false" stroked="true" strokeweight=".790544pt" strokecolor="#fff9f6">
                <v:path arrowok="t"/>
              </v:shape>
            </v:group>
            <v:group style="position:absolute;left:1803;top:3763;width:1701;height:2" coordorigin="1803,3763" coordsize="1701,2">
              <v:shape style="position:absolute;left:1803;top:3763;width:1701;height:2" coordorigin="1803,3763" coordsize="1701,0" path="m1803,3763l3503,3763e" filled="false" stroked="true" strokeweight=".790544pt" strokecolor="#fffaf7">
                <v:path arrowok="t"/>
              </v:shape>
            </v:group>
            <v:group style="position:absolute;left:1850;top:3777;width:1606;height:2" coordorigin="1850,3777" coordsize="1606,2">
              <v:shape style="position:absolute;left:1850;top:3777;width:1606;height:2" coordorigin="1850,3777" coordsize="1606,0" path="m1850,3777l3456,3777e" filled="false" stroked="true" strokeweight=".79057pt" strokecolor="#fffaf8">
                <v:path arrowok="t"/>
              </v:shape>
            </v:group>
            <v:group style="position:absolute;left:1906;top:3791;width:1494;height:2" coordorigin="1906,3791" coordsize="1494,2">
              <v:shape style="position:absolute;left:1906;top:3791;width:1494;height:2" coordorigin="1906,3791" coordsize="1494,0" path="m1906,3791l3400,3791e" filled="false" stroked="true" strokeweight=".790544pt" strokecolor="#fffbf8">
                <v:path arrowok="t"/>
              </v:shape>
            </v:group>
            <v:group style="position:absolute;left:1966;top:3805;width:1375;height:2" coordorigin="1966,3805" coordsize="1375,2">
              <v:shape style="position:absolute;left:1966;top:3805;width:1375;height:2" coordorigin="1966,3805" coordsize="1375,0" path="m1966,3805l3340,3805e" filled="false" stroked="true" strokeweight=".790544pt" strokecolor="#fffbf9">
                <v:path arrowok="t"/>
              </v:shape>
            </v:group>
            <v:group style="position:absolute;left:2032;top:3819;width:1242;height:2" coordorigin="2032,3819" coordsize="1242,2">
              <v:shape style="position:absolute;left:2032;top:3819;width:1242;height:2" coordorigin="2032,3819" coordsize="1242,0" path="m2032,3819l3273,3819e" filled="false" stroked="true" strokeweight=".790544pt" strokecolor="#fffcfa">
                <v:path arrowok="t"/>
              </v:shape>
            </v:group>
            <v:group style="position:absolute;left:2112;top:3839;width:1082;height:2" coordorigin="2112,3839" coordsize="1082,2">
              <v:shape style="position:absolute;left:2112;top:3839;width:1082;height:2" coordorigin="2112,3839" coordsize="1082,0" path="m2112,3839l3194,3839e" filled="false" stroked="true" strokeweight="1.481115pt" strokecolor="#fffcfb">
                <v:path arrowok="t"/>
              </v:shape>
            </v:group>
            <v:group style="position:absolute;left:2336;top:3860;width:635;height:2" coordorigin="2336,3860" coordsize="635,2">
              <v:shape style="position:absolute;left:2336;top:3860;width:635;height:2" coordorigin="2336,3860" coordsize="635,0" path="m2336,3860l2970,3860e" filled="false" stroked="true" strokeweight=".790544pt" strokecolor="#fffdfc">
                <v:path arrowok="t"/>
              </v:shape>
            </v:group>
            <v:group style="position:absolute;left:1298;top:2871;width:2709;height:997" coordorigin="1298,2871" coordsize="2709,997">
              <v:shape style="position:absolute;left:1298;top:2871;width:2709;height:997" coordorigin="1298,2871" coordsize="2709,997" path="m1298,3369l1316,3450,1368,3527,1450,3599,1502,3632,1560,3664,1625,3694,1696,3722,1772,3748,1854,3771,1940,3793,2031,3812,2126,3828,2225,3842,2328,3853,2434,3860,2542,3865,2653,3867,2764,3865,2872,3860,2978,3853,3080,3842,3179,3828,3274,3812,3365,3793,3452,3771,3533,3748,3610,3722,3680,3694,3745,3664,3804,3632,3856,3599,3938,3527,3989,3450,4007,3369,4003,3328,3968,3249,3900,3174,3804,3106,3745,3074,3680,3044,3610,3016,3533,2990,3452,2966,3365,2945,3274,2926,3179,2910,3080,2896,2978,2885,2872,2877,2764,2872,2653,2871,2542,2872,2434,2877,2328,2885,2225,2896,2126,2910,2031,2926,1940,2945,1854,2966,1772,2990,1696,3016,1625,3044,1560,3074,1502,3106,1450,3139,1368,3211,1316,3288,1298,3369xe" filled="false" stroked="true" strokeweight="1.380337pt" strokecolor="#800000">
                <v:path arrowok="t"/>
              </v:shape>
            </v:group>
            <v:group style="position:absolute;left:2465;top:4054;width:391;height:2" coordorigin="2465,4054" coordsize="391,2">
              <v:shape style="position:absolute;left:2465;top:4054;width:391;height:2" coordorigin="2465,4054" coordsize="391,0" path="m2465,4054l2855,4054e" filled="false" stroked="true" strokeweight=".7886pt" strokecolor="#ffd0a0">
                <v:path arrowok="t"/>
              </v:shape>
            </v:group>
            <v:group style="position:absolute;left:2386;top:4068;width:548;height:2" coordorigin="2386,4068" coordsize="548,2">
              <v:shape style="position:absolute;left:2386;top:4068;width:548;height:2" coordorigin="2386,4068" coordsize="548,0" path="m2386,4068l2934,4068e" filled="false" stroked="true" strokeweight=".790544pt" strokecolor="#ffd1a1">
                <v:path arrowok="t"/>
              </v:shape>
            </v:group>
            <v:group style="position:absolute;left:2327;top:4082;width:667;height:2" coordorigin="2327,4082" coordsize="667,2">
              <v:shape style="position:absolute;left:2327;top:4082;width:667;height:2" coordorigin="2327,4082" coordsize="667,0" path="m2327,4082l2993,4082e" filled="false" stroked="true" strokeweight=".790544pt" strokecolor="#ffd1a2">
                <v:path arrowok="t"/>
              </v:shape>
            </v:group>
            <v:group style="position:absolute;left:2277;top:4095;width:765;height:2" coordorigin="2277,4095" coordsize="765,2">
              <v:shape style="position:absolute;left:2277;top:4095;width:765;height:2" coordorigin="2277,4095" coordsize="765,0" path="m2277,4095l3042,4095e" filled="false" stroked="true" strokeweight=".790544pt" strokecolor="#ffd1a3">
                <v:path arrowok="t"/>
              </v:shape>
            </v:group>
            <v:group style="position:absolute;left:2237;top:4109;width:847;height:2" coordorigin="2237,4109" coordsize="847,2">
              <v:shape style="position:absolute;left:2237;top:4109;width:847;height:2" coordorigin="2237,4109" coordsize="847,0" path="m2237,4109l3083,4109e" filled="false" stroked="true" strokeweight=".790544pt" strokecolor="#ffd2a6">
                <v:path arrowok="t"/>
              </v:shape>
            </v:group>
            <v:group style="position:absolute;left:2199;top:4123;width:922;height:2" coordorigin="2199,4123" coordsize="922,2">
              <v:shape style="position:absolute;left:2199;top:4123;width:922;height:2" coordorigin="2199,4123" coordsize="922,0" path="m2199,4123l3121,4123e" filled="false" stroked="true" strokeweight=".790544pt" strokecolor="#ffd2a7">
                <v:path arrowok="t"/>
              </v:shape>
            </v:group>
            <v:group style="position:absolute;left:2165;top:4137;width:990;height:2" coordorigin="2165,4137" coordsize="990,2">
              <v:shape style="position:absolute;left:2165;top:4137;width:990;height:2" coordorigin="2165,4137" coordsize="990,0" path="m2165,4137l3155,4137e" filled="false" stroked="true" strokeweight=".790544pt" strokecolor="#ffd3a8">
                <v:path arrowok="t"/>
              </v:shape>
            </v:group>
            <v:group style="position:absolute;left:2136;top:4151;width:1049;height:2" coordorigin="2136,4151" coordsize="1049,2">
              <v:shape style="position:absolute;left:2136;top:4151;width:1049;height:2" coordorigin="2136,4151" coordsize="1049,0" path="m2136,4151l3184,4151e" filled="false" stroked="true" strokeweight=".790544pt" strokecolor="#ffd3aa">
                <v:path arrowok="t"/>
              </v:shape>
            </v:group>
            <v:group style="position:absolute;left:2108;top:4165;width:1104;height:2" coordorigin="2108,4165" coordsize="1104,2">
              <v:shape style="position:absolute;left:2108;top:4165;width:1104;height:2" coordorigin="2108,4165" coordsize="1104,0" path="m2108,4165l3212,4165e" filled="false" stroked="true" strokeweight=".79057pt" strokecolor="#ffd4ab">
                <v:path arrowok="t"/>
              </v:shape>
            </v:group>
            <v:group style="position:absolute;left:2083;top:4178;width:1154;height:2" coordorigin="2083,4178" coordsize="1154,2">
              <v:shape style="position:absolute;left:2083;top:4178;width:1154;height:2" coordorigin="2083,4178" coordsize="1154,0" path="m2083,4178l3237,4178e" filled="false" stroked="true" strokeweight=".790544pt" strokecolor="#ffd5ac">
                <v:path arrowok="t"/>
              </v:shape>
            </v:group>
            <v:group style="position:absolute;left:2060;top:4192;width:1201;height:2" coordorigin="2060,4192" coordsize="1201,2">
              <v:shape style="position:absolute;left:2060;top:4192;width:1201;height:2" coordorigin="2060,4192" coordsize="1201,0" path="m2060,4192l3260,4192e" filled="false" stroked="true" strokeweight=".790544pt" strokecolor="#ffd6ad">
                <v:path arrowok="t"/>
              </v:shape>
            </v:group>
            <v:group style="position:absolute;left:2038;top:4206;width:1245;height:2" coordorigin="2038,4206" coordsize="1245,2">
              <v:shape style="position:absolute;left:2038;top:4206;width:1245;height:2" coordorigin="2038,4206" coordsize="1245,0" path="m2038,4206l3282,4206e" filled="false" stroked="true" strokeweight=".790544pt" strokecolor="#ffd6ae">
                <v:path arrowok="t"/>
              </v:shape>
            </v:group>
            <v:group style="position:absolute;left:2018;top:4220;width:1285;height:2" coordorigin="2018,4220" coordsize="1285,2">
              <v:shape style="position:absolute;left:2018;top:4220;width:1285;height:2" coordorigin="2018,4220" coordsize="1285,0" path="m2018,4220l3302,4220e" filled="false" stroked="true" strokeweight=".790544pt" strokecolor="#ffd6af">
                <v:path arrowok="t"/>
              </v:shape>
            </v:group>
            <v:group style="position:absolute;left:1999;top:4234;width:1322;height:2" coordorigin="1999,4234" coordsize="1322,2">
              <v:shape style="position:absolute;left:1999;top:4234;width:1322;height:2" coordorigin="1999,4234" coordsize="1322,0" path="m1999,4234l3320,4234e" filled="false" stroked="true" strokeweight=".790544pt" strokecolor="#ffd7b0">
                <v:path arrowok="t"/>
              </v:shape>
            </v:group>
            <v:group style="position:absolute;left:1982;top:4247;width:1357;height:2" coordorigin="1982,4247" coordsize="1357,2">
              <v:shape style="position:absolute;left:1982;top:4247;width:1357;height:2" coordorigin="1982,4247" coordsize="1357,0" path="m1982,4247l3338,4247e" filled="false" stroked="true" strokeweight=".790544pt" strokecolor="#ffd9b3">
                <v:path arrowok="t"/>
              </v:shape>
            </v:group>
            <v:group style="position:absolute;left:1965;top:4262;width:1390;height:2" coordorigin="1965,4262" coordsize="1390,2">
              <v:shape style="position:absolute;left:1965;top:4262;width:1390;height:2" coordorigin="1965,4262" coordsize="1390,0" path="m1965,4262l3355,4262e" filled="false" stroked="true" strokeweight=".821947pt" strokecolor="#ffdab4">
                <v:path arrowok="t"/>
              </v:shape>
            </v:group>
            <v:group style="position:absolute;left:1949;top:4276;width:1421;height:2" coordorigin="1949,4276" coordsize="1421,2">
              <v:shape style="position:absolute;left:1949;top:4276;width:1421;height:2" coordorigin="1949,4276" coordsize="1421,0" path="m1949,4276l3370,4276e" filled="false" stroked="true" strokeweight=".790544pt" strokecolor="#ffdab5">
                <v:path arrowok="t"/>
              </v:shape>
            </v:group>
            <v:group style="position:absolute;left:1936;top:4290;width:1448;height:2" coordorigin="1936,4290" coordsize="1448,2">
              <v:shape style="position:absolute;left:1936;top:4290;width:1448;height:2" coordorigin="1936,4290" coordsize="1448,0" path="m1936,4290l3383,4290e" filled="false" stroked="true" strokeweight=".790544pt" strokecolor="#ffdbb7">
                <v:path arrowok="t"/>
              </v:shape>
            </v:group>
            <v:group style="position:absolute;left:1923;top:4303;width:1474;height:2" coordorigin="1923,4303" coordsize="1474,2">
              <v:shape style="position:absolute;left:1923;top:4303;width:1474;height:2" coordorigin="1923,4303" coordsize="1474,0" path="m1923,4303l3396,4303e" filled="false" stroked="true" strokeweight=".790544pt" strokecolor="#ffdbb8">
                <v:path arrowok="t"/>
              </v:shape>
            </v:group>
            <v:group style="position:absolute;left:1911;top:4317;width:1498;height:2" coordorigin="1911,4317" coordsize="1498,2">
              <v:shape style="position:absolute;left:1911;top:4317;width:1498;height:2" coordorigin="1911,4317" coordsize="1498,0" path="m1911,4317l3408,4317e" filled="false" stroked="true" strokeweight=".790544pt" strokecolor="#ffdcb9">
                <v:path arrowok="t"/>
              </v:shape>
            </v:group>
            <v:group style="position:absolute;left:1900;top:4331;width:1519;height:2" coordorigin="1900,4331" coordsize="1519,2">
              <v:shape style="position:absolute;left:1900;top:4331;width:1519;height:2" coordorigin="1900,4331" coordsize="1519,0" path="m1900,4331l3419,4331e" filled="false" stroked="true" strokeweight=".79057pt" strokecolor="#ffddba">
                <v:path arrowok="t"/>
              </v:shape>
            </v:group>
            <v:group style="position:absolute;left:1889;top:4345;width:1541;height:2" coordorigin="1889,4345" coordsize="1541,2">
              <v:shape style="position:absolute;left:1889;top:4345;width:1541;height:2" coordorigin="1889,4345" coordsize="1541,0" path="m1889,4345l3430,4345e" filled="false" stroked="true" strokeweight=".790544pt" strokecolor="#ffdebb">
                <v:path arrowok="t"/>
              </v:shape>
            </v:group>
            <v:group style="position:absolute;left:1881;top:4359;width:1559;height:2" coordorigin="1881,4359" coordsize="1559,2">
              <v:shape style="position:absolute;left:1881;top:4359;width:1559;height:2" coordorigin="1881,4359" coordsize="1559,0" path="m1881,4359l3439,4359e" filled="false" stroked="true" strokeweight=".790544pt" strokecolor="#ffdfbd">
                <v:path arrowok="t"/>
              </v:shape>
            </v:group>
            <v:group style="position:absolute;left:1872;top:4372;width:1576;height:2" coordorigin="1872,4372" coordsize="1576,2">
              <v:shape style="position:absolute;left:1872;top:4372;width:1576;height:2" coordorigin="1872,4372" coordsize="1576,0" path="m1872,4372l3448,4372e" filled="false" stroked="true" strokeweight=".790544pt" strokecolor="#ffdfc0">
                <v:path arrowok="t"/>
              </v:shape>
            </v:group>
            <v:group style="position:absolute;left:1864;top:4386;width:1592;height:2" coordorigin="1864,4386" coordsize="1592,2">
              <v:shape style="position:absolute;left:1864;top:4386;width:1592;height:2" coordorigin="1864,4386" coordsize="1592,0" path="m1864,4386l3455,4386e" filled="false" stroked="true" strokeweight=".790544pt" strokecolor="#ffdfc1">
                <v:path arrowok="t"/>
              </v:shape>
            </v:group>
            <v:group style="position:absolute;left:1857;top:4400;width:1605;height:2" coordorigin="1857,4400" coordsize="1605,2">
              <v:shape style="position:absolute;left:1857;top:4400;width:1605;height:2" coordorigin="1857,4400" coordsize="1605,0" path="m1857,4400l3462,4400e" filled="false" stroked="true" strokeweight=".790544pt" strokecolor="#ffdfc3">
                <v:path arrowok="t"/>
              </v:shape>
            </v:group>
            <v:group style="position:absolute;left:1851;top:4414;width:1619;height:2" coordorigin="1851,4414" coordsize="1619,2">
              <v:shape style="position:absolute;left:1851;top:4414;width:1619;height:2" coordorigin="1851,4414" coordsize="1619,0" path="m1851,4414l3469,4414e" filled="false" stroked="true" strokeweight=".790544pt" strokecolor="#ffe0c4">
                <v:path arrowok="t"/>
              </v:shape>
            </v:group>
            <v:group style="position:absolute;left:1845;top:4428;width:1630;height:2" coordorigin="1845,4428" coordsize="1630,2">
              <v:shape style="position:absolute;left:1845;top:4428;width:1630;height:2" coordorigin="1845,4428" coordsize="1630,0" path="m1845,4428l3474,4428e" filled="false" stroked="true" strokeweight=".790544pt" strokecolor="#ffe1c5">
                <v:path arrowok="t"/>
              </v:shape>
            </v:group>
            <v:group style="position:absolute;left:1840;top:4441;width:1639;height:2" coordorigin="1840,4441" coordsize="1639,2">
              <v:shape style="position:absolute;left:1840;top:4441;width:1639;height:2" coordorigin="1840,4441" coordsize="1639,0" path="m1840,4441l3479,4441e" filled="false" stroked="true" strokeweight=".79057pt" strokecolor="#ffe2c6">
                <v:path arrowok="t"/>
              </v:shape>
            </v:group>
            <v:group style="position:absolute;left:1836;top:4455;width:1649;height:2" coordorigin="1836,4455" coordsize="1649,2">
              <v:shape style="position:absolute;left:1836;top:4455;width:1649;height:2" coordorigin="1836,4455" coordsize="1649,0" path="m1836,4455l3484,4455e" filled="false" stroked="true" strokeweight=".790544pt" strokecolor="#ffe3c8">
                <v:path arrowok="t"/>
              </v:shape>
            </v:group>
            <v:group style="position:absolute;left:1832;top:4469;width:1655;height:2" coordorigin="1832,4469" coordsize="1655,2">
              <v:shape style="position:absolute;left:1832;top:4469;width:1655;height:2" coordorigin="1832,4469" coordsize="1655,0" path="m1832,4469l3487,4469e" filled="false" stroked="true" strokeweight=".790544pt" strokecolor="#ffe4ca">
                <v:path arrowok="t"/>
              </v:shape>
            </v:group>
            <v:group style="position:absolute;left:1830;top:4483;width:1660;height:2" coordorigin="1830,4483" coordsize="1660,2">
              <v:shape style="position:absolute;left:1830;top:4483;width:1660;height:2" coordorigin="1830,4483" coordsize="1660,0" path="m1830,4483l3490,4483e" filled="false" stroked="true" strokeweight=".790544pt" strokecolor="#ffe6cc">
                <v:path arrowok="t"/>
              </v:shape>
            </v:group>
            <v:group style="position:absolute;left:1827;top:4497;width:1666;height:2" coordorigin="1827,4497" coordsize="1666,2">
              <v:shape style="position:absolute;left:1827;top:4497;width:1666;height:2" coordorigin="1827,4497" coordsize="1666,0" path="m1827,4497l3492,4497e" filled="false" stroked="true" strokeweight=".790544pt" strokecolor="#ffe7ce">
                <v:path arrowok="t"/>
              </v:shape>
            </v:group>
            <v:group style="position:absolute;left:1826;top:4511;width:1667;height:2" coordorigin="1826,4511" coordsize="1667,2">
              <v:shape style="position:absolute;left:1826;top:4511;width:1667;height:2" coordorigin="1826,4511" coordsize="1667,0" path="m1826,4511l3493,4511e" filled="false" stroked="true" strokeweight=".700234pt" strokecolor="#ffe7cf">
                <v:path arrowok="t"/>
              </v:shape>
            </v:group>
            <v:group style="position:absolute;left:1827;top:4504;width:1666;height:2" coordorigin="1827,4504" coordsize="1666,2">
              <v:shape style="position:absolute;left:1827;top:4504;width:1666;height:2" coordorigin="1827,4504" coordsize="1666,0" path="m1827,4504l3492,4504e" filled="false" stroked="true" strokeweight=".200039pt" strokecolor="#ffe7cf">
                <v:path arrowok="t"/>
              </v:shape>
            </v:group>
            <v:group style="position:absolute;left:1825;top:4524;width:1670;height:2" coordorigin="1825,4524" coordsize="1670,2">
              <v:shape style="position:absolute;left:1825;top:4524;width:1670;height:2" coordorigin="1825,4524" coordsize="1670,0" path="m1825,4524l3494,4524e" filled="false" stroked="true" strokeweight=".790544pt" strokecolor="#ffe8d1">
                <v:path arrowok="t"/>
              </v:shape>
            </v:group>
            <v:group style="position:absolute;left:1824;top:4538;width:1672;height:2" coordorigin="1824,4538" coordsize="1672,2">
              <v:shape style="position:absolute;left:1824;top:4538;width:1672;height:2" coordorigin="1824,4538" coordsize="1672,0" path="m1824,4538l3495,4538e" filled="false" stroked="true" strokeweight=".79057pt" strokecolor="#ffe9d2">
                <v:path arrowok="t"/>
              </v:shape>
            </v:group>
            <v:group style="position:absolute;left:1824;top:4552;width:1672;height:2" coordorigin="1824,4552" coordsize="1672,2">
              <v:shape style="position:absolute;left:1824;top:4552;width:1672;height:2" coordorigin="1824,4552" coordsize="1672,0" path="m1824,4552l3495,4552e" filled="false" stroked="true" strokeweight=".790544pt" strokecolor="#ffe9d3">
                <v:path arrowok="t"/>
              </v:shape>
            </v:group>
            <v:group style="position:absolute;left:1825;top:4566;width:1670;height:2" coordorigin="1825,4566" coordsize="1670,2">
              <v:shape style="position:absolute;left:1825;top:4566;width:1670;height:2" coordorigin="1825,4566" coordsize="1670,0" path="m1825,4566l3494,4566e" filled="false" stroked="true" strokeweight=".790544pt" strokecolor="#ffead4">
                <v:path arrowok="t"/>
              </v:shape>
            </v:group>
            <v:group style="position:absolute;left:1826;top:4580;width:1668;height:2" coordorigin="1826,4580" coordsize="1668,2">
              <v:shape style="position:absolute;left:1826;top:4580;width:1668;height:2" coordorigin="1826,4580" coordsize="1668,0" path="m1826,4580l3493,4580e" filled="false" stroked="true" strokeweight=".790544pt" strokecolor="#ffebd5">
                <v:path arrowok="t"/>
              </v:shape>
            </v:group>
            <v:group style="position:absolute;left:1827;top:4593;width:1666;height:2" coordorigin="1827,4593" coordsize="1666,2">
              <v:shape style="position:absolute;left:1827;top:4593;width:1666;height:2" coordorigin="1827,4593" coordsize="1666,0" path="m1827,4593l3493,4593e" filled="false" stroked="true" strokeweight=".790544pt" strokecolor="#ffebd7">
                <v:path arrowok="t"/>
              </v:shape>
            </v:group>
            <v:group style="position:absolute;left:1830;top:4608;width:1661;height:2" coordorigin="1830,4608" coordsize="1661,2">
              <v:shape style="position:absolute;left:1830;top:4608;width:1661;height:2" coordorigin="1830,4608" coordsize="1661,0" path="m1830,4608l3490,4608e" filled="false" stroked="true" strokeweight=".821934pt" strokecolor="#ffebda">
                <v:path arrowok="t"/>
              </v:shape>
            </v:group>
            <v:group style="position:absolute;left:1833;top:4622;width:1655;height:2" coordorigin="1833,4622" coordsize="1655,2">
              <v:shape style="position:absolute;left:1833;top:4622;width:1655;height:2" coordorigin="1833,4622" coordsize="1655,0" path="m1833,4622l3487,4622e" filled="false" stroked="true" strokeweight=".79057pt" strokecolor="#ffecdb">
                <v:path arrowok="t"/>
              </v:shape>
            </v:group>
            <v:group style="position:absolute;left:1836;top:4635;width:1648;height:2" coordorigin="1836,4635" coordsize="1648,2">
              <v:shape style="position:absolute;left:1836;top:4635;width:1648;height:2" coordorigin="1836,4635" coordsize="1648,0" path="m1836,4635l3484,4635e" filled="false" stroked="true" strokeweight=".790544pt" strokecolor="#ffeddc">
                <v:path arrowok="t"/>
              </v:shape>
            </v:group>
            <v:group style="position:absolute;left:1840;top:4649;width:1639;height:2" coordorigin="1840,4649" coordsize="1639,2">
              <v:shape style="position:absolute;left:1840;top:4649;width:1639;height:2" coordorigin="1840,4649" coordsize="1639,0" path="m1840,4649l3479,4649e" filled="false" stroked="true" strokeweight=".790544pt" strokecolor="#ffedde">
                <v:path arrowok="t"/>
              </v:shape>
            </v:group>
            <v:group style="position:absolute;left:1845;top:4663;width:1630;height:2" coordorigin="1845,4663" coordsize="1630,2">
              <v:shape style="position:absolute;left:1845;top:4663;width:1630;height:2" coordorigin="1845,4663" coordsize="1630,0" path="m1845,4663l3474,4663e" filled="false" stroked="true" strokeweight=".790544pt" strokecolor="#ffeedf">
                <v:path arrowok="t"/>
              </v:shape>
            </v:group>
            <v:group style="position:absolute;left:1850;top:4677;width:1619;height:2" coordorigin="1850,4677" coordsize="1619,2">
              <v:shape style="position:absolute;left:1850;top:4677;width:1619;height:2" coordorigin="1850,4677" coordsize="1619,0" path="m1850,4677l3469,4677e" filled="false" stroked="true" strokeweight=".790544pt" strokecolor="#ffefe0">
                <v:path arrowok="t"/>
              </v:shape>
            </v:group>
            <v:group style="position:absolute;left:1857;top:4691;width:1605;height:2" coordorigin="1857,4691" coordsize="1605,2">
              <v:shape style="position:absolute;left:1857;top:4691;width:1605;height:2" coordorigin="1857,4691" coordsize="1605,0" path="m1857,4691l3462,4691e" filled="false" stroked="true" strokeweight=".790544pt" strokecolor="#fff0e1">
                <v:path arrowok="t"/>
              </v:shape>
            </v:group>
            <v:group style="position:absolute;left:1864;top:4705;width:1592;height:2" coordorigin="1864,4705" coordsize="1592,2">
              <v:shape style="position:absolute;left:1864;top:4705;width:1592;height:2" coordorigin="1864,4705" coordsize="1592,0" path="m1864,4705l3455,4705e" filled="false" stroked="true" strokeweight=".790544pt" strokecolor="#fff1e3">
                <v:path arrowok="t"/>
              </v:shape>
            </v:group>
            <v:group style="position:absolute;left:1872;top:4718;width:1576;height:2" coordorigin="1872,4718" coordsize="1576,2">
              <v:shape style="position:absolute;left:1872;top:4718;width:1576;height:2" coordorigin="1872,4718" coordsize="1576,0" path="m1872,4718l3448,4718e" filled="false" stroked="true" strokeweight=".79057pt" strokecolor="#fff1e4">
                <v:path arrowok="t"/>
              </v:shape>
            </v:group>
            <v:group style="position:absolute;left:1881;top:4732;width:1559;height:2" coordorigin="1881,4732" coordsize="1559,2">
              <v:shape style="position:absolute;left:1881;top:4732;width:1559;height:2" coordorigin="1881,4732" coordsize="1559,0" path="m1881,4732l3439,4732e" filled="false" stroked="true" strokeweight=".790544pt" strokecolor="#fff3e6">
                <v:path arrowok="t"/>
              </v:shape>
            </v:group>
            <v:group style="position:absolute;left:1889;top:4746;width:1541;height:2" coordorigin="1889,4746" coordsize="1541,2">
              <v:shape style="position:absolute;left:1889;top:4746;width:1541;height:2" coordorigin="1889,4746" coordsize="1541,0" path="m1889,4746l3430,4746e" filled="false" stroked="true" strokeweight=".790544pt" strokecolor="#fff3e8">
                <v:path arrowok="t"/>
              </v:shape>
            </v:group>
            <v:group style="position:absolute;left:1900;top:4760;width:1520;height:2" coordorigin="1900,4760" coordsize="1520,2">
              <v:shape style="position:absolute;left:1900;top:4760;width:1520;height:2" coordorigin="1900,4760" coordsize="1520,0" path="m1900,4760l3419,4760e" filled="false" stroked="true" strokeweight=".790544pt" strokecolor="#fff4ea">
                <v:path arrowok="t"/>
              </v:shape>
            </v:group>
            <v:group style="position:absolute;left:1911;top:4774;width:1498;height:2" coordorigin="1911,4774" coordsize="1498,2">
              <v:shape style="position:absolute;left:1911;top:4774;width:1498;height:2" coordorigin="1911,4774" coordsize="1498,0" path="m1911,4774l3408,4774e" filled="false" stroked="true" strokeweight=".790544pt" strokecolor="#fff5eb">
                <v:path arrowok="t"/>
              </v:shape>
            </v:group>
            <v:group style="position:absolute;left:1923;top:4787;width:1474;height:2" coordorigin="1923,4787" coordsize="1474,2">
              <v:shape style="position:absolute;left:1923;top:4787;width:1474;height:2" coordorigin="1923,4787" coordsize="1474,0" path="m1923,4787l3397,4787e" filled="false" stroked="true" strokeweight=".790544pt" strokecolor="#fff6eb">
                <v:path arrowok="t"/>
              </v:shape>
            </v:group>
            <v:group style="position:absolute;left:1936;top:4801;width:1448;height:2" coordorigin="1936,4801" coordsize="1448,2">
              <v:shape style="position:absolute;left:1936;top:4801;width:1448;height:2" coordorigin="1936,4801" coordsize="1448,0" path="m1936,4801l3383,4801e" filled="false" stroked="true" strokeweight=".790161pt" strokecolor="#fff7ed">
                <v:path arrowok="t"/>
              </v:shape>
            </v:group>
            <v:group style="position:absolute;left:1949;top:4815;width:1421;height:2" coordorigin="1949,4815" coordsize="1421,2">
              <v:shape style="position:absolute;left:1949;top:4815;width:1421;height:2" coordorigin="1949,4815" coordsize="1421,0" path="m1949,4815l3370,4815e" filled="false" stroked="true" strokeweight=".790544pt" strokecolor="#fff7ee">
                <v:path arrowok="t"/>
              </v:shape>
            </v:group>
            <v:group style="position:absolute;left:1965;top:4829;width:1390;height:2" coordorigin="1965,4829" coordsize="1390,2">
              <v:shape style="position:absolute;left:1965;top:4829;width:1390;height:2" coordorigin="1965,4829" coordsize="1390,0" path="m1965,4829l3355,4829e" filled="false" stroked="true" strokeweight=".79057pt" strokecolor="#fff7ef">
                <v:path arrowok="t"/>
              </v:shape>
            </v:group>
            <v:group style="position:absolute;left:1981;top:4842;width:1359;height:2" coordorigin="1981,4842" coordsize="1359,2">
              <v:shape style="position:absolute;left:1981;top:4842;width:1359;height:2" coordorigin="1981,4842" coordsize="1359,0" path="m1981,4842l3339,4842e" filled="false" stroked="true" strokeweight=".790544pt" strokecolor="#fff8f0">
                <v:path arrowok="t"/>
              </v:shape>
            </v:group>
            <v:group style="position:absolute;left:1998;top:4856;width:1324;height:2" coordorigin="1998,4856" coordsize="1324,2">
              <v:shape style="position:absolute;left:1998;top:4856;width:1324;height:2" coordorigin="1998,4856" coordsize="1324,0" path="m1998,4856l3322,4856e" filled="false" stroked="true" strokeweight=".790544pt" strokecolor="#fff8f1">
                <v:path arrowok="t"/>
              </v:shape>
            </v:group>
            <v:group style="position:absolute;left:2017;top:4870;width:1287;height:2" coordorigin="2017,4870" coordsize="1287,2">
              <v:shape style="position:absolute;left:2017;top:4870;width:1287;height:2" coordorigin="2017,4870" coordsize="1287,0" path="m2017,4870l3303,4870e" filled="false" stroked="true" strokeweight=".790544pt" strokecolor="#fff8f3">
                <v:path arrowok="t"/>
              </v:shape>
            </v:group>
            <v:group style="position:absolute;left:2037;top:4884;width:1247;height:2" coordorigin="2037,4884" coordsize="1247,2">
              <v:shape style="position:absolute;left:2037;top:4884;width:1247;height:2" coordorigin="2037,4884" coordsize="1247,0" path="m2037,4884l3283,4884e" filled="false" stroked="true" strokeweight=".790544pt" strokecolor="#fff8f4">
                <v:path arrowok="t"/>
              </v:shape>
            </v:group>
            <v:group style="position:absolute;left:2058;top:4905;width:1204;height:2" coordorigin="2058,4905" coordsize="1204,2">
              <v:shape style="position:absolute;left:2058;top:4905;width:1204;height:2" coordorigin="2058,4905" coordsize="1204,0" path="m2058,4905l3262,4905e" filled="false" stroked="true" strokeweight="1.481115pt" strokecolor="#fff9f5">
                <v:path arrowok="t"/>
              </v:shape>
            </v:group>
            <v:group style="position:absolute;left:2106;top:4925;width:1108;height:2" coordorigin="2106,4925" coordsize="1108,2">
              <v:shape style="position:absolute;left:2106;top:4925;width:1108;height:2" coordorigin="2106,4925" coordsize="1108,0" path="m2106,4925l3213,4925e" filled="false" stroked="true" strokeweight=".79057pt" strokecolor="#fff9f6">
                <v:path arrowok="t"/>
              </v:shape>
            </v:group>
            <v:group style="position:absolute;left:2134;top:4940;width:1052;height:2" coordorigin="2134,4940" coordsize="1052,2">
              <v:shape style="position:absolute;left:2134;top:4940;width:1052;height:2" coordorigin="2134,4940" coordsize="1052,0" path="m2134,4940l3186,4940e" filled="false" stroked="true" strokeweight=".821934pt" strokecolor="#fffaf7">
                <v:path arrowok="t"/>
              </v:shape>
            </v:group>
            <v:group style="position:absolute;left:2165;top:4954;width:991;height:2" coordorigin="2165,4954" coordsize="991,2">
              <v:shape style="position:absolute;left:2165;top:4954;width:991;height:2" coordorigin="2165,4954" coordsize="991,0" path="m2165,4954l3155,4954e" filled="false" stroked="true" strokeweight=".790544pt" strokecolor="#fffaf8">
                <v:path arrowok="t"/>
              </v:shape>
            </v:group>
            <v:group style="position:absolute;left:2199;top:4967;width:923;height:2" coordorigin="2199,4967" coordsize="923,2">
              <v:shape style="position:absolute;left:2199;top:4967;width:923;height:2" coordorigin="2199,4967" coordsize="923,0" path="m2199,4967l3121,4967e" filled="false" stroked="true" strokeweight=".790544pt" strokecolor="#fffbf8">
                <v:path arrowok="t"/>
              </v:shape>
            </v:group>
            <v:group style="position:absolute;left:2235;top:4981;width:850;height:2" coordorigin="2235,4981" coordsize="850,2">
              <v:shape style="position:absolute;left:2235;top:4981;width:850;height:2" coordorigin="2235,4981" coordsize="850,0" path="m2235,4981l3084,4981e" filled="false" stroked="true" strokeweight=".785602pt" strokecolor="#fffbf9">
                <v:path arrowok="t"/>
              </v:shape>
            </v:group>
            <v:group style="position:absolute;left:2276;top:4995;width:768;height:2" coordorigin="2276,4995" coordsize="768,2">
              <v:shape style="position:absolute;left:2276;top:4995;width:768;height:2" coordorigin="2276,4995" coordsize="768,0" path="m2276,4995l3044,4995e" filled="false" stroked="true" strokeweight=".790544pt" strokecolor="#fffcfa">
                <v:path arrowok="t"/>
              </v:shape>
            </v:group>
            <v:group style="position:absolute;left:2326;top:5016;width:668;height:2" coordorigin="2326,5016" coordsize="668,2">
              <v:shape style="position:absolute;left:2326;top:5016;width:668;height:2" coordorigin="2326,5016" coordsize="668,0" path="m2326,5016l2994,5016e" filled="false" stroked="true" strokeweight="1.481115pt" strokecolor="#fffcfb">
                <v:path arrowok="t"/>
              </v:shape>
            </v:group>
            <v:group style="position:absolute;left:2464;top:5037;width:392;height:2" coordorigin="2464,5037" coordsize="392,2">
              <v:shape style="position:absolute;left:2464;top:5037;width:392;height:2" coordorigin="2464,5037" coordsize="392,0" path="m2464,5037l2855,5037e" filled="false" stroked="true" strokeweight=".790544pt" strokecolor="#fffdfc">
                <v:path arrowok="t"/>
              </v:shape>
            </v:group>
            <v:group style="position:absolute;left:1824;top:4047;width:1672;height:997" coordorigin="1824,4047" coordsize="1672,997">
              <v:shape style="position:absolute;left:1824;top:4047;width:1672;height:997" coordorigin="1824,4047" coordsize="1672,997" path="m1824,4545l1835,4626,1866,4703,1917,4775,1984,4840,2067,4898,2164,4948,2273,4988,2331,5005,2392,5018,2454,5029,2519,5037,2585,5042,2653,5044,2722,5042,2791,5037,2857,5029,2921,5018,2983,5005,3042,4988,3152,4948,3250,4898,3334,4840,3402,4775,3453,4703,3484,4626,3495,4545,3493,4504,3471,4425,3430,4351,3370,4282,3294,4221,3203,4167,3099,4122,2983,4086,2921,4072,2857,4062,2791,4054,2722,4049,2653,4047,2585,4049,2519,4054,2454,4062,2392,4072,2331,4086,2273,4103,2164,4143,2067,4193,1984,4251,1917,4316,1866,4387,1835,4464,1824,4545xe" filled="false" stroked="true" strokeweight="1.380183pt" strokecolor="#800000">
                <v:path arrowok="t"/>
              </v:shape>
            </v:group>
            <v:group style="position:absolute;left:2508;top:5216;width:829;height:2" coordorigin="2508,5216" coordsize="829,2">
              <v:shape style="position:absolute;left:2508;top:5216;width:829;height:2" coordorigin="2508,5216" coordsize="829,0" path="m2508,5216l3336,5216e" filled="false" stroked="true" strokeweight=".788601pt" strokecolor="#ffd0a0">
                <v:path arrowok="t"/>
              </v:shape>
            </v:group>
            <v:group style="position:absolute;left:2341;top:5230;width:1163;height:2" coordorigin="2341,5230" coordsize="1163,2">
              <v:shape style="position:absolute;left:2341;top:5230;width:1163;height:2" coordorigin="2341,5230" coordsize="1163,0" path="m2341,5230l3504,5230e" filled="false" stroked="true" strokeweight=".790544pt" strokecolor="#ffd1a1">
                <v:path arrowok="t"/>
              </v:shape>
            </v:group>
            <v:group style="position:absolute;left:2215;top:5244;width:1415;height:2" coordorigin="2215,5244" coordsize="1415,2">
              <v:shape style="position:absolute;left:2215;top:5244;width:1415;height:2" coordorigin="2215,5244" coordsize="1415,0" path="m2215,5244l3630,5244e" filled="false" stroked="true" strokeweight=".790544pt" strokecolor="#ffd1a2">
                <v:path arrowok="t"/>
              </v:shape>
            </v:group>
            <v:group style="position:absolute;left:2111;top:5257;width:1624;height:2" coordorigin="2111,5257" coordsize="1624,2">
              <v:shape style="position:absolute;left:2111;top:5257;width:1624;height:2" coordorigin="2111,5257" coordsize="1624,0" path="m2111,5257l3734,5257e" filled="false" stroked="true" strokeweight=".790544pt" strokecolor="#ffd1a3">
                <v:path arrowok="t"/>
              </v:shape>
            </v:group>
            <v:group style="position:absolute;left:2024;top:5271;width:1798;height:2" coordorigin="2024,5271" coordsize="1798,2">
              <v:shape style="position:absolute;left:2024;top:5271;width:1798;height:2" coordorigin="2024,5271" coordsize="1798,0" path="m2024,5271l3821,5271e" filled="false" stroked="true" strokeweight=".790544pt" strokecolor="#ffd2a6">
                <v:path arrowok="t"/>
              </v:shape>
            </v:group>
            <v:group style="position:absolute;left:1941;top:5285;width:1963;height:2" coordorigin="1941,5285" coordsize="1963,2">
              <v:shape style="position:absolute;left:1941;top:5285;width:1963;height:2" coordorigin="1941,5285" coordsize="1963,0" path="m1941,5285l3904,5285e" filled="false" stroked="true" strokeweight=".821947pt" strokecolor="#ffd2a7">
                <v:path arrowok="t"/>
              </v:shape>
            </v:group>
            <v:group style="position:absolute;left:1870;top:5300;width:2106;height:2" coordorigin="1870,5300" coordsize="2106,2">
              <v:shape style="position:absolute;left:1870;top:5300;width:2106;height:2" coordorigin="1870,5300" coordsize="2106,0" path="m1870,5300l3975,5300e" filled="false" stroked="true" strokeweight=".790544pt" strokecolor="#ffd3a8">
                <v:path arrowok="t"/>
              </v:shape>
            </v:group>
            <v:group style="position:absolute;left:1808;top:5313;width:2230;height:2" coordorigin="1808,5313" coordsize="2230,2">
              <v:shape style="position:absolute;left:1808;top:5313;width:2230;height:2" coordorigin="1808,5313" coordsize="2230,0" path="m1808,5313l4037,5313e" filled="false" stroked="true" strokeweight=".790544pt" strokecolor="#ffd3aa">
                <v:path arrowok="t"/>
              </v:shape>
            </v:group>
            <v:group style="position:absolute;left:1749;top:5327;width:2347;height:2" coordorigin="1749,5327" coordsize="2347,2">
              <v:shape style="position:absolute;left:1749;top:5327;width:2347;height:2" coordorigin="1749,5327" coordsize="2347,0" path="m1749,5327l4096,5327e" filled="false" stroked="true" strokeweight=".790544pt" strokecolor="#ffd4ab">
                <v:path arrowok="t"/>
              </v:shape>
            </v:group>
            <v:group style="position:absolute;left:1696;top:5341;width:2453;height:2" coordorigin="1696,5341" coordsize="2453,2">
              <v:shape style="position:absolute;left:1696;top:5341;width:2453;height:2" coordorigin="1696,5341" coordsize="2453,0" path="m1696,5341l4149,5341e" filled="false" stroked="true" strokeweight=".790544pt" strokecolor="#ffd5ac">
                <v:path arrowok="t"/>
              </v:shape>
            </v:group>
            <v:group style="position:absolute;left:1646;top:5355;width:2554;height:2" coordorigin="1646,5355" coordsize="2554,2">
              <v:shape style="position:absolute;left:1646;top:5355;width:2554;height:2" coordorigin="1646,5355" coordsize="2554,0" path="m1646,5355l4199,5355e" filled="false" stroked="true" strokeweight=".790544pt" strokecolor="#ffd6ad">
                <v:path arrowok="t"/>
              </v:shape>
            </v:group>
            <v:group style="position:absolute;left:1600;top:5369;width:2645;height:2" coordorigin="1600,5369" coordsize="2645,2">
              <v:shape style="position:absolute;left:1600;top:5369;width:2645;height:2" coordorigin="1600,5369" coordsize="2645,0" path="m1600,5369l4245,5369e" filled="false" stroked="true" strokeweight=".790544pt" strokecolor="#ffd6ae">
                <v:path arrowok="t"/>
              </v:shape>
            </v:group>
            <v:group style="position:absolute;left:1558;top:5382;width:2730;height:2" coordorigin="1558,5382" coordsize="2730,2">
              <v:shape style="position:absolute;left:1558;top:5382;width:2730;height:2" coordorigin="1558,5382" coordsize="2730,0" path="m1558,5382l4287,5382e" filled="false" stroked="true" strokeweight=".79057pt" strokecolor="#ffd6af">
                <v:path arrowok="t"/>
              </v:shape>
            </v:group>
            <v:group style="position:absolute;left:1519;top:5396;width:2808;height:2" coordorigin="1519,5396" coordsize="2808,2">
              <v:shape style="position:absolute;left:1519;top:5396;width:2808;height:2" coordorigin="1519,5396" coordsize="2808,0" path="m1519,5396l4326,5396e" filled="false" stroked="true" strokeweight=".790544pt" strokecolor="#ffd7b0">
                <v:path arrowok="t"/>
              </v:shape>
            </v:group>
            <v:group style="position:absolute;left:1481;top:5410;width:2883;height:2" coordorigin="1481,5410" coordsize="2883,2">
              <v:shape style="position:absolute;left:1481;top:5410;width:2883;height:2" coordorigin="1481,5410" coordsize="2883,0" path="m1481,5410l4364,5410e" filled="false" stroked="true" strokeweight=".790544pt" strokecolor="#ffd9b3">
                <v:path arrowok="t"/>
              </v:shape>
            </v:group>
            <v:group style="position:absolute;left:1448;top:5424;width:2949;height:2" coordorigin="1448,5424" coordsize="2949,2">
              <v:shape style="position:absolute;left:1448;top:5424;width:2949;height:2" coordorigin="1448,5424" coordsize="2949,0" path="m1448,5424l4397,5424e" filled="false" stroked="true" strokeweight=".790544pt" strokecolor="#ffdab4">
                <v:path arrowok="t"/>
              </v:shape>
            </v:group>
            <v:group style="position:absolute;left:1414;top:5438;width:3017;height:2" coordorigin="1414,5438" coordsize="3017,2">
              <v:shape style="position:absolute;left:1414;top:5438;width:3017;height:2" coordorigin="1414,5438" coordsize="3017,0" path="m1414,5438l4431,5438e" filled="false" stroked="true" strokeweight=".790544pt" strokecolor="#ffdab5">
                <v:path arrowok="t"/>
              </v:shape>
            </v:group>
            <v:group style="position:absolute;left:1386;top:5452;width:3073;height:2" coordorigin="1386,5452" coordsize="3073,2">
              <v:shape style="position:absolute;left:1386;top:5452;width:3073;height:2" coordorigin="1386,5452" coordsize="3073,0" path="m1386,5452l4459,5452e" filled="false" stroked="true" strokeweight=".790544pt" strokecolor="#ffdbb7">
                <v:path arrowok="t"/>
              </v:shape>
            </v:group>
            <v:group style="position:absolute;left:1358;top:5465;width:3129;height:2" coordorigin="1358,5465" coordsize="3129,2">
              <v:shape style="position:absolute;left:1358;top:5465;width:3129;height:2" coordorigin="1358,5465" coordsize="3129,0" path="m1358,5465l4487,5465e" filled="false" stroked="true" strokeweight=".790544pt" strokecolor="#ffdbb8">
                <v:path arrowok="t"/>
              </v:shape>
            </v:group>
            <v:group style="position:absolute;left:1333;top:5479;width:3180;height:2" coordorigin="1333,5479" coordsize="3180,2">
              <v:shape style="position:absolute;left:1333;top:5479;width:3180;height:2" coordorigin="1333,5479" coordsize="3180,0" path="m1333,5479l4512,5479e" filled="false" stroked="true" strokeweight=".790544pt" strokecolor="#ffdcb9">
                <v:path arrowok="t"/>
              </v:shape>
            </v:group>
            <v:group style="position:absolute;left:1310;top:5493;width:3226;height:2" coordorigin="1310,5493" coordsize="3226,2">
              <v:shape style="position:absolute;left:1310;top:5493;width:3226;height:2" coordorigin="1310,5493" coordsize="3226,0" path="m1310,5493l4535,5493e" filled="false" stroked="true" strokeweight=".79057pt" strokecolor="#ffddba">
                <v:path arrowok="t"/>
              </v:shape>
            </v:group>
            <v:group style="position:absolute;left:1287;top:5507;width:3272;height:2" coordorigin="1287,5507" coordsize="3272,2">
              <v:shape style="position:absolute;left:1287;top:5507;width:3272;height:2" coordorigin="1287,5507" coordsize="3272,0" path="m1287,5507l4558,5507e" filled="false" stroked="true" strokeweight=".790544pt" strokecolor="#ffdebb">
                <v:path arrowok="t"/>
              </v:shape>
            </v:group>
            <v:group style="position:absolute;left:1268;top:5520;width:3309;height:2" coordorigin="1268,5520" coordsize="3309,2">
              <v:shape style="position:absolute;left:1268;top:5520;width:3309;height:2" coordorigin="1268,5520" coordsize="3309,0" path="m1268,5520l4577,5520e" filled="false" stroked="true" strokeweight=".790544pt" strokecolor="#ffdfbd">
                <v:path arrowok="t"/>
              </v:shape>
            </v:group>
            <v:group style="position:absolute;left:1249;top:5534;width:3347;height:2" coordorigin="1249,5534" coordsize="3347,2">
              <v:shape style="position:absolute;left:1249;top:5534;width:3347;height:2" coordorigin="1249,5534" coordsize="3347,0" path="m1249,5534l4596,5534e" filled="false" stroked="true" strokeweight=".790544pt" strokecolor="#ffdfc0">
                <v:path arrowok="t"/>
              </v:shape>
            </v:group>
            <v:group style="position:absolute;left:1232;top:5548;width:3381;height:2" coordorigin="1232,5548" coordsize="3381,2">
              <v:shape style="position:absolute;left:1232;top:5548;width:3381;height:2" coordorigin="1232,5548" coordsize="3381,0" path="m1232,5548l4613,5548e" filled="false" stroked="true" strokeweight=".790544pt" strokecolor="#ffdfc1">
                <v:path arrowok="t"/>
              </v:shape>
            </v:group>
            <v:group style="position:absolute;left:1218;top:5562;width:3409;height:2" coordorigin="1218,5562" coordsize="3409,2">
              <v:shape style="position:absolute;left:1218;top:5562;width:3409;height:2" coordorigin="1218,5562" coordsize="3409,0" path="m1218,5562l4627,5562e" filled="false" stroked="true" strokeweight=".790544pt" strokecolor="#ffdfc3">
                <v:path arrowok="t"/>
              </v:shape>
            </v:group>
            <v:group style="position:absolute;left:1204;top:5576;width:3438;height:2" coordorigin="1204,5576" coordsize="3438,2">
              <v:shape style="position:absolute;left:1204;top:5576;width:3438;height:2" coordorigin="1204,5576" coordsize="3438,0" path="m1204,5576l4641,5576e" filled="false" stroked="true" strokeweight=".790544pt" strokecolor="#ffe0c4">
                <v:path arrowok="t"/>
              </v:shape>
            </v:group>
            <v:group style="position:absolute;left:1192;top:5590;width:3461;height:2" coordorigin="1192,5590" coordsize="3461,2">
              <v:shape style="position:absolute;left:1192;top:5590;width:3461;height:2" coordorigin="1192,5590" coordsize="3461,0" path="m1192,5590l4653,5590e" filled="false" stroked="true" strokeweight=".79057pt" strokecolor="#ffe1c5">
                <v:path arrowok="t"/>
              </v:shape>
            </v:group>
            <v:group style="position:absolute;left:1182;top:5603;width:3481;height:2" coordorigin="1182,5603" coordsize="3481,2">
              <v:shape style="position:absolute;left:1182;top:5603;width:3481;height:2" coordorigin="1182,5603" coordsize="3481,0" path="m1182,5603l4663,5603e" filled="false" stroked="true" strokeweight=".790544pt" strokecolor="#ffe2c6">
                <v:path arrowok="t"/>
              </v:shape>
            </v:group>
            <v:group style="position:absolute;left:1172;top:5618;width:3502;height:2" coordorigin="1172,5618" coordsize="3502,2">
              <v:shape style="position:absolute;left:1172;top:5618;width:3502;height:2" coordorigin="1172,5618" coordsize="3502,0" path="m1172,5618l4673,5618e" filled="false" stroked="true" strokeweight=".821934pt" strokecolor="#ffe3c8">
                <v:path arrowok="t"/>
              </v:shape>
            </v:group>
            <v:group style="position:absolute;left:1165;top:5632;width:3515;height:2" coordorigin="1165,5632" coordsize="3515,2">
              <v:shape style="position:absolute;left:1165;top:5632;width:3515;height:2" coordorigin="1165,5632" coordsize="3515,0" path="m1165,5632l4680,5632e" filled="false" stroked="true" strokeweight=".790544pt" strokecolor="#ffe4ca">
                <v:path arrowok="t"/>
              </v:shape>
            </v:group>
            <v:group style="position:absolute;left:1159;top:5645;width:3527;height:2" coordorigin="1159,5645" coordsize="3527,2">
              <v:shape style="position:absolute;left:1159;top:5645;width:3527;height:2" coordorigin="1159,5645" coordsize="3527,0" path="m1159,5645l4686,5645e" filled="false" stroked="true" strokeweight=".790544pt" strokecolor="#ffe6cc">
                <v:path arrowok="t"/>
              </v:shape>
            </v:group>
            <v:group style="position:absolute;left:1153;top:5659;width:3539;height:2" coordorigin="1153,5659" coordsize="3539,2">
              <v:shape style="position:absolute;left:1153;top:5659;width:3539;height:2" coordorigin="1153,5659" coordsize="3539,0" path="m1153,5659l4692,5659e" filled="false" stroked="true" strokeweight=".790544pt" strokecolor="#ffe7ce">
                <v:path arrowok="t"/>
              </v:shape>
            </v:group>
            <v:group style="position:absolute;left:1151;top:5673;width:3544;height:2" coordorigin="1151,5673" coordsize="3544,2">
              <v:shape style="position:absolute;left:1151;top:5673;width:3544;height:2" coordorigin="1151,5673" coordsize="3544,0" path="m1151,5673l4694,5673e" filled="false" stroked="true" strokeweight=".79057pt" strokecolor="#ffe7cf">
                <v:path arrowok="t"/>
              </v:shape>
            </v:group>
            <v:group style="position:absolute;left:1149;top:5687;width:3548;height:2" coordorigin="1149,5687" coordsize="3548,2">
              <v:shape style="position:absolute;left:1149;top:5687;width:3548;height:2" coordorigin="1149,5687" coordsize="3548,0" path="m1149,5687l4696,5687e" filled="false" stroked="true" strokeweight=".790544pt" strokecolor="#ffe8d1">
                <v:path arrowok="t"/>
              </v:shape>
            </v:group>
            <v:group style="position:absolute;left:1147;top:5701;width:3552;height:2" coordorigin="1147,5701" coordsize="3552,2">
              <v:shape style="position:absolute;left:1147;top:5701;width:3552;height:2" coordorigin="1147,5701" coordsize="3552,0" path="m1147,5701l4698,5701e" filled="false" stroked="true" strokeweight=".790544pt" strokecolor="#ffe9d2">
                <v:path arrowok="t"/>
              </v:shape>
            </v:group>
            <v:group style="position:absolute;left:1147;top:5715;width:3552;height:2" coordorigin="1147,5715" coordsize="3552,2">
              <v:shape style="position:absolute;left:1147;top:5715;width:3552;height:2" coordorigin="1147,5715" coordsize="3552,0" path="m1147,5715l4698,5715e" filled="false" stroked="true" strokeweight=".790544pt" strokecolor="#ffe9d3">
                <v:path arrowok="t"/>
              </v:shape>
            </v:group>
            <v:group style="position:absolute;left:1149;top:5728;width:3548;height:2" coordorigin="1149,5728" coordsize="3548,2">
              <v:shape style="position:absolute;left:1149;top:5728;width:3548;height:2" coordorigin="1149,5728" coordsize="3548,0" path="m1149,5728l4696,5728e" filled="false" stroked="true" strokeweight=".790544pt" strokecolor="#ffead4">
                <v:path arrowok="t"/>
              </v:shape>
            </v:group>
            <v:group style="position:absolute;left:1151;top:5742;width:3544;height:2" coordorigin="1151,5742" coordsize="3544,2">
              <v:shape style="position:absolute;left:1151;top:5742;width:3544;height:2" coordorigin="1151,5742" coordsize="3544,0" path="m1151,5742l4694,5742e" filled="false" stroked="true" strokeweight=".790544pt" strokecolor="#ffebd5">
                <v:path arrowok="t"/>
              </v:shape>
            </v:group>
            <v:group style="position:absolute;left:1153;top:5756;width:3540;height:2" coordorigin="1153,5756" coordsize="3540,2">
              <v:shape style="position:absolute;left:1153;top:5756;width:3540;height:2" coordorigin="1153,5756" coordsize="3540,0" path="m1153,5756l4692,5756e" filled="false" stroked="true" strokeweight=".790544pt" strokecolor="#ffebd7">
                <v:path arrowok="t"/>
              </v:shape>
            </v:group>
            <v:group style="position:absolute;left:1159;top:5770;width:3527;height:2" coordorigin="1159,5770" coordsize="3527,2">
              <v:shape style="position:absolute;left:1159;top:5770;width:3527;height:2" coordorigin="1159,5770" coordsize="3527,0" path="m1159,5770l4686,5770e" filled="false" stroked="true" strokeweight=".79057pt" strokecolor="#ffebda">
                <v:path arrowok="t"/>
              </v:shape>
            </v:group>
            <v:group style="position:absolute;left:1165;top:5784;width:3516;height:2" coordorigin="1165,5784" coordsize="3516,2">
              <v:shape style="position:absolute;left:1165;top:5784;width:3516;height:2" coordorigin="1165,5784" coordsize="3516,0" path="m1165,5784l4680,5784e" filled="false" stroked="true" strokeweight=".790544pt" strokecolor="#ffecdb">
                <v:path arrowok="t"/>
              </v:shape>
            </v:group>
            <v:group style="position:absolute;left:1171;top:5797;width:3502;height:2" coordorigin="1171,5797" coordsize="3502,2">
              <v:shape style="position:absolute;left:1171;top:5797;width:3502;height:2" coordorigin="1171,5797" coordsize="3502,0" path="m1171,5797l4673,5797e" filled="false" stroked="true" strokeweight=".790544pt" strokecolor="#ffeddc">
                <v:path arrowok="t"/>
              </v:shape>
            </v:group>
            <v:group style="position:absolute;left:1181;top:5811;width:3482;height:2" coordorigin="1181,5811" coordsize="3482,2">
              <v:shape style="position:absolute;left:1181;top:5811;width:3482;height:2" coordorigin="1181,5811" coordsize="3482,0" path="m1181,5811l4663,5811e" filled="false" stroked="true" strokeweight=".790544pt" strokecolor="#ffedde">
                <v:path arrowok="t"/>
              </v:shape>
            </v:group>
            <v:group style="position:absolute;left:1192;top:5825;width:3462;height:2" coordorigin="1192,5825" coordsize="3462,2">
              <v:shape style="position:absolute;left:1192;top:5825;width:3462;height:2" coordorigin="1192,5825" coordsize="3462,0" path="m1192,5825l4653,5825e" filled="false" stroked="true" strokeweight=".790544pt" strokecolor="#ffeedf">
                <v:path arrowok="t"/>
              </v:shape>
            </v:group>
            <v:group style="position:absolute;left:1203;top:5839;width:3440;height:2" coordorigin="1203,5839" coordsize="3440,2">
              <v:shape style="position:absolute;left:1203;top:5839;width:3440;height:2" coordorigin="1203,5839" coordsize="3440,0" path="m1203,5839l4642,5839e" filled="false" stroked="true" strokeweight=".790544pt" strokecolor="#ffefe0">
                <v:path arrowok="t"/>
              </v:shape>
            </v:group>
            <v:group style="position:absolute;left:1217;top:5853;width:3411;height:2" coordorigin="1217,5853" coordsize="3411,2">
              <v:shape style="position:absolute;left:1217;top:5853;width:3411;height:2" coordorigin="1217,5853" coordsize="3411,0" path="m1217,5853l4628,5853e" filled="false" stroked="true" strokeweight=".790544pt" strokecolor="#fff0e1">
                <v:path arrowok="t"/>
              </v:shape>
            </v:group>
            <v:group style="position:absolute;left:1232;top:5867;width:3382;height:2" coordorigin="1232,5867" coordsize="3382,2">
              <v:shape style="position:absolute;left:1232;top:5867;width:3382;height:2" coordorigin="1232,5867" coordsize="3382,0" path="m1232,5867l4613,5867e" filled="false" stroked="true" strokeweight=".790544pt" strokecolor="#fff1e3">
                <v:path arrowok="t"/>
              </v:shape>
            </v:group>
            <v:group style="position:absolute;left:1248;top:5880;width:3349;height:2" coordorigin="1248,5880" coordsize="3349,2">
              <v:shape style="position:absolute;left:1248;top:5880;width:3349;height:2" coordorigin="1248,5880" coordsize="3349,0" path="m1248,5880l4597,5880e" filled="false" stroked="true" strokeweight=".79057pt" strokecolor="#fff1e4">
                <v:path arrowok="t"/>
              </v:shape>
            </v:group>
            <v:group style="position:absolute;left:1267;top:5894;width:3312;height:2" coordorigin="1267,5894" coordsize="3312,2">
              <v:shape style="position:absolute;left:1267;top:5894;width:3312;height:2" coordorigin="1267,5894" coordsize="3312,0" path="m1267,5894l4578,5894e" filled="false" stroked="true" strokeweight=".790544pt" strokecolor="#fff3e6">
                <v:path arrowok="t"/>
              </v:shape>
            </v:group>
            <v:group style="position:absolute;left:1285;top:5908;width:3275;height:2" coordorigin="1285,5908" coordsize="3275,2">
              <v:shape style="position:absolute;left:1285;top:5908;width:3275;height:2" coordorigin="1285,5908" coordsize="3275,0" path="m1285,5908l4559,5908e" filled="false" stroked="true" strokeweight=".790544pt" strokecolor="#fff3e8">
                <v:path arrowok="t"/>
              </v:shape>
            </v:group>
            <v:group style="position:absolute;left:1308;top:5922;width:3229;height:2" coordorigin="1308,5922" coordsize="3229,2">
              <v:shape style="position:absolute;left:1308;top:5922;width:3229;height:2" coordorigin="1308,5922" coordsize="3229,0" path="m1308,5922l4537,5922e" filled="false" stroked="true" strokeweight=".790544pt" strokecolor="#fff4ea">
                <v:path arrowok="t"/>
              </v:shape>
            </v:group>
            <v:group style="position:absolute;left:1331;top:5935;width:3183;height:2" coordorigin="1331,5935" coordsize="3183,2">
              <v:shape style="position:absolute;left:1331;top:5935;width:3183;height:2" coordorigin="1331,5935" coordsize="3183,0" path="m1331,5935l4514,5935e" filled="false" stroked="true" strokeweight=".790544pt" strokecolor="#fff5eb">
                <v:path arrowok="t"/>
              </v:shape>
            </v:group>
            <v:group style="position:absolute;left:1356;top:5949;width:3133;height:2" coordorigin="1356,5949" coordsize="3133,2">
              <v:shape style="position:absolute;left:1356;top:5949;width:3133;height:2" coordorigin="1356,5949" coordsize="3133,0" path="m1356,5949l4489,5949e" filled="false" stroked="true" strokeweight=".790544pt" strokecolor="#fff6eb">
                <v:path arrowok="t"/>
              </v:shape>
            </v:group>
            <v:group style="position:absolute;left:1385;top:5963;width:3076;height:2" coordorigin="1385,5963" coordsize="3076,2">
              <v:shape style="position:absolute;left:1385;top:5963;width:3076;height:2" coordorigin="1385,5963" coordsize="3076,0" path="m1385,5963l4460,5963e" filled="false" stroked="true" strokeweight=".821947pt" strokecolor="#fff7ed">
                <v:path arrowok="t"/>
              </v:shape>
            </v:group>
            <v:group style="position:absolute;left:1414;top:5978;width:3017;height:2" coordorigin="1414,5978" coordsize="3017,2">
              <v:shape style="position:absolute;left:1414;top:5978;width:3017;height:2" coordorigin="1414,5978" coordsize="3017,0" path="m1414,5978l4431,5978e" filled="false" stroked="true" strokeweight=".790544pt" strokecolor="#fff7ee">
                <v:path arrowok="t"/>
              </v:shape>
            </v:group>
            <v:group style="position:absolute;left:1447;top:5991;width:2951;height:2" coordorigin="1447,5991" coordsize="2951,2">
              <v:shape style="position:absolute;left:1447;top:5991;width:2951;height:2" coordorigin="1447,5991" coordsize="2951,0" path="m1447,5991l4398,5991e" filled="false" stroked="true" strokeweight=".790544pt" strokecolor="#fff7ef">
                <v:path arrowok="t"/>
              </v:shape>
            </v:group>
            <v:group style="position:absolute;left:1480;top:6005;width:2885;height:2" coordorigin="1480,6005" coordsize="2885,2">
              <v:shape style="position:absolute;left:1480;top:6005;width:2885;height:2" coordorigin="1480,6005" coordsize="2885,0" path="m1480,6005l4365,6005e" filled="false" stroked="true" strokeweight=".790544pt" strokecolor="#fff8f0">
                <v:path arrowok="t"/>
              </v:shape>
            </v:group>
            <v:group style="position:absolute;left:1519;top:6019;width:2808;height:2" coordorigin="1519,6019" coordsize="2808,2">
              <v:shape style="position:absolute;left:1519;top:6019;width:2808;height:2" coordorigin="1519,6019" coordsize="2808,0" path="m1519,6019l4326,6019e" filled="false" stroked="true" strokeweight=".790544pt" strokecolor="#fff8f1">
                <v:path arrowok="t"/>
              </v:shape>
            </v:group>
            <v:group style="position:absolute;left:1558;top:6033;width:2730;height:2" coordorigin="1558,6033" coordsize="2730,2">
              <v:shape style="position:absolute;left:1558;top:6033;width:2730;height:2" coordorigin="1558,6033" coordsize="2730,0" path="m1558,6033l4287,6033e" filled="false" stroked="true" strokeweight=".790544pt" strokecolor="#fff8f3">
                <v:path arrowok="t"/>
              </v:shape>
            </v:group>
            <v:group style="position:absolute;left:1600;top:6047;width:2645;height:2" coordorigin="1600,6047" coordsize="2645,2">
              <v:shape style="position:absolute;left:1600;top:6047;width:2645;height:2" coordorigin="1600,6047" coordsize="2645,0" path="m1600,6047l4245,6047e" filled="false" stroked="true" strokeweight=".790544pt" strokecolor="#fff8f4">
                <v:path arrowok="t"/>
              </v:shape>
            </v:group>
            <v:group style="position:absolute;left:1646;top:6067;width:2554;height:2" coordorigin="1646,6067" coordsize="2554,2">
              <v:shape style="position:absolute;left:1646;top:6067;width:2554;height:2" coordorigin="1646,6067" coordsize="2554,0" path="m1646,6067l4199,6067e" filled="false" stroked="true" strokeweight="1.481115pt" strokecolor="#fff9f5">
                <v:path arrowok="t"/>
              </v:shape>
            </v:group>
            <v:group style="position:absolute;left:1748;top:6088;width:2348;height:2" coordorigin="1748,6088" coordsize="2348,2">
              <v:shape style="position:absolute;left:1748;top:6088;width:2348;height:2" coordorigin="1748,6088" coordsize="2348,0" path="m1748,6088l4096,6088e" filled="false" stroked="true" strokeweight=".790544pt" strokecolor="#fff9f6">
                <v:path arrowok="t"/>
              </v:shape>
            </v:group>
            <v:group style="position:absolute;left:1809;top:6102;width:2228;height:2" coordorigin="1809,6102" coordsize="2228,2">
              <v:shape style="position:absolute;left:1809;top:6102;width:2228;height:2" coordorigin="1809,6102" coordsize="2228,0" path="m1809,6102l4036,6102e" filled="false" stroked="true" strokeweight=".790544pt" strokecolor="#fffaf7">
                <v:path arrowok="t"/>
              </v:shape>
            </v:group>
            <v:group style="position:absolute;left:1871;top:6116;width:2104;height:2" coordorigin="1871,6116" coordsize="2104,2">
              <v:shape style="position:absolute;left:1871;top:6116;width:2104;height:2" coordorigin="1871,6116" coordsize="2104,0" path="m1871,6116l3974,6116e" filled="false" stroked="true" strokeweight=".790544pt" strokecolor="#fffaf8">
                <v:path arrowok="t"/>
              </v:shape>
            </v:group>
            <v:group style="position:absolute;left:1943;top:6130;width:1960;height:2" coordorigin="1943,6130" coordsize="1960,2">
              <v:shape style="position:absolute;left:1943;top:6130;width:1960;height:2" coordorigin="1943,6130" coordsize="1960,0" path="m1943,6130l3902,6130e" filled="false" stroked="true" strokeweight=".790544pt" strokecolor="#fffbf8">
                <v:path arrowok="t"/>
              </v:shape>
            </v:group>
            <v:group style="position:absolute;left:2021;top:6143;width:1804;height:2" coordorigin="2021,6143" coordsize="1804,2">
              <v:shape style="position:absolute;left:2021;top:6143;width:1804;height:2" coordorigin="2021,6143" coordsize="1804,0" path="m2021,6143l3824,6143e" filled="false" stroked="true" strokeweight=".790544pt" strokecolor="#fffbf9">
                <v:path arrowok="t"/>
              </v:shape>
            </v:group>
            <v:group style="position:absolute;left:2108;top:6157;width:1630;height:2" coordorigin="2108,6157" coordsize="1630,2">
              <v:shape style="position:absolute;left:2108;top:6157;width:1630;height:2" coordorigin="2108,6157" coordsize="1630,0" path="m2108,6157l3737,6157e" filled="false" stroked="true" strokeweight=".79057pt" strokecolor="#fffcfa">
                <v:path arrowok="t"/>
              </v:shape>
            </v:group>
            <v:group style="position:absolute;left:2213;top:6178;width:1420;height:2" coordorigin="2213,6178" coordsize="1420,2">
              <v:shape style="position:absolute;left:2213;top:6178;width:1420;height:2" coordorigin="2213,6178" coordsize="1420,0" path="m2213,6178l3632,6178e" filled="false" stroked="true" strokeweight="1.481115pt" strokecolor="#fffcfb">
                <v:path arrowok="t"/>
              </v:shape>
            </v:group>
            <v:group style="position:absolute;left:2507;top:6199;width:832;height:2" coordorigin="2507,6199" coordsize="832,2">
              <v:shape style="position:absolute;left:2507;top:6199;width:832;height:2" coordorigin="2507,6199" coordsize="832,0" path="m2507,6199l3338,6199e" filled="false" stroked="true" strokeweight=".790544pt" strokecolor="#fffdfc">
                <v:path arrowok="t"/>
              </v:shape>
            </v:group>
            <v:group style="position:absolute;left:1147;top:5209;width:3552;height:997" coordorigin="1147,5209" coordsize="3552,997">
              <v:shape style="position:absolute;left:1147;top:5209;width:3552;height:997" coordorigin="1147,5209" coordsize="3552,997" path="m1147,5708l1170,5789,1237,5866,1285,5902,1343,5937,1411,5971,1487,6002,1571,6032,1663,6060,1763,6086,1869,6110,1982,6131,2101,6150,2225,6167,2355,6180,2489,6191,2628,6199,2770,6204,2916,6205,3061,6204,3204,6199,3343,6191,3478,6180,3608,6167,3733,6150,3853,6131,3967,6110,4074,6086,4175,6060,4268,6032,4353,6002,4430,5971,4498,5937,4558,5902,4607,5866,4675,5789,4698,5708,4692,5667,4646,5587,4558,5513,4498,5478,4430,5444,4353,5413,4268,5383,4175,5355,4074,5329,3967,5305,3853,5284,3733,5265,3608,5248,3478,5235,3343,5224,3204,5216,3061,5211,2916,5209,2770,5211,2628,5216,2489,5224,2355,5235,2225,5248,2101,5265,1982,5284,1869,5305,1763,5329,1663,5355,1571,5383,1487,5413,1411,5444,1343,5478,1285,5513,1237,5549,1170,5626,1147,5708xe" filled="false" stroked="true" strokeweight="1.380387pt" strokecolor="#800000">
                <v:path arrowok="t"/>
              </v:shape>
            </v:group>
            <v:group style="position:absolute;left:1814;top:6572;width:365;height:2" coordorigin="1814,6572" coordsize="365,2">
              <v:shape style="position:absolute;left:1814;top:6572;width:365;height:2" coordorigin="1814,6572" coordsize="365,0" path="m1814,6572l2179,6572e" filled="false" stroked="true" strokeweight=".789901pt" strokecolor="#ffd0a0">
                <v:path arrowok="t"/>
              </v:shape>
            </v:group>
            <v:group style="position:absolute;left:1741;top:6586;width:512;height:2" coordorigin="1741,6586" coordsize="512,2">
              <v:shape style="position:absolute;left:1741;top:6586;width:512;height:2" coordorigin="1741,6586" coordsize="512,0" path="m1741,6586l2252,6586e" filled="false" stroked="true" strokeweight=".790544pt" strokecolor="#ffd1a1">
                <v:path arrowok="t"/>
              </v:shape>
            </v:group>
            <v:group style="position:absolute;left:1685;top:6600;width:623;height:2" coordorigin="1685,6600" coordsize="623,2">
              <v:shape style="position:absolute;left:1685;top:6600;width:623;height:2" coordorigin="1685,6600" coordsize="623,0" path="m1685,6600l2308,6600e" filled="false" stroked="true" strokeweight=".790544pt" strokecolor="#ffd1a2">
                <v:path arrowok="t"/>
              </v:shape>
            </v:group>
            <v:group style="position:absolute;left:1639;top:6614;width:715;height:2" coordorigin="1639,6614" coordsize="715,2">
              <v:shape style="position:absolute;left:1639;top:6614;width:715;height:2" coordorigin="1639,6614" coordsize="715,0" path="m1639,6614l2354,6614e" filled="false" stroked="true" strokeweight=".790544pt" strokecolor="#ffd1a3">
                <v:path arrowok="t"/>
              </v:shape>
            </v:group>
            <v:group style="position:absolute;left:1601;top:6627;width:792;height:2" coordorigin="1601,6627" coordsize="792,2">
              <v:shape style="position:absolute;left:1601;top:6627;width:792;height:2" coordorigin="1601,6627" coordsize="792,0" path="m1601,6627l2392,6627e" filled="false" stroked="true" strokeweight=".790544pt" strokecolor="#ffd2a6">
                <v:path arrowok="t"/>
              </v:shape>
            </v:group>
            <v:group style="position:absolute;left:1565;top:6641;width:863;height:2" coordorigin="1565,6641" coordsize="863,2">
              <v:shape style="position:absolute;left:1565;top:6641;width:863;height:2" coordorigin="1565,6641" coordsize="863,0" path="m1565,6641l2428,6641e" filled="false" stroked="true" strokeweight=".821947pt" strokecolor="#ffd2a7">
                <v:path arrowok="t"/>
              </v:shape>
            </v:group>
            <v:group style="position:absolute;left:1533;top:6656;width:927;height:2" coordorigin="1533,6656" coordsize="927,2">
              <v:shape style="position:absolute;left:1533;top:6656;width:927;height:2" coordorigin="1533,6656" coordsize="927,0" path="m1533,6656l2460,6656e" filled="false" stroked="true" strokeweight=".790544pt" strokecolor="#ffd3a8">
                <v:path arrowok="t"/>
              </v:shape>
            </v:group>
            <v:group style="position:absolute;left:1506;top:6669;width:981;height:2" coordorigin="1506,6669" coordsize="981,2">
              <v:shape style="position:absolute;left:1506;top:6669;width:981;height:2" coordorigin="1506,6669" coordsize="981,0" path="m1506,6669l2487,6669e" filled="false" stroked="true" strokeweight=".790544pt" strokecolor="#ffd3aa">
                <v:path arrowok="t"/>
              </v:shape>
            </v:group>
            <v:group style="position:absolute;left:1480;top:6683;width:1033;height:2" coordorigin="1480,6683" coordsize="1033,2">
              <v:shape style="position:absolute;left:1480;top:6683;width:1033;height:2" coordorigin="1480,6683" coordsize="1033,0" path="m1480,6683l2513,6683e" filled="false" stroked="true" strokeweight=".790544pt" strokecolor="#ffd4ab">
                <v:path arrowok="t"/>
              </v:shape>
            </v:group>
            <v:group style="position:absolute;left:1457;top:6697;width:1080;height:2" coordorigin="1457,6697" coordsize="1080,2">
              <v:shape style="position:absolute;left:1457;top:6697;width:1080;height:2" coordorigin="1457,6697" coordsize="1080,0" path="m1457,6697l2536,6697e" filled="false" stroked="true" strokeweight=".790544pt" strokecolor="#ffd5ac">
                <v:path arrowok="t"/>
              </v:shape>
            </v:group>
            <v:group style="position:absolute;left:1435;top:6711;width:1123;height:2" coordorigin="1435,6711" coordsize="1123,2">
              <v:shape style="position:absolute;left:1435;top:6711;width:1123;height:2" coordorigin="1435,6711" coordsize="1123,0" path="m1435,6711l2558,6711e" filled="false" stroked="true" strokeweight=".790544pt" strokecolor="#ffd6ad">
                <v:path arrowok="t"/>
              </v:shape>
            </v:group>
            <v:group style="position:absolute;left:1415;top:6725;width:1163;height:2" coordorigin="1415,6725" coordsize="1163,2">
              <v:shape style="position:absolute;left:1415;top:6725;width:1163;height:2" coordorigin="1415,6725" coordsize="1163,0" path="m1415,6725l2578,6725e" filled="false" stroked="true" strokeweight=".790544pt" strokecolor="#ffd6ae">
                <v:path arrowok="t"/>
              </v:shape>
            </v:group>
            <v:group style="position:absolute;left:1396;top:6738;width:1201;height:2" coordorigin="1396,6738" coordsize="1201,2">
              <v:shape style="position:absolute;left:1396;top:6738;width:1201;height:2" coordorigin="1396,6738" coordsize="1201,0" path="m1396,6738l2597,6738e" filled="false" stroked="true" strokeweight=".790544pt" strokecolor="#ffd6af">
                <v:path arrowok="t"/>
              </v:shape>
            </v:group>
            <v:group style="position:absolute;left:1379;top:6752;width:1235;height:2" coordorigin="1379,6752" coordsize="1235,2">
              <v:shape style="position:absolute;left:1379;top:6752;width:1235;height:2" coordorigin="1379,6752" coordsize="1235,0" path="m1379,6752l2614,6752e" filled="false" stroked="true" strokeweight=".790544pt" strokecolor="#ffd7b0">
                <v:path arrowok="t"/>
              </v:shape>
            </v:group>
            <v:group style="position:absolute;left:1363;top:6766;width:1268;height:2" coordorigin="1363,6766" coordsize="1268,2">
              <v:shape style="position:absolute;left:1363;top:6766;width:1268;height:2" coordorigin="1363,6766" coordsize="1268,0" path="m1363,6766l2630,6766e" filled="false" stroked="true" strokeweight=".790544pt" strokecolor="#ffd9b3">
                <v:path arrowok="t"/>
              </v:shape>
            </v:group>
            <v:group style="position:absolute;left:1348;top:6780;width:1297;height:2" coordorigin="1348,6780" coordsize="1297,2">
              <v:shape style="position:absolute;left:1348;top:6780;width:1297;height:2" coordorigin="1348,6780" coordsize="1297,0" path="m1348,6780l2645,6780e" filled="false" stroked="true" strokeweight=".790583pt" strokecolor="#ffdab4">
                <v:path arrowok="t"/>
              </v:shape>
            </v:group>
            <v:group style="position:absolute;left:1333;top:6794;width:1327;height:2" coordorigin="1333,6794" coordsize="1327,2">
              <v:shape style="position:absolute;left:1333;top:6794;width:1327;height:2" coordorigin="1333,6794" coordsize="1327,0" path="m1333,6794l2659,6794e" filled="false" stroked="true" strokeweight=".790544pt" strokecolor="#ffdab5">
                <v:path arrowok="t"/>
              </v:shape>
            </v:group>
            <v:group style="position:absolute;left:1321;top:6807;width:1351;height:2" coordorigin="1321,6807" coordsize="1351,2">
              <v:shape style="position:absolute;left:1321;top:6807;width:1351;height:2" coordorigin="1321,6807" coordsize="1351,0" path="m1321,6807l2672,6807e" filled="false" stroked="true" strokeweight=".790544pt" strokecolor="#ffdbb7">
                <v:path arrowok="t"/>
              </v:shape>
            </v:group>
            <v:group style="position:absolute;left:1309;top:6821;width:1376;height:2" coordorigin="1309,6821" coordsize="1376,2">
              <v:shape style="position:absolute;left:1309;top:6821;width:1376;height:2" coordorigin="1309,6821" coordsize="1376,0" path="m1309,6821l2684,6821e" filled="false" stroked="true" strokeweight=".790544pt" strokecolor="#ffdbb8">
                <v:path arrowok="t"/>
              </v:shape>
            </v:group>
            <v:group style="position:absolute;left:1298;top:6835;width:1398;height:2" coordorigin="1298,6835" coordsize="1398,2">
              <v:shape style="position:absolute;left:1298;top:6835;width:1398;height:2" coordorigin="1298,6835" coordsize="1398,0" path="m1298,6835l2695,6835e" filled="false" stroked="true" strokeweight=".790544pt" strokecolor="#ffdcb9">
                <v:path arrowok="t"/>
              </v:shape>
            </v:group>
            <v:group style="position:absolute;left:1287;top:6849;width:1419;height:2" coordorigin="1287,6849" coordsize="1419,2">
              <v:shape style="position:absolute;left:1287;top:6849;width:1419;height:2" coordorigin="1287,6849" coordsize="1419,0" path="m1287,6849l2705,6849e" filled="false" stroked="true" strokeweight=".790544pt" strokecolor="#ffddba">
                <v:path arrowok="t"/>
              </v:shape>
            </v:group>
            <v:group style="position:absolute;left:1277;top:6863;width:1439;height:2" coordorigin="1277,6863" coordsize="1439,2">
              <v:shape style="position:absolute;left:1277;top:6863;width:1439;height:2" coordorigin="1277,6863" coordsize="1439,0" path="m1277,6863l2716,6863e" filled="false" stroked="true" strokeweight=".790544pt" strokecolor="#ffdebb">
                <v:path arrowok="t"/>
              </v:shape>
            </v:group>
            <v:group style="position:absolute;left:1269;top:6877;width:1455;height:2" coordorigin="1269,6877" coordsize="1455,2">
              <v:shape style="position:absolute;left:1269;top:6877;width:1455;height:2" coordorigin="1269,6877" coordsize="1455,0" path="m1269,6877l2724,6877e" filled="false" stroked="true" strokeweight=".790544pt" strokecolor="#ffdfbd">
                <v:path arrowok="t"/>
              </v:shape>
            </v:group>
            <v:group style="position:absolute;left:1261;top:6890;width:1472;height:2" coordorigin="1261,6890" coordsize="1472,2">
              <v:shape style="position:absolute;left:1261;top:6890;width:1472;height:2" coordorigin="1261,6890" coordsize="1472,0" path="m1261,6890l2732,6890e" filled="false" stroked="true" strokeweight=".790544pt" strokecolor="#ffdfc0">
                <v:path arrowok="t"/>
              </v:shape>
            </v:group>
            <v:group style="position:absolute;left:1253;top:6904;width:1487;height:2" coordorigin="1253,6904" coordsize="1487,2">
              <v:shape style="position:absolute;left:1253;top:6904;width:1487;height:2" coordorigin="1253,6904" coordsize="1487,0" path="m1253,6904l2739,6904e" filled="false" stroked="true" strokeweight=".790544pt" strokecolor="#ffdfc1">
                <v:path arrowok="t"/>
              </v:shape>
            </v:group>
            <v:group style="position:absolute;left:1247;top:6918;width:1499;height:2" coordorigin="1247,6918" coordsize="1499,2">
              <v:shape style="position:absolute;left:1247;top:6918;width:1499;height:2" coordorigin="1247,6918" coordsize="1499,0" path="m1247,6918l2746,6918e" filled="false" stroked="true" strokeweight=".790544pt" strokecolor="#ffdfc3">
                <v:path arrowok="t"/>
              </v:shape>
            </v:group>
            <v:group style="position:absolute;left:1241;top:6932;width:1512;height:2" coordorigin="1241,6932" coordsize="1512,2">
              <v:shape style="position:absolute;left:1241;top:6932;width:1512;height:2" coordorigin="1241,6932" coordsize="1512,0" path="m1241,6932l2752,6932e" filled="false" stroked="true" strokeweight=".790544pt" strokecolor="#ffe0c4">
                <v:path arrowok="t"/>
              </v:shape>
            </v:group>
            <v:group style="position:absolute;left:1236;top:6946;width:1522;height:2" coordorigin="1236,6946" coordsize="1522,2">
              <v:shape style="position:absolute;left:1236;top:6946;width:1522;height:2" coordorigin="1236,6946" coordsize="1522,0" path="m1236,6946l2757,6946e" filled="false" stroked="true" strokeweight=".790544pt" strokecolor="#ffe1c5">
                <v:path arrowok="t"/>
              </v:shape>
            </v:group>
            <v:group style="position:absolute;left:1231;top:6959;width:1531;height:2" coordorigin="1231,6959" coordsize="1531,2">
              <v:shape style="position:absolute;left:1231;top:6959;width:1531;height:2" coordorigin="1231,6959" coordsize="1531,0" path="m1231,6959l2761,6959e" filled="false" stroked="true" strokeweight=".790544pt" strokecolor="#ffe2c6">
                <v:path arrowok="t"/>
              </v:shape>
            </v:group>
            <v:group style="position:absolute;left:1227;top:6973;width:1539;height:2" coordorigin="1227,6973" coordsize="1539,2">
              <v:shape style="position:absolute;left:1227;top:6973;width:1539;height:2" coordorigin="1227,6973" coordsize="1539,0" path="m1227,6973l2766,6973e" filled="false" stroked="true" strokeweight=".790583pt" strokecolor="#ffe3c8">
                <v:path arrowok="t"/>
              </v:shape>
            </v:group>
            <v:group style="position:absolute;left:1224;top:6987;width:1546;height:2" coordorigin="1224,6987" coordsize="1546,2">
              <v:shape style="position:absolute;left:1224;top:6987;width:1546;height:2" coordorigin="1224,6987" coordsize="1546,0" path="m1224,6987l2769,6987e" filled="false" stroked="true" strokeweight=".821909pt" strokecolor="#ffe4ca">
                <v:path arrowok="t"/>
              </v:shape>
            </v:group>
            <v:group style="position:absolute;left:1221;top:7001;width:1551;height:2" coordorigin="1221,7001" coordsize="1551,2">
              <v:shape style="position:absolute;left:1221;top:7001;width:1551;height:2" coordorigin="1221,7001" coordsize="1551,0" path="m1221,7001l2772,7001e" filled="false" stroked="true" strokeweight=".790544pt" strokecolor="#ffe6cc">
                <v:path arrowok="t"/>
              </v:shape>
            </v:group>
            <v:group style="position:absolute;left:1218;top:7015;width:1556;height:2" coordorigin="1218,7015" coordsize="1556,2">
              <v:shape style="position:absolute;left:1218;top:7015;width:1556;height:2" coordorigin="1218,7015" coordsize="1556,0" path="m1218,7015l2774,7015e" filled="false" stroked="true" strokeweight=".790544pt" strokecolor="#ffe7ce">
                <v:path arrowok="t"/>
              </v:shape>
            </v:group>
            <v:group style="position:absolute;left:1218;top:7030;width:1557;height:2" coordorigin="1218,7030" coordsize="1557,2">
              <v:shape style="position:absolute;left:1218;top:7030;width:1557;height:2" coordorigin="1218,7030" coordsize="1557,0" path="m1218,7030l2775,7030e" filled="false" stroked="true" strokeweight=".700234pt" strokecolor="#ffe7cf">
                <v:path arrowok="t"/>
              </v:shape>
            </v:group>
            <v:group style="position:absolute;left:1218;top:7023;width:1556;height:2" coordorigin="1218,7023" coordsize="1556,2">
              <v:shape style="position:absolute;left:1218;top:7023;width:1556;height:2" coordorigin="1218,7023" coordsize="1556,0" path="m1218,7023l2774,7023e" filled="false" stroked="true" strokeweight=".200039pt" strokecolor="#ffe7cf">
                <v:path arrowok="t"/>
              </v:shape>
            </v:group>
            <v:group style="position:absolute;left:1217;top:7043;width:1560;height:2" coordorigin="1217,7043" coordsize="1560,2">
              <v:shape style="position:absolute;left:1217;top:7043;width:1560;height:2" coordorigin="1217,7043" coordsize="1560,0" path="m1217,7043l2776,7043e" filled="false" stroked="true" strokeweight=".790544pt" strokecolor="#ffe8d1">
                <v:path arrowok="t"/>
              </v:shape>
            </v:group>
            <v:group style="position:absolute;left:1216;top:7057;width:1562;height:2" coordorigin="1216,7057" coordsize="1562,2">
              <v:shape style="position:absolute;left:1216;top:7057;width:1562;height:2" coordorigin="1216,7057" coordsize="1562,0" path="m1216,7057l2777,7057e" filled="false" stroked="true" strokeweight=".790583pt" strokecolor="#ffe9d2">
                <v:path arrowok="t"/>
              </v:shape>
            </v:group>
            <v:group style="position:absolute;left:1216;top:7071;width:1562;height:2" coordorigin="1216,7071" coordsize="1562,2">
              <v:shape style="position:absolute;left:1216;top:7071;width:1562;height:2" coordorigin="1216,7071" coordsize="1562,0" path="m1216,7071l2777,7071e" filled="false" stroked="true" strokeweight=".790544pt" strokecolor="#ffe9d3">
                <v:path arrowok="t"/>
              </v:shape>
            </v:group>
            <v:group style="position:absolute;left:1217;top:7084;width:1560;height:2" coordorigin="1217,7084" coordsize="1560,2">
              <v:shape style="position:absolute;left:1217;top:7084;width:1560;height:2" coordorigin="1217,7084" coordsize="1560,0" path="m1217,7084l2776,7084e" filled="false" stroked="true" strokeweight=".790544pt" strokecolor="#ffead4">
                <v:path arrowok="t"/>
              </v:shape>
            </v:group>
            <v:group style="position:absolute;left:1218;top:7105;width:1556;height:2" coordorigin="1218,7105" coordsize="1556,2">
              <v:shape style="position:absolute;left:1218;top:7105;width:1556;height:2" coordorigin="1218,7105" coordsize="1556,0" path="m1218,7105l2774,7105e" filled="false" stroked="true" strokeweight=".200039pt" strokecolor="#ffebd5">
                <v:path arrowok="t"/>
              </v:shape>
            </v:group>
            <v:group style="position:absolute;left:1218;top:7098;width:1557;height:2" coordorigin="1218,7098" coordsize="1557,2">
              <v:shape style="position:absolute;left:1218;top:7098;width:1557;height:2" coordorigin="1218,7098" coordsize="1557,0" path="m1218,7098l2775,7098e" filled="false" stroked="true" strokeweight=".700234pt" strokecolor="#ffebd5">
                <v:path arrowok="t"/>
              </v:shape>
            </v:group>
            <v:group style="position:absolute;left:1218;top:7112;width:1556;height:2" coordorigin="1218,7112" coordsize="1556,2">
              <v:shape style="position:absolute;left:1218;top:7112;width:1556;height:2" coordorigin="1218,7112" coordsize="1556,0" path="m1218,7112l2774,7112e" filled="false" stroked="true" strokeweight=".790544pt" strokecolor="#ffebd7">
                <v:path arrowok="t"/>
              </v:shape>
            </v:group>
            <v:group style="position:absolute;left:1221;top:7126;width:1551;height:2" coordorigin="1221,7126" coordsize="1551,2">
              <v:shape style="position:absolute;left:1221;top:7126;width:1551;height:2" coordorigin="1221,7126" coordsize="1551,0" path="m1221,7126l2772,7126e" filled="false" stroked="true" strokeweight=".790544pt" strokecolor="#ffebda">
                <v:path arrowok="t"/>
              </v:shape>
            </v:group>
            <v:group style="position:absolute;left:1224;top:7140;width:1546;height:2" coordorigin="1224,7140" coordsize="1546,2">
              <v:shape style="position:absolute;left:1224;top:7140;width:1546;height:2" coordorigin="1224,7140" coordsize="1546,0" path="m1224,7140l2769,7140e" filled="false" stroked="true" strokeweight=".790544pt" strokecolor="#ffecdb">
                <v:path arrowok="t"/>
              </v:shape>
            </v:group>
            <v:group style="position:absolute;left:1227;top:7153;width:1540;height:2" coordorigin="1227,7153" coordsize="1540,2">
              <v:shape style="position:absolute;left:1227;top:7153;width:1540;height:2" coordorigin="1227,7153" coordsize="1540,0" path="m1227,7153l2766,7153e" filled="false" stroked="true" strokeweight=".790544pt" strokecolor="#ffeddc">
                <v:path arrowok="t"/>
              </v:shape>
            </v:group>
            <v:group style="position:absolute;left:1231;top:7167;width:1531;height:2" coordorigin="1231,7167" coordsize="1531,2">
              <v:shape style="position:absolute;left:1231;top:7167;width:1531;height:2" coordorigin="1231,7167" coordsize="1531,0" path="m1231,7167l2762,7167e" filled="false" stroked="true" strokeweight=".790544pt" strokecolor="#ffedde">
                <v:path arrowok="t"/>
              </v:shape>
            </v:group>
            <v:group style="position:absolute;left:1235;top:7181;width:1522;height:2" coordorigin="1235,7181" coordsize="1522,2">
              <v:shape style="position:absolute;left:1235;top:7181;width:1522;height:2" coordorigin="1235,7181" coordsize="1522,0" path="m1235,7181l2757,7181e" filled="false" stroked="true" strokeweight=".790544pt" strokecolor="#ffeedf">
                <v:path arrowok="t"/>
              </v:shape>
            </v:group>
            <v:group style="position:absolute;left:1240;top:7195;width:1512;height:2" coordorigin="1240,7195" coordsize="1512,2">
              <v:shape style="position:absolute;left:1240;top:7195;width:1512;height:2" coordorigin="1240,7195" coordsize="1512,0" path="m1240,7195l2752,7195e" filled="false" stroked="true" strokeweight=".790544pt" strokecolor="#ffefe0">
                <v:path arrowok="t"/>
              </v:shape>
            </v:group>
            <v:group style="position:absolute;left:1247;top:7209;width:1500;height:2" coordorigin="1247,7209" coordsize="1500,2">
              <v:shape style="position:absolute;left:1247;top:7209;width:1500;height:2" coordorigin="1247,7209" coordsize="1500,0" path="m1247,7209l2746,7209e" filled="false" stroked="true" strokeweight=".790544pt" strokecolor="#fff0e1">
                <v:path arrowok="t"/>
              </v:shape>
            </v:group>
            <v:group style="position:absolute;left:1253;top:7222;width:1487;height:2" coordorigin="1253,7222" coordsize="1487,2">
              <v:shape style="position:absolute;left:1253;top:7222;width:1487;height:2" coordorigin="1253,7222" coordsize="1487,0" path="m1253,7222l2740,7222e" filled="false" stroked="true" strokeweight=".790544pt" strokecolor="#fff1e3">
                <v:path arrowok="t"/>
              </v:shape>
            </v:group>
            <v:group style="position:absolute;left:1260;top:7236;width:1473;height:2" coordorigin="1260,7236" coordsize="1473,2">
              <v:shape style="position:absolute;left:1260;top:7236;width:1473;height:2" coordorigin="1260,7236" coordsize="1473,0" path="m1260,7236l2732,7236e" filled="false" stroked="true" strokeweight=".790544pt" strokecolor="#fff1e4">
                <v:path arrowok="t"/>
              </v:shape>
            </v:group>
            <v:group style="position:absolute;left:1269;top:7250;width:1456;height:2" coordorigin="1269,7250" coordsize="1456,2">
              <v:shape style="position:absolute;left:1269;top:7250;width:1456;height:2" coordorigin="1269,7250" coordsize="1456,0" path="m1269,7250l2724,7250e" filled="false" stroked="true" strokeweight=".790544pt" strokecolor="#fff3e6">
                <v:path arrowok="t"/>
              </v:shape>
            </v:group>
            <v:group style="position:absolute;left:1277;top:7264;width:1440;height:2" coordorigin="1277,7264" coordsize="1440,2">
              <v:shape style="position:absolute;left:1277;top:7264;width:1440;height:2" coordorigin="1277,7264" coordsize="1440,0" path="m1277,7264l2716,7264e" filled="false" stroked="true" strokeweight=".790583pt" strokecolor="#fff3e8">
                <v:path arrowok="t"/>
              </v:shape>
            </v:group>
            <v:group style="position:absolute;left:1287;top:7278;width:1420;height:2" coordorigin="1287,7278" coordsize="1420,2">
              <v:shape style="position:absolute;left:1287;top:7278;width:1420;height:2" coordorigin="1287,7278" coordsize="1420,0" path="m1287,7278l2706,7278e" filled="false" stroked="true" strokeweight=".790544pt" strokecolor="#fff4ea">
                <v:path arrowok="t"/>
              </v:shape>
            </v:group>
            <v:group style="position:absolute;left:1297;top:7291;width:1399;height:2" coordorigin="1297,7291" coordsize="1399,2">
              <v:shape style="position:absolute;left:1297;top:7291;width:1399;height:2" coordorigin="1297,7291" coordsize="1399,0" path="m1297,7291l2696,7291e" filled="false" stroked="true" strokeweight=".790544pt" strokecolor="#fff5eb">
                <v:path arrowok="t"/>
              </v:shape>
            </v:group>
            <v:group style="position:absolute;left:1308;top:7305;width:1377;height:2" coordorigin="1308,7305" coordsize="1377,2">
              <v:shape style="position:absolute;left:1308;top:7305;width:1377;height:2" coordorigin="1308,7305" coordsize="1377,0" path="m1308,7305l2685,7305e" filled="false" stroked="true" strokeweight=".790544pt" strokecolor="#fff6eb">
                <v:path arrowok="t"/>
              </v:shape>
            </v:group>
            <v:group style="position:absolute;left:1320;top:7319;width:1353;height:2" coordorigin="1320,7319" coordsize="1353,2">
              <v:shape style="position:absolute;left:1320;top:7319;width:1353;height:2" coordorigin="1320,7319" coordsize="1353,0" path="m1320,7319l2673,7319e" filled="false" stroked="true" strokeweight=".821909pt" strokecolor="#fff7ed">
                <v:path arrowok="t"/>
              </v:shape>
            </v:group>
            <v:group style="position:absolute;left:1333;top:7334;width:1327;height:2" coordorigin="1333,7334" coordsize="1327,2">
              <v:shape style="position:absolute;left:1333;top:7334;width:1327;height:2" coordorigin="1333,7334" coordsize="1327,0" path="m1333,7334l2660,7334e" filled="false" stroked="true" strokeweight=".790583pt" strokecolor="#fff7ee">
                <v:path arrowok="t"/>
              </v:shape>
            </v:group>
            <v:group style="position:absolute;left:1348;top:7347;width:1297;height:2" coordorigin="1348,7347" coordsize="1297,2">
              <v:shape style="position:absolute;left:1348;top:7347;width:1297;height:2" coordorigin="1348,7347" coordsize="1297,0" path="m1348,7347l2645,7347e" filled="false" stroked="true" strokeweight=".790544pt" strokecolor="#fff7ef">
                <v:path arrowok="t"/>
              </v:shape>
            </v:group>
            <v:group style="position:absolute;left:1363;top:7361;width:1268;height:2" coordorigin="1363,7361" coordsize="1268,2">
              <v:shape style="position:absolute;left:1363;top:7361;width:1268;height:2" coordorigin="1363,7361" coordsize="1268,0" path="m1363,7361l2630,7361e" filled="false" stroked="true" strokeweight=".790544pt" strokecolor="#fff8f0">
                <v:path arrowok="t"/>
              </v:shape>
            </v:group>
            <v:group style="position:absolute;left:1379;top:7375;width:1235;height:2" coordorigin="1379,7375" coordsize="1235,2">
              <v:shape style="position:absolute;left:1379;top:7375;width:1235;height:2" coordorigin="1379,7375" coordsize="1235,0" path="m1379,7375l2614,7375e" filled="false" stroked="true" strokeweight=".790544pt" strokecolor="#fff8f1">
                <v:path arrowok="t"/>
              </v:shape>
            </v:group>
            <v:group style="position:absolute;left:1396;top:7389;width:1201;height:2" coordorigin="1396,7389" coordsize="1201,2">
              <v:shape style="position:absolute;left:1396;top:7389;width:1201;height:2" coordorigin="1396,7389" coordsize="1201,0" path="m1396,7389l2597,7389e" filled="false" stroked="true" strokeweight=".790544pt" strokecolor="#fff8f3">
                <v:path arrowok="t"/>
              </v:shape>
            </v:group>
            <v:group style="position:absolute;left:1415;top:7403;width:1163;height:2" coordorigin="1415,7403" coordsize="1163,2">
              <v:shape style="position:absolute;left:1415;top:7403;width:1163;height:2" coordorigin="1415,7403" coordsize="1163,0" path="m1415,7403l2578,7403e" filled="false" stroked="true" strokeweight=".790544pt" strokecolor="#fff8f4">
                <v:path arrowok="t"/>
              </v:shape>
            </v:group>
            <v:group style="position:absolute;left:1435;top:7423;width:1123;height:2" coordorigin="1435,7423" coordsize="1123,2">
              <v:shape style="position:absolute;left:1435;top:7423;width:1123;height:2" coordorigin="1435,7423" coordsize="1123,0" path="m1435,7423l2558,7423e" filled="false" stroked="true" strokeweight="1.481115pt" strokecolor="#fff9f5">
                <v:path arrowok="t"/>
              </v:shape>
            </v:group>
            <v:group style="position:absolute;left:1481;top:7444;width:1033;height:2" coordorigin="1481,7444" coordsize="1033,2">
              <v:shape style="position:absolute;left:1481;top:7444;width:1033;height:2" coordorigin="1481,7444" coordsize="1033,0" path="m1481,7444l2513,7444e" filled="false" stroked="true" strokeweight=".790544pt" strokecolor="#fff9f6">
                <v:path arrowok="t"/>
              </v:shape>
            </v:group>
            <v:group style="position:absolute;left:1507;top:7458;width:980;height:2" coordorigin="1507,7458" coordsize="980,2">
              <v:shape style="position:absolute;left:1507;top:7458;width:980;height:2" coordorigin="1507,7458" coordsize="980,0" path="m1507,7458l2487,7458e" filled="false" stroked="true" strokeweight=".790544pt" strokecolor="#fffaf7">
                <v:path arrowok="t"/>
              </v:shape>
            </v:group>
            <v:group style="position:absolute;left:1534;top:7472;width:926;height:2" coordorigin="1534,7472" coordsize="926,2">
              <v:shape style="position:absolute;left:1534;top:7472;width:926;height:2" coordorigin="1534,7472" coordsize="926,0" path="m1534,7472l2459,7472e" filled="false" stroked="true" strokeweight=".790544pt" strokecolor="#fffaf8">
                <v:path arrowok="t"/>
              </v:shape>
            </v:group>
            <v:group style="position:absolute;left:1566;top:7485;width:862;height:2" coordorigin="1566,7485" coordsize="862,2">
              <v:shape style="position:absolute;left:1566;top:7485;width:862;height:2" coordorigin="1566,7485" coordsize="862,0" path="m1566,7485l2427,7485e" filled="false" stroked="true" strokeweight=".790544pt" strokecolor="#fffbf8">
                <v:path arrowok="t"/>
              </v:shape>
            </v:group>
            <v:group style="position:absolute;left:1600;top:7499;width:793;height:2" coordorigin="1600,7499" coordsize="793,2">
              <v:shape style="position:absolute;left:1600;top:7499;width:793;height:2" coordorigin="1600,7499" coordsize="793,0" path="m1600,7499l2393,7499e" filled="false" stroked="true" strokeweight=".780684pt" strokecolor="#fffbf9">
                <v:path arrowok="t"/>
              </v:shape>
            </v:group>
            <v:group style="position:absolute;left:1638;top:7513;width:717;height:2" coordorigin="1638,7513" coordsize="717,2">
              <v:shape style="position:absolute;left:1638;top:7513;width:717;height:2" coordorigin="1638,7513" coordsize="717,0" path="m1638,7513l2355,7513e" filled="false" stroked="true" strokeweight=".790544pt" strokecolor="#fffcfa">
                <v:path arrowok="t"/>
              </v:shape>
            </v:group>
            <v:group style="position:absolute;left:1685;top:7534;width:624;height:2" coordorigin="1685,7534" coordsize="624,2">
              <v:shape style="position:absolute;left:1685;top:7534;width:624;height:2" coordorigin="1685,7534" coordsize="624,0" path="m1685,7534l2308,7534e" filled="false" stroked="true" strokeweight="1.481115pt" strokecolor="#fffcfb">
                <v:path arrowok="t"/>
              </v:shape>
            </v:group>
            <v:group style="position:absolute;left:1814;top:7555;width:366;height:2" coordorigin="1814,7555" coordsize="366,2">
              <v:shape style="position:absolute;left:1814;top:7555;width:366;height:2" coordorigin="1814,7555" coordsize="366,0" path="m1814,7555l2179,7555e" filled="false" stroked="true" strokeweight=".790544pt" strokecolor="#fffdfc">
                <v:path arrowok="t"/>
              </v:shape>
            </v:group>
            <v:group style="position:absolute;left:1216;top:6565;width:1562;height:997" coordorigin="1216,6565" coordsize="1562,997">
              <v:shape style="position:absolute;left:1216;top:6565;width:1562;height:997" coordorigin="1216,6565" coordsize="1562,997" path="m1216,7064l1226,7145,1255,7222,1302,7293,1365,7358,1442,7416,1532,7466,1633,7506,1745,7536,1864,7555,1926,7560,1989,7561,2053,7560,2116,7555,2176,7547,2236,7536,2348,7506,2452,7466,2544,7416,2623,7358,2688,7293,2736,7222,2766,7145,2777,7064,2774,7023,2754,6943,2714,6869,2657,6800,2585,6739,2499,6685,2401,6639,2293,6604,2176,6580,2116,6572,2053,6567,1989,6565,1926,6567,1864,6572,1803,6580,1688,6604,1581,6639,1486,6685,1402,6739,1331,6800,1276,6869,1238,6943,1218,7023,1216,7064xe" filled="false" stroked="true" strokeweight="1.380154pt" strokecolor="#800000">
                <v:path arrowok="t"/>
              </v:shape>
            </v:group>
            <v:group style="position:absolute;left:3587;top:6586;width:343;height:2" coordorigin="3587,6586" coordsize="343,2">
              <v:shape style="position:absolute;left:3587;top:6586;width:343;height:2" coordorigin="3587,6586" coordsize="343,0" path="m3587,6586l3929,6586e" filled="false" stroked="true" strokeweight=".790544pt" strokecolor="#ffd0a0">
                <v:path arrowok="t"/>
              </v:shape>
            </v:group>
            <v:group style="position:absolute;left:3518;top:6600;width:480;height:2" coordorigin="3518,6600" coordsize="480,2">
              <v:shape style="position:absolute;left:3518;top:6600;width:480;height:2" coordorigin="3518,6600" coordsize="480,0" path="m3518,6600l3998,6600e" filled="false" stroked="true" strokeweight=".790544pt" strokecolor="#ffd1a1">
                <v:path arrowok="t"/>
              </v:shape>
            </v:group>
            <v:group style="position:absolute;left:3466;top:6614;width:584;height:2" coordorigin="3466,6614" coordsize="584,2">
              <v:shape style="position:absolute;left:3466;top:6614;width:584;height:2" coordorigin="3466,6614" coordsize="584,0" path="m3466,6614l4050,6614e" filled="false" stroked="true" strokeweight=".790544pt" strokecolor="#ffd1a2">
                <v:path arrowok="t"/>
              </v:shape>
            </v:group>
            <v:group style="position:absolute;left:3423;top:6627;width:671;height:2" coordorigin="3423,6627" coordsize="671,2">
              <v:shape style="position:absolute;left:3423;top:6627;width:671;height:2" coordorigin="3423,6627" coordsize="671,0" path="m3423,6627l4093,6627e" filled="false" stroked="true" strokeweight=".790544pt" strokecolor="#ffd1a3">
                <v:path arrowok="t"/>
              </v:shape>
            </v:group>
            <v:group style="position:absolute;left:3386;top:6641;width:746;height:2" coordorigin="3386,6641" coordsize="746,2">
              <v:shape style="position:absolute;left:3386;top:6641;width:746;height:2" coordorigin="3386,6641" coordsize="746,0" path="m3386,6641l4131,6641e" filled="false" stroked="true" strokeweight=".821947pt" strokecolor="#ffd2a6">
                <v:path arrowok="t"/>
              </v:shape>
            </v:group>
            <v:group style="position:absolute;left:3354;top:6656;width:810;height:2" coordorigin="3354,6656" coordsize="810,2">
              <v:shape style="position:absolute;left:3354;top:6656;width:810;height:2" coordorigin="3354,6656" coordsize="810,0" path="m3354,6656l4163,6656e" filled="false" stroked="true" strokeweight=".790544pt" strokecolor="#ffd2a7">
                <v:path arrowok="t"/>
              </v:shape>
            </v:group>
            <v:group style="position:absolute;left:3324;top:6669;width:869;height:2" coordorigin="3324,6669" coordsize="869,2">
              <v:shape style="position:absolute;left:3324;top:6669;width:869;height:2" coordorigin="3324,6669" coordsize="869,0" path="m3324,6669l4193,6669e" filled="false" stroked="true" strokeweight=".790544pt" strokecolor="#ffd3a8">
                <v:path arrowok="t"/>
              </v:shape>
            </v:group>
            <v:group style="position:absolute;left:3298;top:6683;width:920;height:2" coordorigin="3298,6683" coordsize="920,2">
              <v:shape style="position:absolute;left:3298;top:6683;width:920;height:2" coordorigin="3298,6683" coordsize="920,0" path="m3298,6683l4218,6683e" filled="false" stroked="true" strokeweight=".790544pt" strokecolor="#ffd3aa">
                <v:path arrowok="t"/>
              </v:shape>
            </v:group>
            <v:group style="position:absolute;left:3274;top:6697;width:969;height:2" coordorigin="3274,6697" coordsize="969,2">
              <v:shape style="position:absolute;left:3274;top:6697;width:969;height:2" coordorigin="3274,6697" coordsize="969,0" path="m3274,6697l4243,6697e" filled="false" stroked="true" strokeweight=".790544pt" strokecolor="#ffd4ab">
                <v:path arrowok="t"/>
              </v:shape>
            </v:group>
            <v:group style="position:absolute;left:3252;top:6711;width:1013;height:2" coordorigin="3252,6711" coordsize="1013,2">
              <v:shape style="position:absolute;left:3252;top:6711;width:1013;height:2" coordorigin="3252,6711" coordsize="1013,0" path="m3252,6711l4264,6711e" filled="false" stroked="true" strokeweight=".790544pt" strokecolor="#ffd5ac">
                <v:path arrowok="t"/>
              </v:shape>
            </v:group>
            <v:group style="position:absolute;left:3232;top:6725;width:1054;height:2" coordorigin="3232,6725" coordsize="1054,2">
              <v:shape style="position:absolute;left:3232;top:6725;width:1054;height:2" coordorigin="3232,6725" coordsize="1054,0" path="m3232,6725l4285,6725e" filled="false" stroked="true" strokeweight=".790544pt" strokecolor="#ffd6ad">
                <v:path arrowok="t"/>
              </v:shape>
            </v:group>
            <v:group style="position:absolute;left:3213;top:6738;width:1091;height:2" coordorigin="3213,6738" coordsize="1091,2">
              <v:shape style="position:absolute;left:3213;top:6738;width:1091;height:2" coordorigin="3213,6738" coordsize="1091,0" path="m3213,6738l4304,6738e" filled="false" stroked="true" strokeweight=".790544pt" strokecolor="#ffd6ae">
                <v:path arrowok="t"/>
              </v:shape>
            </v:group>
            <v:group style="position:absolute;left:3195;top:6752;width:1126;height:2" coordorigin="3195,6752" coordsize="1126,2">
              <v:shape style="position:absolute;left:3195;top:6752;width:1126;height:2" coordorigin="3195,6752" coordsize="1126,0" path="m3195,6752l4321,6752e" filled="false" stroked="true" strokeweight=".790544pt" strokecolor="#ffd6af">
                <v:path arrowok="t"/>
              </v:shape>
            </v:group>
            <v:group style="position:absolute;left:3179;top:6766;width:1158;height:2" coordorigin="3179,6766" coordsize="1158,2">
              <v:shape style="position:absolute;left:3179;top:6766;width:1158;height:2" coordorigin="3179,6766" coordsize="1158,0" path="m3179,6766l4337,6766e" filled="false" stroked="true" strokeweight=".790544pt" strokecolor="#ffd7b0">
                <v:path arrowok="t"/>
              </v:shape>
            </v:group>
            <v:group style="position:absolute;left:3164;top:6780;width:1189;height:2" coordorigin="3164,6780" coordsize="1189,2">
              <v:shape style="position:absolute;left:3164;top:6780;width:1189;height:2" coordorigin="3164,6780" coordsize="1189,0" path="m3164,6780l4353,6780e" filled="false" stroked="true" strokeweight=".790583pt" strokecolor="#ffd9b3">
                <v:path arrowok="t"/>
              </v:shape>
            </v:group>
            <v:group style="position:absolute;left:3150;top:6794;width:1217;height:2" coordorigin="3150,6794" coordsize="1217,2">
              <v:shape style="position:absolute;left:3150;top:6794;width:1217;height:2" coordorigin="3150,6794" coordsize="1217,0" path="m3150,6794l4366,6794e" filled="false" stroked="true" strokeweight=".790544pt" strokecolor="#ffdab4">
                <v:path arrowok="t"/>
              </v:shape>
            </v:group>
            <v:group style="position:absolute;left:3136;top:6807;width:1244;height:2" coordorigin="3136,6807" coordsize="1244,2">
              <v:shape style="position:absolute;left:3136;top:6807;width:1244;height:2" coordorigin="3136,6807" coordsize="1244,0" path="m3136,6807l4380,6807e" filled="false" stroked="true" strokeweight=".790544pt" strokecolor="#ffdab5">
                <v:path arrowok="t"/>
              </v:shape>
            </v:group>
            <v:group style="position:absolute;left:3125;top:6821;width:1268;height:2" coordorigin="3125,6821" coordsize="1268,2">
              <v:shape style="position:absolute;left:3125;top:6821;width:1268;height:2" coordorigin="3125,6821" coordsize="1268,0" path="m3125,6821l4392,6821e" filled="false" stroked="true" strokeweight=".790544pt" strokecolor="#ffdbb7">
                <v:path arrowok="t"/>
              </v:shape>
            </v:group>
            <v:group style="position:absolute;left:3113;top:6835;width:1291;height:2" coordorigin="3113,6835" coordsize="1291,2">
              <v:shape style="position:absolute;left:3113;top:6835;width:1291;height:2" coordorigin="3113,6835" coordsize="1291,0" path="m3113,6835l4403,6835e" filled="false" stroked="true" strokeweight=".790544pt" strokecolor="#ffdbb8">
                <v:path arrowok="t"/>
              </v:shape>
            </v:group>
            <v:group style="position:absolute;left:3103;top:6849;width:1312;height:2" coordorigin="3103,6849" coordsize="1312,2">
              <v:shape style="position:absolute;left:3103;top:6849;width:1312;height:2" coordorigin="3103,6849" coordsize="1312,0" path="m3103,6849l4414,6849e" filled="false" stroked="true" strokeweight=".790544pt" strokecolor="#ffdcb9">
                <v:path arrowok="t"/>
              </v:shape>
            </v:group>
            <v:group style="position:absolute;left:3093;top:6863;width:1331;height:2" coordorigin="3093,6863" coordsize="1331,2">
              <v:shape style="position:absolute;left:3093;top:6863;width:1331;height:2" coordorigin="3093,6863" coordsize="1331,0" path="m3093,6863l4423,6863e" filled="false" stroked="true" strokeweight=".790544pt" strokecolor="#ffddba">
                <v:path arrowok="t"/>
              </v:shape>
            </v:group>
            <v:group style="position:absolute;left:3084;top:6877;width:1350;height:2" coordorigin="3084,6877" coordsize="1350,2">
              <v:shape style="position:absolute;left:3084;top:6877;width:1350;height:2" coordorigin="3084,6877" coordsize="1350,0" path="m3084,6877l4433,6877e" filled="false" stroked="true" strokeweight=".790544pt" strokecolor="#ffdebb">
                <v:path arrowok="t"/>
              </v:shape>
            </v:group>
            <v:group style="position:absolute;left:3076;top:6890;width:1365;height:2" coordorigin="3076,6890" coordsize="1365,2">
              <v:shape style="position:absolute;left:3076;top:6890;width:1365;height:2" coordorigin="3076,6890" coordsize="1365,0" path="m3076,6890l4440,6890e" filled="false" stroked="true" strokeweight=".790544pt" strokecolor="#ffdfbd">
                <v:path arrowok="t"/>
              </v:shape>
            </v:group>
            <v:group style="position:absolute;left:3068;top:6904;width:1380;height:2" coordorigin="3068,6904" coordsize="1380,2">
              <v:shape style="position:absolute;left:3068;top:6904;width:1380;height:2" coordorigin="3068,6904" coordsize="1380,0" path="m3068,6904l4448,6904e" filled="false" stroked="true" strokeweight=".790544pt" strokecolor="#ffdfc0">
                <v:path arrowok="t"/>
              </v:shape>
            </v:group>
            <v:group style="position:absolute;left:3061;top:6918;width:1394;height:2" coordorigin="3061,6918" coordsize="1394,2">
              <v:shape style="position:absolute;left:3061;top:6918;width:1394;height:2" coordorigin="3061,6918" coordsize="1394,0" path="m3061,6918l4455,6918e" filled="false" stroked="true" strokeweight=".790544pt" strokecolor="#ffdfc1">
                <v:path arrowok="t"/>
              </v:shape>
            </v:group>
            <v:group style="position:absolute;left:3055;top:6932;width:1406;height:2" coordorigin="3055,6932" coordsize="1406,2">
              <v:shape style="position:absolute;left:3055;top:6932;width:1406;height:2" coordorigin="3055,6932" coordsize="1406,0" path="m3055,6932l4461,6932e" filled="false" stroked="true" strokeweight=".790544pt" strokecolor="#ffdfc3">
                <v:path arrowok="t"/>
              </v:shape>
            </v:group>
            <v:group style="position:absolute;left:3049;top:6946;width:1418;height:2" coordorigin="3049,6946" coordsize="1418,2">
              <v:shape style="position:absolute;left:3049;top:6946;width:1418;height:2" coordorigin="3049,6946" coordsize="1418,0" path="m3049,6946l4467,6946e" filled="false" stroked="true" strokeweight=".790544pt" strokecolor="#ffe0c4">
                <v:path arrowok="t"/>
              </v:shape>
            </v:group>
            <v:group style="position:absolute;left:3045;top:6959;width:1427;height:2" coordorigin="3045,6959" coordsize="1427,2">
              <v:shape style="position:absolute;left:3045;top:6959;width:1427;height:2" coordorigin="3045,6959" coordsize="1427,0" path="m3045,6959l4472,6959e" filled="false" stroked="true" strokeweight=".790544pt" strokecolor="#ffe1c5">
                <v:path arrowok="t"/>
              </v:shape>
            </v:group>
            <v:group style="position:absolute;left:3040;top:6973;width:1436;height:2" coordorigin="3040,6973" coordsize="1436,2">
              <v:shape style="position:absolute;left:3040;top:6973;width:1436;height:2" coordorigin="3040,6973" coordsize="1436,0" path="m3040,6973l4476,6973e" filled="false" stroked="true" strokeweight=".790583pt" strokecolor="#ffe2c6">
                <v:path arrowok="t"/>
              </v:shape>
            </v:group>
            <v:group style="position:absolute;left:3036;top:6987;width:1444;height:2" coordorigin="3036,6987" coordsize="1444,2">
              <v:shape style="position:absolute;left:3036;top:6987;width:1444;height:2" coordorigin="3036,6987" coordsize="1444,0" path="m3036,6987l4480,6987e" filled="false" stroked="true" strokeweight=".821909pt" strokecolor="#ffe3c8">
                <v:path arrowok="t"/>
              </v:shape>
            </v:group>
            <v:group style="position:absolute;left:3033;top:7001;width:1450;height:2" coordorigin="3033,7001" coordsize="1450,2">
              <v:shape style="position:absolute;left:3033;top:7001;width:1450;height:2" coordorigin="3033,7001" coordsize="1450,0" path="m3033,7001l4483,7001e" filled="false" stroked="true" strokeweight=".790544pt" strokecolor="#ffe4ca">
                <v:path arrowok="t"/>
              </v:shape>
            </v:group>
            <v:group style="position:absolute;left:3031;top:7015;width:1455;height:2" coordorigin="3031,7015" coordsize="1455,2">
              <v:shape style="position:absolute;left:3031;top:7015;width:1455;height:2" coordorigin="3031,7015" coordsize="1455,0" path="m3031,7015l4485,7015e" filled="false" stroked="true" strokeweight=".790544pt" strokecolor="#ffe6cc">
                <v:path arrowok="t"/>
              </v:shape>
            </v:group>
            <v:group style="position:absolute;left:3028;top:7029;width:1460;height:2" coordorigin="3028,7029" coordsize="1460,2">
              <v:shape style="position:absolute;left:3028;top:7029;width:1460;height:2" coordorigin="3028,7029" coordsize="1460,0" path="m3028,7029l4488,7029e" filled="false" stroked="true" strokeweight=".790544pt" strokecolor="#ffe7ce">
                <v:path arrowok="t"/>
              </v:shape>
            </v:group>
            <v:group style="position:absolute;left:3028;top:7044;width:1461;height:2" coordorigin="3028,7044" coordsize="1461,2">
              <v:shape style="position:absolute;left:3028;top:7044;width:1461;height:2" coordorigin="3028,7044" coordsize="1461,0" path="m3028,7044l4488,7044e" filled="false" stroked="true" strokeweight=".700234pt" strokecolor="#ffe7cf">
                <v:path arrowok="t"/>
              </v:shape>
            </v:group>
            <v:group style="position:absolute;left:3028;top:7037;width:1460;height:2" coordorigin="3028,7037" coordsize="1460,2">
              <v:shape style="position:absolute;left:3028;top:7037;width:1460;height:2" coordorigin="3028,7037" coordsize="1460,0" path="m3028,7037l4488,7037e" filled="false" stroked="true" strokeweight=".200039pt" strokecolor="#ffe7cf">
                <v:path arrowok="t"/>
              </v:shape>
            </v:group>
            <v:group style="position:absolute;left:3027;top:7057;width:1463;height:2" coordorigin="3027,7057" coordsize="1463,2">
              <v:shape style="position:absolute;left:3027;top:7057;width:1463;height:2" coordorigin="3027,7057" coordsize="1463,0" path="m3027,7057l4490,7057e" filled="false" stroked="true" strokeweight=".790583pt" strokecolor="#ffe8d1">
                <v:path arrowok="t"/>
              </v:shape>
            </v:group>
            <v:group style="position:absolute;left:3026;top:7071;width:1465;height:2" coordorigin="3026,7071" coordsize="1465,2">
              <v:shape style="position:absolute;left:3026;top:7071;width:1465;height:2" coordorigin="3026,7071" coordsize="1465,0" path="m3026,7071l4490,7071e" filled="false" stroked="true" strokeweight=".790544pt" strokecolor="#ffe9d2">
                <v:path arrowok="t"/>
              </v:shape>
            </v:group>
            <v:group style="position:absolute;left:3026;top:7084;width:1465;height:2" coordorigin="3026,7084" coordsize="1465,2">
              <v:shape style="position:absolute;left:3026;top:7084;width:1465;height:2" coordorigin="3026,7084" coordsize="1465,0" path="m3026,7084l4490,7084e" filled="false" stroked="true" strokeweight=".790544pt" strokecolor="#ffe9d3">
                <v:path arrowok="t"/>
              </v:shape>
            </v:group>
            <v:group style="position:absolute;left:3027;top:7098;width:1463;height:2" coordorigin="3027,7098" coordsize="1463,2">
              <v:shape style="position:absolute;left:3027;top:7098;width:1463;height:2" coordorigin="3027,7098" coordsize="1463,0" path="m3027,7098l4490,7098e" filled="false" stroked="true" strokeweight=".790544pt" strokecolor="#ffead4">
                <v:path arrowok="t"/>
              </v:shape>
            </v:group>
            <v:group style="position:absolute;left:3028;top:7119;width:1460;height:2" coordorigin="3028,7119" coordsize="1460,2">
              <v:shape style="position:absolute;left:3028;top:7119;width:1460;height:2" coordorigin="3028,7119" coordsize="1460,0" path="m3028,7119l4488,7119e" filled="false" stroked="true" strokeweight=".200039pt" strokecolor="#ffebd5">
                <v:path arrowok="t"/>
              </v:shape>
            </v:group>
            <v:group style="position:absolute;left:3028;top:7112;width:1461;height:2" coordorigin="3028,7112" coordsize="1461,2">
              <v:shape style="position:absolute;left:3028;top:7112;width:1461;height:2" coordorigin="3028,7112" coordsize="1461,0" path="m3028,7112l4488,7112e" filled="false" stroked="true" strokeweight=".700234pt" strokecolor="#ffebd5">
                <v:path arrowok="t"/>
              </v:shape>
            </v:group>
            <v:group style="position:absolute;left:3028;top:7126;width:1460;height:2" coordorigin="3028,7126" coordsize="1460,2">
              <v:shape style="position:absolute;left:3028;top:7126;width:1460;height:2" coordorigin="3028,7126" coordsize="1460,0" path="m3028,7126l4488,7126e" filled="false" stroked="true" strokeweight=".790544pt" strokecolor="#ffebd7">
                <v:path arrowok="t"/>
              </v:shape>
            </v:group>
            <v:group style="position:absolute;left:3031;top:7140;width:1455;height:2" coordorigin="3031,7140" coordsize="1455,2">
              <v:shape style="position:absolute;left:3031;top:7140;width:1455;height:2" coordorigin="3031,7140" coordsize="1455,0" path="m3031,7140l4485,7140e" filled="false" stroked="true" strokeweight=".790544pt" strokecolor="#ffebda">
                <v:path arrowok="t"/>
              </v:shape>
            </v:group>
            <v:group style="position:absolute;left:3033;top:7153;width:1450;height:2" coordorigin="3033,7153" coordsize="1450,2">
              <v:shape style="position:absolute;left:3033;top:7153;width:1450;height:2" coordorigin="3033,7153" coordsize="1450,0" path="m3033,7153l4483,7153e" filled="false" stroked="true" strokeweight=".790544pt" strokecolor="#ffecdb">
                <v:path arrowok="t"/>
              </v:shape>
            </v:group>
            <v:group style="position:absolute;left:3036;top:7167;width:1445;height:2" coordorigin="3036,7167" coordsize="1445,2">
              <v:shape style="position:absolute;left:3036;top:7167;width:1445;height:2" coordorigin="3036,7167" coordsize="1445,0" path="m3036,7167l4480,7167e" filled="false" stroked="true" strokeweight=".790544pt" strokecolor="#ffeddc">
                <v:path arrowok="t"/>
              </v:shape>
            </v:group>
            <v:group style="position:absolute;left:3040;top:7181;width:1436;height:2" coordorigin="3040,7181" coordsize="1436,2">
              <v:shape style="position:absolute;left:3040;top:7181;width:1436;height:2" coordorigin="3040,7181" coordsize="1436,0" path="m3040,7181l4476,7181e" filled="false" stroked="true" strokeweight=".790544pt" strokecolor="#ffedde">
                <v:path arrowok="t"/>
              </v:shape>
            </v:group>
            <v:group style="position:absolute;left:3044;top:7195;width:1428;height:2" coordorigin="3044,7195" coordsize="1428,2">
              <v:shape style="position:absolute;left:3044;top:7195;width:1428;height:2" coordorigin="3044,7195" coordsize="1428,0" path="m3044,7195l4472,7195e" filled="false" stroked="true" strokeweight=".790544pt" strokecolor="#ffeedf">
                <v:path arrowok="t"/>
              </v:shape>
            </v:group>
            <v:group style="position:absolute;left:3049;top:7209;width:1419;height:2" coordorigin="3049,7209" coordsize="1419,2">
              <v:shape style="position:absolute;left:3049;top:7209;width:1419;height:2" coordorigin="3049,7209" coordsize="1419,0" path="m3049,7209l4467,7209e" filled="false" stroked="true" strokeweight=".790544pt" strokecolor="#ffefe0">
                <v:path arrowok="t"/>
              </v:shape>
            </v:group>
            <v:group style="position:absolute;left:3055;top:7222;width:1407;height:2" coordorigin="3055,7222" coordsize="1407,2">
              <v:shape style="position:absolute;left:3055;top:7222;width:1407;height:2" coordorigin="3055,7222" coordsize="1407,0" path="m3055,7222l4461,7222e" filled="false" stroked="true" strokeweight=".790544pt" strokecolor="#fff0e1">
                <v:path arrowok="t"/>
              </v:shape>
            </v:group>
            <v:group style="position:absolute;left:3061;top:7236;width:1395;height:2" coordorigin="3061,7236" coordsize="1395,2">
              <v:shape style="position:absolute;left:3061;top:7236;width:1395;height:2" coordorigin="3061,7236" coordsize="1395,0" path="m3061,7236l4455,7236e" filled="false" stroked="true" strokeweight=".790544pt" strokecolor="#fff1e3">
                <v:path arrowok="t"/>
              </v:shape>
            </v:group>
            <v:group style="position:absolute;left:3068;top:7250;width:1381;height:2" coordorigin="3068,7250" coordsize="1381,2">
              <v:shape style="position:absolute;left:3068;top:7250;width:1381;height:2" coordorigin="3068,7250" coordsize="1381,0" path="m3068,7250l4449,7250e" filled="false" stroked="true" strokeweight=".790544pt" strokecolor="#fff1e4">
                <v:path arrowok="t"/>
              </v:shape>
            </v:group>
            <v:group style="position:absolute;left:3075;top:7264;width:1366;height:2" coordorigin="3075,7264" coordsize="1366,2">
              <v:shape style="position:absolute;left:3075;top:7264;width:1366;height:2" coordorigin="3075,7264" coordsize="1366,0" path="m3075,7264l4441,7264e" filled="false" stroked="true" strokeweight=".790583pt" strokecolor="#fff3e6">
                <v:path arrowok="t"/>
              </v:shape>
            </v:group>
            <v:group style="position:absolute;left:3083;top:7278;width:1351;height:2" coordorigin="3083,7278" coordsize="1351,2">
              <v:shape style="position:absolute;left:3083;top:7278;width:1351;height:2" coordorigin="3083,7278" coordsize="1351,0" path="m3083,7278l4433,7278e" filled="false" stroked="true" strokeweight=".790544pt" strokecolor="#fff3e8">
                <v:path arrowok="t"/>
              </v:shape>
            </v:group>
            <v:group style="position:absolute;left:3093;top:7291;width:1332;height:2" coordorigin="3093,7291" coordsize="1332,2">
              <v:shape style="position:absolute;left:3093;top:7291;width:1332;height:2" coordorigin="3093,7291" coordsize="1332,0" path="m3093,7291l4424,7291e" filled="false" stroked="true" strokeweight=".790544pt" strokecolor="#fff4ea">
                <v:path arrowok="t"/>
              </v:shape>
            </v:group>
            <v:group style="position:absolute;left:3102;top:7305;width:1313;height:2" coordorigin="3102,7305" coordsize="1313,2">
              <v:shape style="position:absolute;left:3102;top:7305;width:1313;height:2" coordorigin="3102,7305" coordsize="1313,0" path="m3102,7305l4414,7305e" filled="false" stroked="true" strokeweight=".790544pt" strokecolor="#fff5eb">
                <v:path arrowok="t"/>
              </v:shape>
            </v:group>
            <v:group style="position:absolute;left:3113;top:7319;width:1292;height:2" coordorigin="3113,7319" coordsize="1292,2">
              <v:shape style="position:absolute;left:3113;top:7319;width:1292;height:2" coordorigin="3113,7319" coordsize="1292,0" path="m3113,7319l4404,7319e" filled="false" stroked="true" strokeweight=".821909pt" strokecolor="#fff6eb">
                <v:path arrowok="t"/>
              </v:shape>
            </v:group>
            <v:group style="position:absolute;left:3125;top:7334;width:1268;height:2" coordorigin="3125,7334" coordsize="1268,2">
              <v:shape style="position:absolute;left:3125;top:7334;width:1268;height:2" coordorigin="3125,7334" coordsize="1268,0" path="m3125,7334l4392,7334e" filled="false" stroked="true" strokeweight=".790583pt" strokecolor="#fff7ed">
                <v:path arrowok="t"/>
              </v:shape>
            </v:group>
            <v:group style="position:absolute;left:3136;top:7347;width:1244;height:2" coordorigin="3136,7347" coordsize="1244,2">
              <v:shape style="position:absolute;left:3136;top:7347;width:1244;height:2" coordorigin="3136,7347" coordsize="1244,0" path="m3136,7347l4380,7347e" filled="false" stroked="true" strokeweight=".790544pt" strokecolor="#fff7ee">
                <v:path arrowok="t"/>
              </v:shape>
            </v:group>
            <v:group style="position:absolute;left:3150;top:7361;width:1217;height:2" coordorigin="3150,7361" coordsize="1217,2">
              <v:shape style="position:absolute;left:3150;top:7361;width:1217;height:2" coordorigin="3150,7361" coordsize="1217,0" path="m3150,7361l4367,7361e" filled="false" stroked="true" strokeweight=".790544pt" strokecolor="#fff7ef">
                <v:path arrowok="t"/>
              </v:shape>
            </v:group>
            <v:group style="position:absolute;left:3164;top:7375;width:1190;height:2" coordorigin="3164,7375" coordsize="1190,2">
              <v:shape style="position:absolute;left:3164;top:7375;width:1190;height:2" coordorigin="3164,7375" coordsize="1190,0" path="m3164,7375l4353,7375e" filled="false" stroked="true" strokeweight=".790544pt" strokecolor="#fff8f0">
                <v:path arrowok="t"/>
              </v:shape>
            </v:group>
            <v:group style="position:absolute;left:3179;top:7389;width:1159;height:2" coordorigin="3179,7389" coordsize="1159,2">
              <v:shape style="position:absolute;left:3179;top:7389;width:1159;height:2" coordorigin="3179,7389" coordsize="1159,0" path="m3179,7389l4337,7389e" filled="false" stroked="true" strokeweight=".790544pt" strokecolor="#fff8f1">
                <v:path arrowok="t"/>
              </v:shape>
            </v:group>
            <v:group style="position:absolute;left:3195;top:7403;width:1126;height:2" coordorigin="3195,7403" coordsize="1126,2">
              <v:shape style="position:absolute;left:3195;top:7403;width:1126;height:2" coordorigin="3195,7403" coordsize="1126,0" path="m3195,7403l4321,7403e" filled="false" stroked="true" strokeweight=".790544pt" strokecolor="#fff8f3">
                <v:path arrowok="t"/>
              </v:shape>
            </v:group>
            <v:group style="position:absolute;left:3213;top:7416;width:1091;height:2" coordorigin="3213,7416" coordsize="1091,2">
              <v:shape style="position:absolute;left:3213;top:7416;width:1091;height:2" coordorigin="3213,7416" coordsize="1091,0" path="m3213,7416l4304,7416e" filled="false" stroked="true" strokeweight=".790544pt" strokecolor="#fff8f4">
                <v:path arrowok="t"/>
              </v:shape>
            </v:group>
            <v:group style="position:absolute;left:3232;top:7437;width:1053;height:2" coordorigin="3232,7437" coordsize="1053,2">
              <v:shape style="position:absolute;left:3232;top:7437;width:1053;height:2" coordorigin="3232,7437" coordsize="1053,0" path="m3232,7437l4285,7437e" filled="false" stroked="true" strokeweight="1.481115pt" strokecolor="#fff9f5">
                <v:path arrowok="t"/>
              </v:shape>
            </v:group>
            <v:group style="position:absolute;left:3274;top:7458;width:968;height:2" coordorigin="3274,7458" coordsize="968,2">
              <v:shape style="position:absolute;left:3274;top:7458;width:968;height:2" coordorigin="3274,7458" coordsize="968,0" path="m3274,7458l4242,7458e" filled="false" stroked="true" strokeweight=".790544pt" strokecolor="#fff9f6">
                <v:path arrowok="t"/>
              </v:shape>
            </v:group>
            <v:group style="position:absolute;left:3299;top:7472;width:920;height:2" coordorigin="3299,7472" coordsize="920,2">
              <v:shape style="position:absolute;left:3299;top:7472;width:920;height:2" coordorigin="3299,7472" coordsize="920,0" path="m3299,7472l4218,7472e" filled="false" stroked="true" strokeweight=".790544pt" strokecolor="#fffaf7">
                <v:path arrowok="t"/>
              </v:shape>
            </v:group>
            <v:group style="position:absolute;left:3324;top:7485;width:868;height:2" coordorigin="3324,7485" coordsize="868,2">
              <v:shape style="position:absolute;left:3324;top:7485;width:868;height:2" coordorigin="3324,7485" coordsize="868,0" path="m3324,7485l4192,7485e" filled="false" stroked="true" strokeweight=".790544pt" strokecolor="#fffaf8">
                <v:path arrowok="t"/>
              </v:shape>
            </v:group>
            <v:group style="position:absolute;left:3354;top:7499;width:809;height:2" coordorigin="3354,7499" coordsize="809,2">
              <v:shape style="position:absolute;left:3354;top:7499;width:809;height:2" coordorigin="3354,7499" coordsize="809,0" path="m3354,7499l4163,7499e" filled="false" stroked="true" strokeweight=".790544pt" strokecolor="#fffbf8">
                <v:path arrowok="t"/>
              </v:shape>
            </v:group>
            <v:group style="position:absolute;left:3387;top:7513;width:744;height:2" coordorigin="3387,7513" coordsize="744,2">
              <v:shape style="position:absolute;left:3387;top:7513;width:744;height:2" coordorigin="3387,7513" coordsize="744,0" path="m3387,7513l4130,7513e" filled="false" stroked="true" strokeweight=".790544pt" strokecolor="#fffbf9">
                <v:path arrowok="t"/>
              </v:shape>
            </v:group>
            <v:group style="position:absolute;left:3422;top:7527;width:672;height:2" coordorigin="3422,7527" coordsize="672,2">
              <v:shape style="position:absolute;left:3422;top:7527;width:672;height:2" coordorigin="3422,7527" coordsize="672,0" path="m3422,7527l4094,7527e" filled="false" stroked="true" strokeweight=".790544pt" strokecolor="#fffcfa">
                <v:path arrowok="t"/>
              </v:shape>
            </v:group>
            <v:group style="position:absolute;left:3466;top:7548;width:586;height:2" coordorigin="3466,7548" coordsize="586,2">
              <v:shape style="position:absolute;left:3466;top:7548;width:586;height:2" coordorigin="3466,7548" coordsize="586,0" path="m3466,7548l4051,7548e" filled="false" stroked="true" strokeweight="1.481115pt" strokecolor="#fffcfb">
                <v:path arrowok="t"/>
              </v:shape>
            </v:group>
            <v:group style="position:absolute;left:3587;top:7568;width:343;height:2" coordorigin="3587,7568" coordsize="343,2">
              <v:shape style="position:absolute;left:3587;top:7568;width:343;height:2" coordorigin="3587,7568" coordsize="343,0" path="m3587,7568l3930,7568e" filled="false" stroked="true" strokeweight=".790544pt" strokecolor="#fffdfc">
                <v:path arrowok="t"/>
              </v:shape>
            </v:group>
            <v:group style="position:absolute;left:3026;top:6579;width:1465;height:997" coordorigin="3026,6579" coordsize="1465,997">
              <v:shape style="position:absolute;left:3026;top:6579;width:1465;height:997" coordorigin="3026,6579" coordsize="1465,997" path="m3026,7077l3036,7159,3064,7236,3108,7307,3168,7372,3242,7430,3327,7480,3423,7520,3528,7550,3640,7569,3758,7575,3818,7574,3933,7561,4042,7536,4142,7501,4233,7456,4313,7402,4380,7341,4432,7272,4469,7198,4488,7119,4490,7077,4488,7036,4469,6957,4432,6883,4380,6814,4313,6752,4233,6698,4142,6653,4042,6618,3933,6593,3818,6581,3758,6579,3699,6581,3583,6593,3475,6618,3374,6653,3283,6698,3203,6752,3137,6814,3084,6883,3047,6957,3028,7036,3026,7077xe" filled="false" stroked="true" strokeweight="1.380125pt" strokecolor="#800000">
                <v:path arrowok="t"/>
              </v:shape>
            </v:group>
            <v:group style="position:absolute;left:4601;top:7624;width:817;height:2" coordorigin="4601,7624" coordsize="817,2">
              <v:shape style="position:absolute;left:4601;top:7624;width:817;height:2" coordorigin="4601,7624" coordsize="817,0" path="m4601,7624l5417,7624e" filled="false" stroked="true" strokeweight=".790544pt" strokecolor="#ffd0a0">
                <v:path arrowok="t"/>
              </v:shape>
            </v:group>
            <v:group style="position:absolute;left:4436;top:7637;width:1146;height:2" coordorigin="4436,7637" coordsize="1146,2">
              <v:shape style="position:absolute;left:4436;top:7637;width:1146;height:2" coordorigin="4436,7637" coordsize="1146,0" path="m4436,7637l5582,7637e" filled="false" stroked="true" strokeweight=".790544pt" strokecolor="#ffd1a1">
                <v:path arrowok="t"/>
              </v:shape>
            </v:group>
            <v:group style="position:absolute;left:4312;top:7651;width:1394;height:2" coordorigin="4312,7651" coordsize="1394,2">
              <v:shape style="position:absolute;left:4312;top:7651;width:1394;height:2" coordorigin="4312,7651" coordsize="1394,0" path="m4312,7651l5706,7651e" filled="false" stroked="true" strokeweight=".790544pt" strokecolor="#ffd1a2">
                <v:path arrowok="t"/>
              </v:shape>
            </v:group>
            <v:group style="position:absolute;left:4205;top:7665;width:1609;height:2" coordorigin="4205,7665" coordsize="1609,2">
              <v:shape style="position:absolute;left:4205;top:7665;width:1609;height:2" coordorigin="4205,7665" coordsize="1609,0" path="m4205,7665l5813,7665e" filled="false" stroked="true" strokeweight=".821947pt" strokecolor="#ffd1a3">
                <v:path arrowok="t"/>
              </v:shape>
            </v:group>
            <v:group style="position:absolute;left:4120;top:7679;width:1779;height:2" coordorigin="4120,7679" coordsize="1779,2">
              <v:shape style="position:absolute;left:4120;top:7679;width:1779;height:2" coordorigin="4120,7679" coordsize="1779,0" path="m4120,7679l5899,7679e" filled="false" stroked="true" strokeweight=".790544pt" strokecolor="#ffd2a6">
                <v:path arrowok="t"/>
              </v:shape>
            </v:group>
            <v:group style="position:absolute;left:4043;top:7693;width:1933;height:2" coordorigin="4043,7693" coordsize="1933,2">
              <v:shape style="position:absolute;left:4043;top:7693;width:1933;height:2" coordorigin="4043,7693" coordsize="1933,0" path="m4043,7693l5975,7693e" filled="false" stroked="true" strokeweight=".790544pt" strokecolor="#ffd2a7">
                <v:path arrowok="t"/>
              </v:shape>
            </v:group>
            <v:group style="position:absolute;left:3972;top:7707;width:2074;height:2" coordorigin="3972,7707" coordsize="2074,2">
              <v:shape style="position:absolute;left:3972;top:7707;width:2074;height:2" coordorigin="3972,7707" coordsize="2074,0" path="m3972,7707l6046,7707e" filled="false" stroked="true" strokeweight=".790544pt" strokecolor="#ffd3a8">
                <v:path arrowok="t"/>
              </v:shape>
            </v:group>
            <v:group style="position:absolute;left:3911;top:7721;width:2196;height:2" coordorigin="3911,7721" coordsize="2196,2">
              <v:shape style="position:absolute;left:3911;top:7721;width:2196;height:2" coordorigin="3911,7721" coordsize="2196,0" path="m3911,7721l6107,7721e" filled="false" stroked="true" strokeweight=".790544pt" strokecolor="#ffd3aa">
                <v:path arrowok="t"/>
              </v:shape>
            </v:group>
            <v:group style="position:absolute;left:3853;top:7735;width:2312;height:2" coordorigin="3853,7735" coordsize="2312,2">
              <v:shape style="position:absolute;left:3853;top:7735;width:2312;height:2" coordorigin="3853,7735" coordsize="2312,0" path="m3853,7735l6165,7735e" filled="false" stroked="true" strokeweight=".790544pt" strokecolor="#ffd4ab">
                <v:path arrowok="t"/>
              </v:shape>
            </v:group>
            <v:group style="position:absolute;left:3801;top:7749;width:2417;height:2" coordorigin="3801,7749" coordsize="2417,2">
              <v:shape style="position:absolute;left:3801;top:7749;width:2417;height:2" coordorigin="3801,7749" coordsize="2417,0" path="m3801,7749l6217,7749e" filled="false" stroked="true" strokeweight=".790544pt" strokecolor="#ffd5ac">
                <v:path arrowok="t"/>
              </v:shape>
            </v:group>
            <v:group style="position:absolute;left:3752;top:7762;width:2514;height:2" coordorigin="3752,7762" coordsize="2514,2">
              <v:shape style="position:absolute;left:3752;top:7762;width:2514;height:2" coordorigin="3752,7762" coordsize="2514,0" path="m3752,7762l6266,7762e" filled="false" stroked="true" strokeweight=".790544pt" strokecolor="#ffd6ad">
                <v:path arrowok="t"/>
              </v:shape>
            </v:group>
            <v:group style="position:absolute;left:3707;top:7776;width:2604;height:2" coordorigin="3707,7776" coordsize="2604,2">
              <v:shape style="position:absolute;left:3707;top:7776;width:2604;height:2" coordorigin="3707,7776" coordsize="2604,0" path="m3707,7776l6311,7776e" filled="false" stroked="true" strokeweight=".790544pt" strokecolor="#ffd6ae">
                <v:path arrowok="t"/>
              </v:shape>
            </v:group>
            <v:group style="position:absolute;left:3665;top:7790;width:2688;height:2" coordorigin="3665,7790" coordsize="2688,2">
              <v:shape style="position:absolute;left:3665;top:7790;width:2688;height:2" coordorigin="3665,7790" coordsize="2688,0" path="m3665,7790l6353,7790e" filled="false" stroked="true" strokeweight=".790544pt" strokecolor="#ffd6af">
                <v:path arrowok="t"/>
              </v:shape>
            </v:group>
            <v:group style="position:absolute;left:3627;top:7804;width:2765;height:2" coordorigin="3627,7804" coordsize="2765,2">
              <v:shape style="position:absolute;left:3627;top:7804;width:2765;height:2" coordorigin="3627,7804" coordsize="2765,0" path="m3627,7804l6391,7804e" filled="false" stroked="true" strokeweight=".790544pt" strokecolor="#ffd7b0">
                <v:path arrowok="t"/>
              </v:shape>
            </v:group>
            <v:group style="position:absolute;left:3590;top:7818;width:2839;height:2" coordorigin="3590,7818" coordsize="2839,2">
              <v:shape style="position:absolute;left:3590;top:7818;width:2839;height:2" coordorigin="3590,7818" coordsize="2839,0" path="m3590,7818l6428,7818e" filled="false" stroked="true" strokeweight=".790583pt" strokecolor="#ffd9b3">
                <v:path arrowok="t"/>
              </v:shape>
            </v:group>
            <v:group style="position:absolute;left:3557;top:7831;width:2904;height:2" coordorigin="3557,7831" coordsize="2904,2">
              <v:shape style="position:absolute;left:3557;top:7831;width:2904;height:2" coordorigin="3557,7831" coordsize="2904,0" path="m3557,7831l6461,7831e" filled="false" stroked="true" strokeweight=".790544pt" strokecolor="#ffdab4">
                <v:path arrowok="t"/>
              </v:shape>
            </v:group>
            <v:group style="position:absolute;left:3524;top:7845;width:2970;height:2" coordorigin="3524,7845" coordsize="2970,2">
              <v:shape style="position:absolute;left:3524;top:7845;width:2970;height:2" coordorigin="3524,7845" coordsize="2970,0" path="m3524,7845l6494,7845e" filled="false" stroked="true" strokeweight=".790544pt" strokecolor="#ffdab5">
                <v:path arrowok="t"/>
              </v:shape>
            </v:group>
            <v:group style="position:absolute;left:3497;top:7859;width:3025;height:2" coordorigin="3497,7859" coordsize="3025,2">
              <v:shape style="position:absolute;left:3497;top:7859;width:3025;height:2" coordorigin="3497,7859" coordsize="3025,0" path="m3497,7859l6521,7859e" filled="false" stroked="true" strokeweight=".790544pt" strokecolor="#ffdbb7">
                <v:path arrowok="t"/>
              </v:shape>
            </v:group>
            <v:group style="position:absolute;left:3469;top:7873;width:3080;height:2" coordorigin="3469,7873" coordsize="3080,2">
              <v:shape style="position:absolute;left:3469;top:7873;width:3080;height:2" coordorigin="3469,7873" coordsize="3080,0" path="m3469,7873l6549,7873e" filled="false" stroked="true" strokeweight=".790544pt" strokecolor="#ffdbb8">
                <v:path arrowok="t"/>
              </v:shape>
            </v:group>
            <v:group style="position:absolute;left:3444;top:7887;width:3130;height:2" coordorigin="3444,7887" coordsize="3130,2">
              <v:shape style="position:absolute;left:3444;top:7887;width:3130;height:2" coordorigin="3444,7887" coordsize="3130,0" path="m3444,7887l6574,7887e" filled="false" stroked="true" strokeweight=".790544pt" strokecolor="#ffdcb9">
                <v:path arrowok="t"/>
              </v:shape>
            </v:group>
            <v:group style="position:absolute;left:3421;top:7900;width:3176;height:2" coordorigin="3421,7900" coordsize="3176,2">
              <v:shape style="position:absolute;left:3421;top:7900;width:3176;height:2" coordorigin="3421,7900" coordsize="3176,0" path="m3421,7900l6597,7900e" filled="false" stroked="true" strokeweight=".790544pt" strokecolor="#ffddba">
                <v:path arrowok="t"/>
              </v:shape>
            </v:group>
            <v:group style="position:absolute;left:3398;top:7914;width:3222;height:2" coordorigin="3398,7914" coordsize="3222,2">
              <v:shape style="position:absolute;left:3398;top:7914;width:3222;height:2" coordorigin="3398,7914" coordsize="3222,0" path="m3398,7914l6620,7914e" filled="false" stroked="true" strokeweight=".790544pt" strokecolor="#ffdebb">
                <v:path arrowok="t"/>
              </v:shape>
            </v:group>
            <v:group style="position:absolute;left:3380;top:7928;width:3258;height:2" coordorigin="3380,7928" coordsize="3258,2">
              <v:shape style="position:absolute;left:3380;top:7928;width:3258;height:2" coordorigin="3380,7928" coordsize="3258,0" path="m3380,7928l6638,7928e" filled="false" stroked="true" strokeweight=".790544pt" strokecolor="#ffdfbd">
                <v:path arrowok="t"/>
              </v:shape>
            </v:group>
            <v:group style="position:absolute;left:3362;top:7942;width:3295;height:2" coordorigin="3362,7942" coordsize="3295,2">
              <v:shape style="position:absolute;left:3362;top:7942;width:3295;height:2" coordorigin="3362,7942" coordsize="3295,0" path="m3362,7942l6656,7942e" filled="false" stroked="true" strokeweight=".790544pt" strokecolor="#ffdfc0">
                <v:path arrowok="t"/>
              </v:shape>
            </v:group>
            <v:group style="position:absolute;left:3345;top:7956;width:3328;height:2" coordorigin="3345,7956" coordsize="3328,2">
              <v:shape style="position:absolute;left:3345;top:7956;width:3328;height:2" coordorigin="3345,7956" coordsize="3328,0" path="m3345,7956l6673,7956e" filled="false" stroked="true" strokeweight=".790544pt" strokecolor="#ffdfc1">
                <v:path arrowok="t"/>
              </v:shape>
            </v:group>
            <v:group style="position:absolute;left:3331;top:7969;width:3356;height:2" coordorigin="3331,7969" coordsize="3356,2">
              <v:shape style="position:absolute;left:3331;top:7969;width:3356;height:2" coordorigin="3331,7969" coordsize="3356,0" path="m3331,7969l6687,7969e" filled="false" stroked="true" strokeweight=".790544pt" strokecolor="#ffdfc3">
                <v:path arrowok="t"/>
              </v:shape>
            </v:group>
            <v:group style="position:absolute;left:3317;top:7983;width:3384;height:2" coordorigin="3317,7983" coordsize="3384,2">
              <v:shape style="position:absolute;left:3317;top:7983;width:3384;height:2" coordorigin="3317,7983" coordsize="3384,0" path="m3317,7983l6701,7983e" filled="false" stroked="true" strokeweight=".790544pt" strokecolor="#ffe0c4">
                <v:path arrowok="t"/>
              </v:shape>
            </v:group>
            <v:group style="position:absolute;left:3305;top:7997;width:3408;height:2" coordorigin="3305,7997" coordsize="3408,2">
              <v:shape style="position:absolute;left:3305;top:7997;width:3408;height:2" coordorigin="3305,7997" coordsize="3408,0" path="m3305,7997l6713,7997e" filled="false" stroked="true" strokeweight=".821947pt" strokecolor="#ffe1c5">
                <v:path arrowok="t"/>
              </v:shape>
            </v:group>
            <v:group style="position:absolute;left:3295;top:8012;width:3428;height:2" coordorigin="3295,8012" coordsize="3428,2">
              <v:shape style="position:absolute;left:3295;top:8012;width:3428;height:2" coordorigin="3295,8012" coordsize="3428,0" path="m3295,8012l6723,8012e" filled="false" stroked="true" strokeweight=".790544pt" strokecolor="#ffe2c6">
                <v:path arrowok="t"/>
              </v:shape>
            </v:group>
            <v:group style="position:absolute;left:3285;top:8025;width:3448;height:2" coordorigin="3285,8025" coordsize="3448,2">
              <v:shape style="position:absolute;left:3285;top:8025;width:3448;height:2" coordorigin="3285,8025" coordsize="3448,0" path="m3285,8025l6733,8025e" filled="false" stroked="true" strokeweight=".790544pt" strokecolor="#ffe3c8">
                <v:path arrowok="t"/>
              </v:shape>
            </v:group>
            <v:group style="position:absolute;left:3279;top:8039;width:3461;height:2" coordorigin="3279,8039" coordsize="3461,2">
              <v:shape style="position:absolute;left:3279;top:8039;width:3461;height:2" coordorigin="3279,8039" coordsize="3461,0" path="m3279,8039l6739,8039e" filled="false" stroked="true" strokeweight=".790544pt" strokecolor="#ffe4ca">
                <v:path arrowok="t"/>
              </v:shape>
            </v:group>
            <v:group style="position:absolute;left:3273;top:8053;width:3473;height:2" coordorigin="3273,8053" coordsize="3473,2">
              <v:shape style="position:absolute;left:3273;top:8053;width:3473;height:2" coordorigin="3273,8053" coordsize="3473,0" path="m3273,8053l6745,8053e" filled="false" stroked="true" strokeweight=".790544pt" strokecolor="#ffe6cc">
                <v:path arrowok="t"/>
              </v:shape>
            </v:group>
            <v:group style="position:absolute;left:3267;top:8067;width:3485;height:2" coordorigin="3267,8067" coordsize="3485,2">
              <v:shape style="position:absolute;left:3267;top:8067;width:3485;height:2" coordorigin="3267,8067" coordsize="3485,0" path="m3267,8067l6751,8067e" filled="false" stroked="true" strokeweight=".790544pt" strokecolor="#ffe7ce">
                <v:path arrowok="t"/>
              </v:shape>
            </v:group>
            <v:group style="position:absolute;left:3265;top:8081;width:3489;height:2" coordorigin="3265,8081" coordsize="3489,2">
              <v:shape style="position:absolute;left:3265;top:8081;width:3489;height:2" coordorigin="3265,8081" coordsize="3489,0" path="m3265,8081l6753,8081e" filled="false" stroked="true" strokeweight=".790544pt" strokecolor="#ffe7cf">
                <v:path arrowok="t"/>
              </v:shape>
            </v:group>
            <v:group style="position:absolute;left:3263;top:8094;width:3493;height:2" coordorigin="3263,8094" coordsize="3493,2">
              <v:shape style="position:absolute;left:3263;top:8094;width:3493;height:2" coordorigin="3263,8094" coordsize="3493,0" path="m3263,8094l6755,8094e" filled="false" stroked="true" strokeweight=".790544pt" strokecolor="#ffe8d1">
                <v:path arrowok="t"/>
              </v:shape>
            </v:group>
            <v:group style="position:absolute;left:3261;top:8108;width:3497;height:2" coordorigin="3261,8108" coordsize="3497,2">
              <v:shape style="position:absolute;left:3261;top:8108;width:3497;height:2" coordorigin="3261,8108" coordsize="3497,0" path="m3261,8108l6757,8108e" filled="false" stroked="true" strokeweight=".790583pt" strokecolor="#ffe9d2">
                <v:path arrowok="t"/>
              </v:shape>
            </v:group>
            <v:group style="position:absolute;left:3261;top:8122;width:3497;height:2" coordorigin="3261,8122" coordsize="3497,2">
              <v:shape style="position:absolute;left:3261;top:8122;width:3497;height:2" coordorigin="3261,8122" coordsize="3497,0" path="m3261,8122l6757,8122e" filled="false" stroked="true" strokeweight=".790544pt" strokecolor="#ffe9d3">
                <v:path arrowok="t"/>
              </v:shape>
            </v:group>
            <v:group style="position:absolute;left:3263;top:8136;width:3493;height:2" coordorigin="3263,8136" coordsize="3493,2">
              <v:shape style="position:absolute;left:3263;top:8136;width:3493;height:2" coordorigin="3263,8136" coordsize="3493,0" path="m3263,8136l6755,8136e" filled="false" stroked="true" strokeweight=".790544pt" strokecolor="#ffead4">
                <v:path arrowok="t"/>
              </v:shape>
            </v:group>
            <v:group style="position:absolute;left:3265;top:8150;width:3489;height:2" coordorigin="3265,8150" coordsize="3489,2">
              <v:shape style="position:absolute;left:3265;top:8150;width:3489;height:2" coordorigin="3265,8150" coordsize="3489,0" path="m3265,8150l6753,8150e" filled="false" stroked="true" strokeweight=".790544pt" strokecolor="#ffebd5">
                <v:path arrowok="t"/>
              </v:shape>
            </v:group>
            <v:group style="position:absolute;left:3267;top:8163;width:3485;height:2" coordorigin="3267,8163" coordsize="3485,2">
              <v:shape style="position:absolute;left:3267;top:8163;width:3485;height:2" coordorigin="3267,8163" coordsize="3485,0" path="m3267,8163l6751,8163e" filled="false" stroked="true" strokeweight=".790544pt" strokecolor="#ffebd7">
                <v:path arrowok="t"/>
              </v:shape>
            </v:group>
            <v:group style="position:absolute;left:3273;top:8177;width:3473;height:2" coordorigin="3273,8177" coordsize="3473,2">
              <v:shape style="position:absolute;left:3273;top:8177;width:3473;height:2" coordorigin="3273,8177" coordsize="3473,0" path="m3273,8177l6745,8177e" filled="false" stroked="true" strokeweight=".790544pt" strokecolor="#ffebda">
                <v:path arrowok="t"/>
              </v:shape>
            </v:group>
            <v:group style="position:absolute;left:3279;top:8191;width:3461;height:2" coordorigin="3279,8191" coordsize="3461,2">
              <v:shape style="position:absolute;left:3279;top:8191;width:3461;height:2" coordorigin="3279,8191" coordsize="3461,0" path="m3279,8191l6739,8191e" filled="false" stroked="true" strokeweight=".790544pt" strokecolor="#ffecdb">
                <v:path arrowok="t"/>
              </v:shape>
            </v:group>
            <v:group style="position:absolute;left:3285;top:8205;width:3448;height:2" coordorigin="3285,8205" coordsize="3448,2">
              <v:shape style="position:absolute;left:3285;top:8205;width:3448;height:2" coordorigin="3285,8205" coordsize="3448,0" path="m3285,8205l6733,8205e" filled="false" stroked="true" strokeweight=".790544pt" strokecolor="#ffeddc">
                <v:path arrowok="t"/>
              </v:shape>
            </v:group>
            <v:group style="position:absolute;left:3295;top:8219;width:3428;height:2" coordorigin="3295,8219" coordsize="3428,2">
              <v:shape style="position:absolute;left:3295;top:8219;width:3428;height:2" coordorigin="3295,8219" coordsize="3428,0" path="m3295,8219l6723,8219e" filled="false" stroked="true" strokeweight=".790544pt" strokecolor="#ffedde">
                <v:path arrowok="t"/>
              </v:shape>
            </v:group>
            <v:group style="position:absolute;left:3305;top:8233;width:3408;height:2" coordorigin="3305,8233" coordsize="3408,2">
              <v:shape style="position:absolute;left:3305;top:8233;width:3408;height:2" coordorigin="3305,8233" coordsize="3408,0" path="m3305,8233l6713,8233e" filled="false" stroked="true" strokeweight=".790544pt" strokecolor="#ffeedf">
                <v:path arrowok="t"/>
              </v:shape>
            </v:group>
            <v:group style="position:absolute;left:3316;top:8246;width:3386;height:2" coordorigin="3316,8246" coordsize="3386,2">
              <v:shape style="position:absolute;left:3316;top:8246;width:3386;height:2" coordorigin="3316,8246" coordsize="3386,0" path="m3316,8246l6702,8246e" filled="false" stroked="true" strokeweight=".790544pt" strokecolor="#ffefe0">
                <v:path arrowok="t"/>
              </v:shape>
            </v:group>
            <v:group style="position:absolute;left:3330;top:8260;width:3358;height:2" coordorigin="3330,8260" coordsize="3358,2">
              <v:shape style="position:absolute;left:3330;top:8260;width:3358;height:2" coordorigin="3330,8260" coordsize="3358,0" path="m3330,8260l6688,8260e" filled="false" stroked="true" strokeweight=".790544pt" strokecolor="#fff0e1">
                <v:path arrowok="t"/>
              </v:shape>
            </v:group>
            <v:group style="position:absolute;left:3344;top:8274;width:3330;height:2" coordorigin="3344,8274" coordsize="3330,2">
              <v:shape style="position:absolute;left:3344;top:8274;width:3330;height:2" coordorigin="3344,8274" coordsize="3330,0" path="m3344,8274l6674,8274e" filled="false" stroked="true" strokeweight=".790544pt" strokecolor="#fff1e3">
                <v:path arrowok="t"/>
              </v:shape>
            </v:group>
            <v:group style="position:absolute;left:3361;top:8288;width:3297;height:2" coordorigin="3361,8288" coordsize="3297,2">
              <v:shape style="position:absolute;left:3361;top:8288;width:3297;height:2" coordorigin="3361,8288" coordsize="3297,0" path="m3361,8288l6657,8288e" filled="false" stroked="true" strokeweight=".790544pt" strokecolor="#fff1e4">
                <v:path arrowok="t"/>
              </v:shape>
            </v:group>
            <v:group style="position:absolute;left:3379;top:8302;width:3260;height:2" coordorigin="3379,8302" coordsize="3260,2">
              <v:shape style="position:absolute;left:3379;top:8302;width:3260;height:2" coordorigin="3379,8302" coordsize="3260,0" path="m3379,8302l6639,8302e" filled="false" stroked="true" strokeweight=".790544pt" strokecolor="#fff3e6">
                <v:path arrowok="t"/>
              </v:shape>
            </v:group>
            <v:group style="position:absolute;left:3397;top:8315;width:3224;height:2" coordorigin="3397,8315" coordsize="3224,2">
              <v:shape style="position:absolute;left:3397;top:8315;width:3224;height:2" coordorigin="3397,8315" coordsize="3224,0" path="m3397,8315l6621,8315e" filled="false" stroked="true" strokeweight=".790583pt" strokecolor="#fff3e8">
                <v:path arrowok="t"/>
              </v:shape>
            </v:group>
            <v:group style="position:absolute;left:3420;top:8329;width:3179;height:2" coordorigin="3420,8329" coordsize="3179,2">
              <v:shape style="position:absolute;left:3420;top:8329;width:3179;height:2" coordorigin="3420,8329" coordsize="3179,0" path="m3420,8329l6598,8329e" filled="false" stroked="true" strokeweight=".790544pt" strokecolor="#fff4ea">
                <v:path arrowok="t"/>
              </v:shape>
            </v:group>
            <v:group style="position:absolute;left:3443;top:8343;width:3133;height:2" coordorigin="3443,8343" coordsize="3133,2">
              <v:shape style="position:absolute;left:3443;top:8343;width:3133;height:2" coordorigin="3443,8343" coordsize="3133,0" path="m3443,8343l6575,8343e" filled="false" stroked="true" strokeweight=".821909pt" strokecolor="#fff5eb">
                <v:path arrowok="t"/>
              </v:shape>
            </v:group>
            <v:group style="position:absolute;left:3469;top:8357;width:3081;height:2" coordorigin="3469,8357" coordsize="3081,2">
              <v:shape style="position:absolute;left:3469;top:8357;width:3081;height:2" coordorigin="3469,8357" coordsize="3081,0" path="m3469,8357l6549,8357e" filled="false" stroked="true" strokeweight=".790544pt" strokecolor="#fff6eb">
                <v:path arrowok="t"/>
              </v:shape>
            </v:group>
            <v:group style="position:absolute;left:3496;top:8371;width:3026;height:2" coordorigin="3496,8371" coordsize="3026,2">
              <v:shape style="position:absolute;left:3496;top:8371;width:3026;height:2" coordorigin="3496,8371" coordsize="3026,0" path="m3496,8371l6522,8371e" filled="false" stroked="true" strokeweight=".790544pt" strokecolor="#fff7ed">
                <v:path arrowok="t"/>
              </v:shape>
            </v:group>
            <v:group style="position:absolute;left:3524;top:8385;width:2970;height:2" coordorigin="3524,8385" coordsize="2970,2">
              <v:shape style="position:absolute;left:3524;top:8385;width:2970;height:2" coordorigin="3524,8385" coordsize="2970,0" path="m3524,8385l6494,8385e" filled="false" stroked="true" strokeweight=".790583pt" strokecolor="#fff7ee">
                <v:path arrowok="t"/>
              </v:shape>
            </v:group>
            <v:group style="position:absolute;left:3557;top:8399;width:2905;height:2" coordorigin="3557,8399" coordsize="2905,2">
              <v:shape style="position:absolute;left:3557;top:8399;width:2905;height:2" coordorigin="3557,8399" coordsize="2905,0" path="m3557,8399l6461,8399e" filled="false" stroked="true" strokeweight=".790544pt" strokecolor="#fff7ef">
                <v:path arrowok="t"/>
              </v:shape>
            </v:group>
            <v:group style="position:absolute;left:3590;top:8413;width:2839;height:2" coordorigin="3590,8413" coordsize="2839,2">
              <v:shape style="position:absolute;left:3590;top:8413;width:2839;height:2" coordorigin="3590,8413" coordsize="2839,0" path="m3590,8413l6428,8413e" filled="false" stroked="true" strokeweight=".790544pt" strokecolor="#fff8f0">
                <v:path arrowok="t"/>
              </v:shape>
            </v:group>
            <v:group style="position:absolute;left:3627;top:8427;width:2765;height:2" coordorigin="3627,8427" coordsize="2765,2">
              <v:shape style="position:absolute;left:3627;top:8427;width:2765;height:2" coordorigin="3627,8427" coordsize="2765,0" path="m3627,8427l6391,8427e" filled="false" stroked="true" strokeweight=".790544pt" strokecolor="#fff8f1">
                <v:path arrowok="t"/>
              </v:shape>
            </v:group>
            <v:group style="position:absolute;left:3665;top:8440;width:2688;height:2" coordorigin="3665,8440" coordsize="2688,2">
              <v:shape style="position:absolute;left:3665;top:8440;width:2688;height:2" coordorigin="3665,8440" coordsize="2688,0" path="m3665,8440l6353,8440e" filled="false" stroked="true" strokeweight=".790544pt" strokecolor="#fff8f3">
                <v:path arrowok="t"/>
              </v:shape>
            </v:group>
            <v:group style="position:absolute;left:3707;top:8454;width:2604;height:2" coordorigin="3707,8454" coordsize="2604,2">
              <v:shape style="position:absolute;left:3707;top:8454;width:2604;height:2" coordorigin="3707,8454" coordsize="2604,0" path="m3707,8454l6311,8454e" filled="false" stroked="true" strokeweight=".790544pt" strokecolor="#fff8f4">
                <v:path arrowok="t"/>
              </v:shape>
            </v:group>
            <v:group style="position:absolute;left:3752;top:8475;width:2514;height:2" coordorigin="3752,8475" coordsize="2514,2">
              <v:shape style="position:absolute;left:3752;top:8475;width:2514;height:2" coordorigin="3752,8475" coordsize="2514,0" path="m3752,8475l6266,8475e" filled="false" stroked="true" strokeweight="1.481115pt" strokecolor="#fff9f5">
                <v:path arrowok="t"/>
              </v:shape>
            </v:group>
            <v:group style="position:absolute;left:3854;top:8496;width:2311;height:2" coordorigin="3854,8496" coordsize="2311,2">
              <v:shape style="position:absolute;left:3854;top:8496;width:2311;height:2" coordorigin="3854,8496" coordsize="2311,0" path="m3854,8496l6164,8496e" filled="false" stroked="true" strokeweight=".790544pt" strokecolor="#fff9f6">
                <v:path arrowok="t"/>
              </v:shape>
            </v:group>
            <v:group style="position:absolute;left:3912;top:8509;width:2195;height:2" coordorigin="3912,8509" coordsize="2195,2">
              <v:shape style="position:absolute;left:3912;top:8509;width:2195;height:2" coordorigin="3912,8509" coordsize="2195,0" path="m3912,8509l6106,8509e" filled="false" stroked="true" strokeweight=".790544pt" strokecolor="#fffaf7">
                <v:path arrowok="t"/>
              </v:shape>
            </v:group>
            <v:group style="position:absolute;left:3973;top:8523;width:2072;height:2" coordorigin="3973,8523" coordsize="2072,2">
              <v:shape style="position:absolute;left:3973;top:8523;width:2072;height:2" coordorigin="3973,8523" coordsize="2072,0" path="m3973,8523l6045,8523e" filled="false" stroked="true" strokeweight=".790544pt" strokecolor="#fffaf8">
                <v:path arrowok="t"/>
              </v:shape>
            </v:group>
            <v:group style="position:absolute;left:4044;top:8537;width:1930;height:2" coordorigin="4044,8537" coordsize="1930,2">
              <v:shape style="position:absolute;left:4044;top:8537;width:1930;height:2" coordorigin="4044,8537" coordsize="1930,0" path="m4044,8537l5974,8537e" filled="false" stroked="true" strokeweight=".790544pt" strokecolor="#fffbf8">
                <v:path arrowok="t"/>
              </v:shape>
            </v:group>
            <v:group style="position:absolute;left:4122;top:8551;width:1775;height:2" coordorigin="4122,8551" coordsize="1775,2">
              <v:shape style="position:absolute;left:4122;top:8551;width:1775;height:2" coordorigin="4122,8551" coordsize="1775,0" path="m4122,8551l5897,8551e" filled="false" stroked="true" strokeweight=".780627pt" strokecolor="#fffbf9">
                <v:path arrowok="t"/>
              </v:shape>
            </v:group>
            <v:group style="position:absolute;left:4207;top:8565;width:1604;height:2" coordorigin="4207,8565" coordsize="1604,2">
              <v:shape style="position:absolute;left:4207;top:8565;width:1604;height:2" coordorigin="4207,8565" coordsize="1604,0" path="m4207,8565l5811,8565e" filled="false" stroked="true" strokeweight=".790544pt" strokecolor="#fffcfa">
                <v:path arrowok="t"/>
              </v:shape>
            </v:group>
            <v:group style="position:absolute;left:4311;top:8585;width:1397;height:2" coordorigin="4311,8585" coordsize="1397,2">
              <v:shape style="position:absolute;left:4311;top:8585;width:1397;height:2" coordorigin="4311,8585" coordsize="1397,0" path="m4311,8585l5707,8585e" filled="false" stroked="true" strokeweight="1.481115pt" strokecolor="#fffcfb">
                <v:path arrowok="t"/>
              </v:shape>
            </v:group>
            <v:group style="position:absolute;left:4600;top:8606;width:819;height:2" coordorigin="4600,8606" coordsize="819,2">
              <v:shape style="position:absolute;left:4600;top:8606;width:819;height:2" coordorigin="4600,8606" coordsize="819,0" path="m4600,8606l5418,8606e" filled="false" stroked="true" strokeweight=".790544pt" strokecolor="#fffdfc">
                <v:path arrowok="t"/>
              </v:shape>
            </v:group>
            <v:group style="position:absolute;left:3261;top:7617;width:3497;height:997" coordorigin="3261,7617" coordsize="3497,997">
              <v:shape style="position:absolute;left:3261;top:7617;width:3497;height:997" coordorigin="3261,7617" coordsize="3497,997" path="m3261,8115l3284,8196,3349,8273,3397,8310,3454,8345,3520,8378,3595,8410,3678,8440,3769,8468,3867,8494,3971,8517,4082,8539,4199,8558,4322,8574,4450,8588,4582,8599,4718,8607,4859,8611,5002,8613,5146,8611,5286,8607,5423,8599,5556,8588,5684,8574,5807,8558,5925,8539,6037,8517,6143,8494,6242,8468,6334,8440,6418,8410,6494,8378,6561,8345,6619,8310,6667,8273,6734,8196,6757,8115,6751,8074,6706,7995,6619,7920,6561,7885,6494,7852,6418,7820,6334,7790,6242,7762,6143,7736,6037,7712,5925,7691,5807,7672,5684,7656,5556,7642,5423,7631,5286,7623,5146,7618,5002,7617,4859,7618,4718,7623,4582,7631,4450,7642,4322,7656,4199,7672,4082,7691,3971,7712,3867,7736,3769,7762,3678,7790,3595,7820,3520,7852,3454,7885,3397,7920,3349,7957,3284,8034,3261,8115xe" filled="false" stroked="true" strokeweight="1.380384pt" strokecolor="#800000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1243;top:227;width:2126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1"/>
                          <w:sz w:val="14"/>
                        </w:rPr>
                        <w:t>Bureaucracy</w:t>
                      </w:r>
                      <w:r>
                        <w:rPr>
                          <w:rFonts w:ascii="Arial"/>
                          <w:spacing w:val="-1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5"/>
                          <w:sz w:val="14"/>
                        </w:rPr>
                        <w:t>Sentiment</w:t>
                      </w:r>
                      <w:r>
                        <w:rPr>
                          <w:rFonts w:ascii="Arial"/>
                          <w:spacing w:val="-1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3"/>
                          <w:sz w:val="14"/>
                        </w:rPr>
                        <w:t>Analyzer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351;top:781;width:670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Lowercase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214;top:1029;width:1499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3"/>
                          <w:sz w:val="14"/>
                        </w:rPr>
                        <w:t>Input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4"/>
                          <w:sz w:val="14"/>
                        </w:rPr>
                        <w:t>Text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2"/>
                          <w:sz w:val="14"/>
                        </w:rPr>
                        <w:t>or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4"/>
                          <w:sz w:val="14"/>
                        </w:rPr>
                        <w:t>Comment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9;top:1597;width:345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5"/>
                          <w:sz w:val="14"/>
                        </w:rPr>
                        <w:t>Users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309;top:1846;width:711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2"/>
                          <w:w w:val="95"/>
                          <w:sz w:val="14"/>
                        </w:rPr>
                        <w:t>Tokenizing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007;top:2192;width:1791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2"/>
                          <w:sz w:val="14"/>
                        </w:rPr>
                        <w:t>Conduct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5"/>
                          <w:sz w:val="14"/>
                        </w:rPr>
                        <w:t>Sentiment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1"/>
                          <w:sz w:val="14"/>
                        </w:rPr>
                        <w:t>Anaysis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116;top:2939;width:1116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3"/>
                          <w:sz w:val="14"/>
                        </w:rPr>
                        <w:t>Removing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2"/>
                          <w:sz w:val="14"/>
                        </w:rPr>
                        <w:t>Regex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672;top:3313;width:1953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1"/>
                          <w:sz w:val="14"/>
                        </w:rPr>
                        <w:t>Feature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2"/>
                          <w:sz w:val="14"/>
                        </w:rPr>
                        <w:t>Extraction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1"/>
                          <w:sz w:val="14"/>
                        </w:rPr>
                        <w:t>using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3"/>
                          <w:sz w:val="14"/>
                        </w:rPr>
                        <w:t>Tf/Idf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116;top:4060;width:1248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4"/>
                          <w:sz w:val="14"/>
                        </w:rPr>
                        <w:t>Handling</w:t>
                      </w:r>
                      <w:r>
                        <w:rPr>
                          <w:rFonts w:ascii="Arial"/>
                          <w:spacing w:val="-1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4"/>
                          <w:sz w:val="14"/>
                        </w:rPr>
                        <w:t>Emoticon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086;top:4488;width:1151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1"/>
                          <w:sz w:val="14"/>
                        </w:rPr>
                        <w:t>Feature</w:t>
                      </w:r>
                      <w:r>
                        <w:rPr>
                          <w:rFonts w:ascii="Arial"/>
                          <w:spacing w:val="-1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4"/>
                          <w:sz w:val="14"/>
                        </w:rPr>
                        <w:t>Selection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490;top:5125;width:811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3"/>
                          <w:w w:val="95"/>
                          <w:sz w:val="14"/>
                        </w:rPr>
                        <w:t>&lt;&lt;include&gt;&gt;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047;top:5181;width:1454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4"/>
                          <w:sz w:val="14"/>
                        </w:rPr>
                        <w:t>Handling</w:t>
                      </w:r>
                      <w:r>
                        <w:rPr>
                          <w:rFonts w:ascii="Arial"/>
                          <w:spacing w:val="-19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3"/>
                          <w:sz w:val="14"/>
                        </w:rPr>
                        <w:t>Abbreviation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630;top:5651;width:2603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5"/>
                          <w:sz w:val="14"/>
                        </w:rPr>
                        <w:t>Sentiment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4"/>
                          <w:sz w:val="14"/>
                        </w:rPr>
                        <w:t>Analyzing</w:t>
                      </w:r>
                      <w:r>
                        <w:rPr>
                          <w:rFonts w:ascii="Arial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1"/>
                          <w:sz w:val="14"/>
                        </w:rPr>
                        <w:t>using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2"/>
                          <w:sz w:val="14"/>
                        </w:rPr>
                        <w:t>Naive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2"/>
                          <w:sz w:val="14"/>
                        </w:rPr>
                        <w:t>Bayes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074;top:6246;width:1378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3"/>
                          <w:sz w:val="14"/>
                        </w:rPr>
                        <w:t>Removing</w:t>
                      </w:r>
                      <w:r>
                        <w:rPr>
                          <w:rFonts w:ascii="Arial"/>
                          <w:spacing w:val="-18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1"/>
                          <w:sz w:val="14"/>
                        </w:rPr>
                        <w:t>Stopwords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465;top:7007;width:1089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5"/>
                          <w:sz w:val="14"/>
                        </w:rPr>
                        <w:t>Training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Process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261;top:7007;width:1020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2"/>
                          <w:sz w:val="14"/>
                        </w:rPr>
                        <w:t>Testing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Process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144;top:7339;width:1213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5"/>
                          <w:sz w:val="14"/>
                        </w:rPr>
                        <w:t>Stemming</w:t>
                      </w:r>
                      <w:r>
                        <w:rPr>
                          <w:rFonts w:ascii="Arial"/>
                          <w:spacing w:val="-1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Process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731;top:8045;width:2562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3"/>
                          <w:sz w:val="14"/>
                        </w:rPr>
                        <w:t>Show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5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z w:val="14"/>
                        </w:rPr>
                        <w:t>Result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2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5"/>
                          <w:sz w:val="14"/>
                        </w:rPr>
                        <w:t>Sentiment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2"/>
                          <w:sz w:val="14"/>
                        </w:rPr>
                        <w:t>Analysis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72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Figure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3 </w:t>
      </w:r>
      <w:r>
        <w:rPr>
          <w:rFonts w:ascii="Times New Roman"/>
          <w:i/>
          <w:spacing w:val="-1"/>
          <w:sz w:val="22"/>
        </w:rPr>
        <w:t>Use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Case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Diagram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Bureaucracy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Sentiment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Analyzer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The </w:t>
      </w:r>
      <w:r>
        <w:rPr>
          <w:spacing w:val="-1"/>
        </w:rPr>
        <w:t>Example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>
          <w:spacing w:val="-1"/>
        </w:rPr>
        <w:t>Analysis</w:t>
      </w:r>
      <w:r>
        <w:rPr>
          <w:spacing w:val="3"/>
        </w:rPr>
        <w:t> </w:t>
      </w:r>
      <w:r>
        <w:rPr>
          <w:spacing w:val="-1"/>
        </w:rPr>
        <w:t>Application</w:t>
      </w:r>
      <w:r>
        <w:rPr>
          <w:b w:val="0"/>
        </w:rPr>
      </w:r>
    </w:p>
    <w:p>
      <w:pPr>
        <w:pStyle w:val="BodyText"/>
        <w:spacing w:line="240" w:lineRule="auto" w:before="171"/>
        <w:ind w:right="131"/>
        <w:jc w:val="left"/>
        <w:rPr>
          <w:rFonts w:ascii="Times New Roman" w:hAnsi="Times New Roman" w:cs="Times New Roman" w:eastAsia="Times New Roman"/>
        </w:rPr>
      </w:pPr>
      <w:r>
        <w:rPr/>
        <w:t>Many</w:t>
      </w:r>
      <w:r>
        <w:rPr>
          <w:spacing w:val="-3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mining</w:t>
      </w:r>
      <w:r>
        <w:rPr>
          <w:spacing w:val="-3"/>
        </w:rPr>
        <w:t> </w:t>
      </w:r>
      <w:r>
        <w:rPr>
          <w:spacing w:val="-1"/>
        </w:rPr>
        <w:t>tools</w:t>
      </w:r>
      <w:r>
        <w:rPr/>
        <w:t> as</w:t>
      </w:r>
      <w:r>
        <w:rPr>
          <w:spacing w:val="-2"/>
        </w:rPr>
        <w:t> </w:t>
      </w:r>
      <w:r>
        <w:rPr/>
        <w:t>big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>
          <w:spacing w:val="-1"/>
        </w:rPr>
        <w:t>technique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can</w:t>
      </w:r>
      <w:r>
        <w:rPr>
          <w:spacing w:val="-5"/>
        </w:rPr>
        <w:t> </w:t>
      </w:r>
      <w:r>
        <w:rPr/>
        <w:t>be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easily,</w:t>
      </w:r>
      <w:r>
        <w:rPr/>
        <w:t> one of</w:t>
      </w:r>
      <w:r>
        <w:rPr>
          <w:spacing w:val="1"/>
        </w:rPr>
        <w:t> </w:t>
      </w:r>
      <w:r>
        <w:rPr>
          <w:spacing w:val="-2"/>
        </w:rPr>
        <w:t>which</w:t>
      </w:r>
      <w:r>
        <w:rPr/>
        <w:t> is </w:t>
      </w:r>
      <w:r>
        <w:rPr>
          <w:spacing w:val="-1"/>
        </w:rPr>
        <w:t>RapidMiner</w:t>
      </w:r>
      <w:r>
        <w:rPr/>
        <w:t> </w:t>
      </w:r>
      <w:r>
        <w:rPr/>
      </w:r>
      <w:r>
        <w:rPr>
          <w:spacing w:val="-1"/>
        </w:rPr>
        <w:t>(Studio,</w:t>
      </w:r>
      <w:r>
        <w:rPr>
          <w:spacing w:val="59"/>
        </w:rPr>
        <w:t> </w:t>
      </w:r>
      <w:r>
        <w:rPr>
          <w:spacing w:val="-1"/>
        </w:rPr>
        <w:t>n.d.).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article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RapidMiner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implementation</w:t>
      </w:r>
      <w:r>
        <w:rPr/>
        <w:t> </w:t>
      </w:r>
      <w:r>
        <w:rPr>
          <w:spacing w:val="-1"/>
        </w:rPr>
        <w:t>example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analyzing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>
          <w:spacing w:val="-1"/>
        </w:rPr>
        <w:t>bureaucrats</w:t>
      </w:r>
      <w:r>
        <w:rPr/>
        <w:t> and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>
          <w:spacing w:val="-1"/>
        </w:rPr>
        <w:t>service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Indonesia.</w:t>
      </w:r>
      <w:r>
        <w:rPr/>
        <w:t> </w:t>
      </w:r>
      <w:r>
        <w:rPr>
          <w:spacing w:val="-1"/>
        </w:rPr>
        <w:t>Figure</w:t>
      </w:r>
      <w:r>
        <w:rPr/>
        <w:t> 4-7 shows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scheme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bureaucracy</w:t>
      </w:r>
      <w:r>
        <w:rPr>
          <w:spacing w:val="55"/>
        </w:rPr>
        <w:t>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RapidMiner.</w:t>
      </w:r>
      <w:r>
        <w:rPr/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RapidMiner</w:t>
      </w:r>
      <w:r>
        <w:rPr/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many</w:t>
      </w:r>
      <w:r>
        <w:rPr>
          <w:spacing w:val="-2"/>
        </w:rPr>
        <w:t> </w:t>
      </w:r>
      <w:r>
        <w:rPr/>
        <w:t>text</w:t>
      </w:r>
      <w:r>
        <w:rPr>
          <w:spacing w:val="-2"/>
        </w:rPr>
        <w:t> </w:t>
      </w:r>
      <w:r>
        <w:rPr>
          <w:spacing w:val="-1"/>
        </w:rPr>
        <w:t>analytic</w:t>
      </w:r>
      <w:r>
        <w:rPr>
          <w:spacing w:val="-2"/>
        </w:rPr>
        <w:t> </w:t>
      </w:r>
      <w:r>
        <w:rPr>
          <w:spacing w:val="-1"/>
        </w:rPr>
        <w:t>extentions</w:t>
      </w:r>
      <w:r>
        <w:rPr/>
        <w:t> </w:t>
      </w:r>
      <w:r>
        <w:rPr>
          <w:spacing w:val="-1"/>
        </w:rPr>
        <w:t>that </w:t>
      </w:r>
      <w:r>
        <w:rPr/>
        <w:t>can</w:t>
      </w:r>
      <w:r>
        <w:rPr>
          <w:spacing w:val="-3"/>
        </w:rPr>
        <w:t> </w:t>
      </w:r>
      <w:r>
        <w:rPr/>
        <w:t>be </w:t>
      </w:r>
      <w:r>
        <w:rPr>
          <w:spacing w:val="-1"/>
        </w:rPr>
        <w:t>used</w:t>
      </w:r>
      <w:r>
        <w:rPr>
          <w:spacing w:val="61"/>
        </w:rPr>
        <w:t> </w:t>
      </w:r>
      <w:r>
        <w:rPr>
          <w:spacing w:val="-1"/>
        </w:rPr>
        <w:t>easily,</w:t>
      </w:r>
      <w:r>
        <w:rPr/>
        <w:t> </w:t>
      </w:r>
      <w:r>
        <w:rPr>
          <w:spacing w:val="-1"/>
        </w:rPr>
        <w:t>among</w:t>
      </w:r>
      <w:r>
        <w:rPr>
          <w:spacing w:val="-3"/>
        </w:rPr>
        <w:t> </w:t>
      </w:r>
      <w:r>
        <w:rPr/>
        <w:t>others </w:t>
      </w:r>
      <w:r>
        <w:rPr>
          <w:spacing w:val="-1"/>
        </w:rPr>
        <w:t>Aylien</w:t>
      </w:r>
      <w:r>
        <w:rPr>
          <w:spacing w:val="1"/>
        </w:rPr>
        <w:t> </w:t>
      </w:r>
      <w:r>
        <w:rPr>
          <w:spacing w:val="-1"/>
        </w:rPr>
        <w:t>(Aylien,</w:t>
      </w:r>
      <w:r>
        <w:rPr>
          <w:spacing w:val="-2"/>
        </w:rPr>
        <w:t> </w:t>
      </w:r>
      <w:r>
        <w:rPr/>
        <w:t>n.d.)</w:t>
      </w:r>
      <w:r>
        <w:rPr>
          <w:spacing w:val="-1"/>
        </w:rPr>
        <w:t> </w:t>
      </w:r>
      <w:r>
        <w:rPr/>
        <w:t>and </w:t>
      </w:r>
      <w:r>
        <w:rPr>
          <w:spacing w:val="-1"/>
        </w:rPr>
        <w:t>Rosette</w:t>
      </w:r>
      <w:r>
        <w:rPr>
          <w:spacing w:val="-2"/>
        </w:rPr>
        <w:t> </w:t>
      </w:r>
      <w:r>
        <w:rPr>
          <w:spacing w:val="-1"/>
        </w:rPr>
        <w:t>(Rosette,</w:t>
      </w:r>
      <w:r>
        <w:rPr/>
        <w:t> </w:t>
      </w:r>
      <w:r>
        <w:rPr>
          <w:spacing w:val="-1"/>
        </w:rPr>
        <w:t>n.d.).</w:t>
      </w:r>
      <w:r>
        <w:rPr/>
        <w:t> </w:t>
      </w:r>
      <w:r>
        <w:rPr>
          <w:spacing w:val="-2"/>
        </w:rPr>
        <w:t>All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text</w:t>
      </w:r>
      <w:r>
        <w:rPr>
          <w:spacing w:val="-2"/>
        </w:rPr>
        <w:t> </w:t>
      </w:r>
      <w:r>
        <w:rPr>
          <w:spacing w:val="-1"/>
        </w:rPr>
        <w:t>mining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text</w:t>
      </w:r>
      <w:r>
        <w:rPr>
          <w:spacing w:val="1"/>
        </w:rPr>
        <w:t> </w:t>
      </w:r>
      <w:r>
        <w:rPr>
          <w:spacing w:val="-1"/>
        </w:rPr>
        <w:t>analytic</w:t>
      </w:r>
      <w:r>
        <w:rPr>
          <w:spacing w:val="59"/>
        </w:rPr>
        <w:t> </w:t>
      </w:r>
      <w:r>
        <w:rPr>
          <w:spacing w:val="-1"/>
        </w:rPr>
        <w:t>process</w:t>
      </w:r>
      <w:r>
        <w:rPr>
          <w:spacing w:val="1"/>
        </w:rPr>
        <w:t> </w:t>
      </w:r>
      <w:r>
        <w:rPr>
          <w:spacing w:val="-2"/>
        </w:rPr>
        <w:t>have</w:t>
      </w:r>
      <w:r>
        <w:rPr/>
        <w:t> been</w:t>
      </w:r>
      <w:r>
        <w:rPr>
          <w:spacing w:val="-2"/>
        </w:rPr>
        <w:t> </w:t>
      </w:r>
      <w:r>
        <w:rPr>
          <w:spacing w:val="-1"/>
        </w:rPr>
        <w:t>included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its</w:t>
      </w:r>
      <w:r>
        <w:rPr>
          <w:spacing w:val="-2"/>
        </w:rPr>
        <w:t> </w:t>
      </w:r>
      <w:r>
        <w:rPr>
          <w:spacing w:val="-1"/>
        </w:rPr>
        <w:t>funtions,</w:t>
      </w:r>
      <w:r>
        <w:rPr/>
        <w:t> so</w:t>
      </w:r>
      <w:r>
        <w:rPr>
          <w:spacing w:val="-3"/>
        </w:rPr>
        <w:t> </w:t>
      </w:r>
      <w:r>
        <w:rPr/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>
          <w:spacing w:val="-2"/>
        </w:rPr>
        <w:t> </w:t>
      </w:r>
      <w:r>
        <w:rPr>
          <w:spacing w:val="-1"/>
        </w:rPr>
        <w:t>just</w:t>
      </w:r>
      <w:r>
        <w:rPr>
          <w:spacing w:val="1"/>
        </w:rPr>
        <w:t> </w:t>
      </w:r>
      <w:r>
        <w:rPr>
          <w:spacing w:val="-1"/>
        </w:rPr>
        <w:t>combine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function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process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run </w:t>
      </w:r>
      <w:r>
        <w:rPr>
          <w:spacing w:val="-1"/>
        </w:rPr>
        <w:t>it.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We </w:t>
      </w:r>
      <w:r>
        <w:rPr>
          <w:rFonts w:ascii="Times New Roman" w:hAnsi="Times New Roman" w:cs="Times New Roman" w:eastAsia="Times New Roman"/>
          <w:spacing w:val="-1"/>
        </w:rPr>
        <w:t>collect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data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from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Twitter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keyword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“bureaucracy”</w:t>
      </w:r>
      <w:r>
        <w:rPr>
          <w:rFonts w:ascii="Times New Roman" w:hAnsi="Times New Roman" w:cs="Times New Roman" w:eastAsia="Times New Roman"/>
        </w:rPr>
        <w:t> and </w:t>
      </w:r>
      <w:r>
        <w:rPr>
          <w:rFonts w:ascii="Times New Roman" w:hAnsi="Times New Roman" w:cs="Times New Roman" w:eastAsia="Times New Roman"/>
          <w:spacing w:val="-1"/>
        </w:rPr>
        <w:t>“birokrasi”.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Sentiment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analysis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text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depend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language.</w:t>
      </w:r>
      <w:r>
        <w:rPr/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language</w:t>
      </w:r>
      <w:r>
        <w:rPr/>
        <w:t> is</w:t>
      </w:r>
      <w:r>
        <w:rPr>
          <w:spacing w:val="-2"/>
        </w:rPr>
        <w:t> </w:t>
      </w:r>
      <w:r>
        <w:rPr/>
        <w:t>unique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different</w:t>
      </w:r>
      <w:r>
        <w:rPr>
          <w:spacing w:val="1"/>
        </w:rPr>
        <w:t> </w:t>
      </w:r>
      <w:r>
        <w:rPr>
          <w:spacing w:val="-1"/>
        </w:rPr>
        <w:t>treatment</w:t>
      </w:r>
      <w:r>
        <w:rPr>
          <w:spacing w:val="1"/>
        </w:rPr>
        <w:t> </w:t>
      </w:r>
      <w:r>
        <w:rPr/>
        <w:t>to get</w:t>
      </w:r>
      <w:r>
        <w:rPr>
          <w:spacing w:val="-2"/>
        </w:rPr>
        <w:t> </w:t>
      </w:r>
      <w:r>
        <w:rPr>
          <w:spacing w:val="-1"/>
        </w:rPr>
        <w:t>clean</w:t>
      </w:r>
      <w:r>
        <w:rPr/>
        <w:t> </w:t>
      </w:r>
      <w:r>
        <w:rPr>
          <w:spacing w:val="-2"/>
        </w:rPr>
        <w:t>data</w:t>
      </w:r>
      <w:r>
        <w:rPr>
          <w:spacing w:val="57"/>
        </w:rPr>
        <w:t> </w:t>
      </w:r>
      <w:r>
        <w:rPr/>
        <w:t>and </w:t>
      </w:r>
      <w:r>
        <w:rPr>
          <w:spacing w:val="-1"/>
        </w:rPr>
        <w:t>accurate</w:t>
      </w:r>
      <w:r>
        <w:rPr>
          <w:spacing w:val="-2"/>
        </w:rPr>
        <w:t> </w:t>
      </w:r>
      <w:r>
        <w:rPr>
          <w:spacing w:val="-1"/>
        </w:rPr>
        <w:t>result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(D.</w:t>
      </w:r>
      <w:r>
        <w:rPr>
          <w:rFonts w:ascii="Times New Roman" w:hAnsi="Times New Roman" w:cs="Times New Roman" w:eastAsia="Times New Roman"/>
        </w:rPr>
        <w:t> S.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Maylawati,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2015;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Dian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Sa’adillah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Maylawati,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Aulawi,</w:t>
      </w:r>
      <w:r>
        <w:rPr>
          <w:rFonts w:ascii="Times New Roman" w:hAnsi="Times New Roman" w:cs="Times New Roman" w:eastAsia="Times New Roman"/>
        </w:rPr>
        <w:t> &amp;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Ramdhani,</w:t>
      </w:r>
      <w:r>
        <w:rPr>
          <w:rFonts w:ascii="Times New Roman" w:hAnsi="Times New Roman" w:cs="Times New Roman" w:eastAsia="Times New Roman"/>
        </w:rPr>
        <w:t> 2019;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Dian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Sa’adillah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Maylawati,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Zulfikar,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Slamet,</w:t>
      </w:r>
      <w:r>
        <w:rPr>
          <w:rFonts w:ascii="Times New Roman" w:hAnsi="Times New Roman" w:cs="Times New Roman" w:eastAsia="Times New Roman"/>
        </w:rPr>
        <w:t> &amp;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Ramdhani,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2018;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Sa’Adillah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Maylawati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&amp;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Putri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top="1360" w:bottom="280" w:left="1340" w:right="1340"/>
        </w:sectPr>
      </w:pPr>
    </w:p>
    <w:p>
      <w:pPr>
        <w:pStyle w:val="BodyText"/>
        <w:spacing w:line="240" w:lineRule="auto" w:before="58"/>
        <w:ind w:left="240" w:right="358"/>
        <w:jc w:val="left"/>
      </w:pPr>
      <w:r>
        <w:rPr>
          <w:spacing w:val="-1"/>
        </w:rPr>
        <w:t>Saptawati,</w:t>
      </w:r>
      <w:r>
        <w:rPr/>
        <w:t> </w:t>
      </w:r>
      <w:r>
        <w:rPr>
          <w:spacing w:val="-1"/>
        </w:rPr>
        <w:t>2017),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RapidMiner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limited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English,</w:t>
      </w:r>
      <w:r>
        <w:rPr/>
        <w:t> </w:t>
      </w:r>
      <w:r>
        <w:rPr>
          <w:spacing w:val="-1"/>
        </w:rPr>
        <w:t>German,</w:t>
      </w:r>
      <w:r>
        <w:rPr/>
        <w:t> </w:t>
      </w:r>
      <w:r>
        <w:rPr>
          <w:spacing w:val="-1"/>
        </w:rPr>
        <w:t>French,</w:t>
      </w:r>
      <w:r>
        <w:rPr/>
        <w:t> </w:t>
      </w:r>
      <w:r>
        <w:rPr>
          <w:spacing w:val="-1"/>
        </w:rPr>
        <w:t>Czech,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Arabic.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another</w:t>
      </w:r>
      <w:r>
        <w:rPr>
          <w:spacing w:val="75"/>
        </w:rPr>
        <w:t> </w:t>
      </w:r>
      <w:r>
        <w:rPr>
          <w:spacing w:val="-1"/>
        </w:rPr>
        <w:t>language,</w:t>
      </w:r>
      <w:r>
        <w:rPr/>
        <w:t> </w:t>
      </w:r>
      <w:r>
        <w:rPr>
          <w:spacing w:val="-1"/>
        </w:rPr>
        <w:t>RapidMiner</w:t>
      </w:r>
      <w:r>
        <w:rPr>
          <w:spacing w:val="-2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general</w:t>
      </w:r>
      <w:r>
        <w:rPr>
          <w:spacing w:val="-2"/>
        </w:rPr>
        <w:t> </w:t>
      </w:r>
      <w:r>
        <w:rPr>
          <w:spacing w:val="-1"/>
        </w:rPr>
        <w:t>function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insert</w:t>
      </w:r>
      <w:r>
        <w:rPr>
          <w:spacing w:val="1"/>
        </w:rPr>
        <w:t> </w:t>
      </w:r>
      <w:r>
        <w:rPr>
          <w:spacing w:val="-1"/>
        </w:rPr>
        <w:t>dictionary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it.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240" w:right="451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2"/>
        </w:rPr>
        <w:t>4-7</w:t>
      </w:r>
      <w:r>
        <w:rPr/>
        <w:t> also </w:t>
      </w:r>
      <w:r>
        <w:rPr>
          <w:spacing w:val="-1"/>
        </w:rPr>
        <w:t>describe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result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Twitter</w:t>
      </w:r>
      <w:r>
        <w:rPr>
          <w:spacing w:val="-2"/>
        </w:rPr>
        <w:t> </w:t>
      </w:r>
      <w:r>
        <w:rPr>
          <w:spacing w:val="-1"/>
        </w:rPr>
        <w:t>directly.</w:t>
      </w:r>
      <w:r>
        <w:rPr/>
        <w:t> </w:t>
      </w:r>
      <w:r>
        <w:rPr>
          <w:spacing w:val="-1"/>
        </w:rPr>
        <w:t>Figure</w:t>
      </w:r>
      <w:r>
        <w:rPr/>
        <w:t> 4</w:t>
      </w:r>
      <w:r>
        <w:rPr>
          <w:spacing w:val="67"/>
        </w:rPr>
        <w:t> </w:t>
      </w:r>
      <w:r>
        <w:rPr/>
        <w:t>shows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result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Aylien,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100 </w:t>
      </w:r>
      <w:r>
        <w:rPr>
          <w:spacing w:val="-1"/>
        </w:rPr>
        <w:t>tweets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Twitter,</w:t>
      </w:r>
      <w:r>
        <w:rPr/>
        <w:t> </w:t>
      </w:r>
      <w:r>
        <w:rPr>
          <w:spacing w:val="-2"/>
        </w:rPr>
        <w:t>62</w:t>
      </w:r>
      <w:r>
        <w:rPr/>
        <w:t> </w:t>
      </w:r>
      <w:r>
        <w:rPr>
          <w:spacing w:val="-1"/>
        </w:rPr>
        <w:t>tweets</w:t>
      </w:r>
      <w:r>
        <w:rPr>
          <w:spacing w:val="49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positive</w:t>
      </w:r>
      <w:r>
        <w:rPr/>
        <w:t> </w:t>
      </w:r>
      <w:r>
        <w:rPr>
          <w:spacing w:val="-1"/>
        </w:rPr>
        <w:t>opinion,</w:t>
      </w:r>
      <w:r>
        <w:rPr/>
        <w:t> 32</w:t>
      </w:r>
      <w:r>
        <w:rPr>
          <w:spacing w:val="-3"/>
        </w:rPr>
        <w:t> </w:t>
      </w:r>
      <w:r>
        <w:rPr>
          <w:spacing w:val="-1"/>
        </w:rPr>
        <w:t>tweets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negative,</w:t>
      </w:r>
      <w:r>
        <w:rPr/>
        <w:t> and 6</w:t>
      </w:r>
      <w:r>
        <w:rPr>
          <w:spacing w:val="-3"/>
        </w:rPr>
        <w:t> </w:t>
      </w:r>
      <w:r>
        <w:rPr>
          <w:spacing w:val="-1"/>
        </w:rPr>
        <w:t>tweets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neutral.</w:t>
      </w:r>
      <w:r>
        <w:rPr>
          <w:spacing w:val="-3"/>
        </w:rPr>
        <w:t> </w:t>
      </w:r>
      <w:r>
        <w:rPr>
          <w:spacing w:val="-1"/>
        </w:rPr>
        <w:t>While,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result</w:t>
      </w:r>
      <w:r>
        <w:rPr>
          <w:spacing w:val="1"/>
        </w:rPr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Rosette</w:t>
      </w:r>
      <w:r>
        <w:rPr>
          <w:spacing w:val="63"/>
        </w:rPr>
        <w:t> </w:t>
      </w:r>
      <w:r>
        <w:rPr>
          <w:spacing w:val="-1"/>
        </w:rPr>
        <w:t>quite</w:t>
      </w:r>
      <w:r>
        <w:rPr/>
        <w:t> </w:t>
      </w:r>
      <w:r>
        <w:rPr>
          <w:spacing w:val="-1"/>
        </w:rPr>
        <w:t>different</w:t>
      </w:r>
      <w:r>
        <w:rPr>
          <w:spacing w:val="-2"/>
        </w:rPr>
        <w:t> </w:t>
      </w:r>
      <w:r>
        <w:rPr>
          <w:spacing w:val="-1"/>
        </w:rPr>
        <w:t>(with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same</w:t>
      </w:r>
      <w:r>
        <w:rPr/>
        <w:t> data </w:t>
      </w:r>
      <w:r>
        <w:rPr>
          <w:spacing w:val="-1"/>
        </w:rPr>
        <w:t>collection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illustrated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Figure</w:t>
      </w:r>
      <w:r>
        <w:rPr/>
        <w:t> </w:t>
      </w:r>
      <w:r>
        <w:rPr>
          <w:spacing w:val="-1"/>
        </w:rPr>
        <w:t>5),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positive</w:t>
      </w:r>
      <w:r>
        <w:rPr/>
        <w:t> </w:t>
      </w:r>
      <w:r>
        <w:rPr>
          <w:spacing w:val="-1"/>
        </w:rPr>
        <w:t>tweets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21, </w:t>
      </w:r>
      <w:r>
        <w:rPr>
          <w:spacing w:val="-1"/>
        </w:rPr>
        <w:t>40</w:t>
      </w:r>
      <w:r>
        <w:rPr>
          <w:spacing w:val="51"/>
        </w:rPr>
        <w:t> </w:t>
      </w:r>
      <w:r>
        <w:rPr>
          <w:spacing w:val="-1"/>
        </w:rPr>
        <w:t>tweets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negative,</w:t>
      </w:r>
      <w:r>
        <w:rPr/>
        <w:t> and</w:t>
      </w:r>
      <w:r>
        <w:rPr>
          <w:spacing w:val="-3"/>
        </w:rPr>
        <w:t> </w:t>
      </w:r>
      <w:r>
        <w:rPr/>
        <w:t>39</w:t>
      </w:r>
      <w:r>
        <w:rPr>
          <w:spacing w:val="-3"/>
        </w:rPr>
        <w:t> </w:t>
      </w:r>
      <w:r>
        <w:rPr>
          <w:spacing w:val="-1"/>
        </w:rPr>
        <w:t>tweets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positive.</w:t>
      </w:r>
      <w:r>
        <w:rPr/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though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different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classifiying</w:t>
      </w:r>
      <w:r>
        <w:rPr>
          <w:spacing w:val="-3"/>
        </w:rPr>
        <w:t> </w:t>
      </w:r>
      <w:r>
        <w:rPr/>
        <w:t>the</w:t>
      </w:r>
      <w:r>
        <w:rPr>
          <w:spacing w:val="49"/>
        </w:rPr>
        <w:t> </w:t>
      </w:r>
      <w:r>
        <w:rPr>
          <w:spacing w:val="-1"/>
        </w:rPr>
        <w:t>sentiment,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important</w:t>
      </w:r>
      <w:r>
        <w:rPr>
          <w:spacing w:val="1"/>
        </w:rPr>
        <w:t> </w:t>
      </w:r>
      <w:r>
        <w:rPr>
          <w:spacing w:val="-1"/>
        </w:rPr>
        <w:t>thing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36%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100 </w:t>
      </w:r>
      <w:r>
        <w:rPr>
          <w:spacing w:val="-1"/>
        </w:rPr>
        <w:t>tweets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negative</w:t>
      </w:r>
      <w:r>
        <w:rPr/>
        <w:t> </w:t>
      </w:r>
      <w:r>
        <w:rPr>
          <w:spacing w:val="-1"/>
        </w:rPr>
        <w:t>opinion</w:t>
      </w:r>
      <w:r>
        <w:rPr/>
        <w:t> </w:t>
      </w:r>
      <w:r>
        <w:rPr>
          <w:spacing w:val="-1"/>
        </w:rPr>
        <w:t>about</w:t>
      </w:r>
      <w:r>
        <w:rPr>
          <w:spacing w:val="53"/>
        </w:rPr>
        <w:t>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followed</w:t>
      </w:r>
      <w:r>
        <w:rPr/>
        <w:t> </w:t>
      </w:r>
      <w:r>
        <w:rPr>
          <w:spacing w:val="-1"/>
        </w:rPr>
        <w:t>up.</w:t>
      </w:r>
      <w:r>
        <w:rPr/>
        <w:t> We</w:t>
      </w:r>
      <w:r>
        <w:rPr>
          <w:spacing w:val="-2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collect</w:t>
      </w:r>
      <w:r>
        <w:rPr>
          <w:spacing w:val="1"/>
        </w:rPr>
        <w:t> </w:t>
      </w:r>
      <w:r>
        <w:rPr/>
        <w:t>200</w:t>
      </w:r>
      <w:r>
        <w:rPr>
          <w:spacing w:val="-3"/>
        </w:rPr>
        <w:t> </w:t>
      </w:r>
      <w:r>
        <w:rPr>
          <w:spacing w:val="-1"/>
        </w:rPr>
        <w:t>tweets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Indonesian</w:t>
      </w:r>
      <w:r>
        <w:rPr/>
        <w:t> </w:t>
      </w:r>
      <w:r>
        <w:rPr>
          <w:spacing w:val="-1"/>
        </w:rPr>
        <w:t>language</w:t>
      </w:r>
      <w:r>
        <w:rPr/>
        <w:t> for</w:t>
      </w:r>
      <w:r>
        <w:rPr>
          <w:spacing w:val="45"/>
        </w:rPr>
        <w:t> </w:t>
      </w:r>
      <w:r>
        <w:rPr>
          <w:spacing w:val="-1"/>
        </w:rPr>
        <w:t>analyzing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Indonesia.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result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Aylien</w:t>
      </w:r>
      <w:r>
        <w:rPr/>
        <w:t> </w:t>
      </w:r>
      <w:r>
        <w:rPr>
          <w:spacing w:val="2"/>
        </w:rPr>
        <w:t>in</w:t>
      </w:r>
      <w:r>
        <w:rPr>
          <w:spacing w:val="-3"/>
        </w:rPr>
        <w:t> </w:t>
      </w:r>
      <w:r>
        <w:rPr>
          <w:spacing w:val="-1"/>
        </w:rPr>
        <w:t>Figure</w:t>
      </w:r>
      <w:r>
        <w:rPr/>
        <w:t> 6 </w:t>
      </w:r>
      <w:r>
        <w:rPr>
          <w:spacing w:val="-1"/>
        </w:rPr>
        <w:t>shows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only</w:t>
      </w:r>
      <w:r>
        <w:rPr>
          <w:spacing w:val="65"/>
        </w:rPr>
        <w:t> </w:t>
      </w:r>
      <w:r>
        <w:rPr/>
        <w:t>3 </w:t>
      </w:r>
      <w:r>
        <w:rPr>
          <w:spacing w:val="-1"/>
        </w:rPr>
        <w:t>tweets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positive</w:t>
      </w:r>
      <w:r>
        <w:rPr>
          <w:spacing w:val="-2"/>
        </w:rPr>
        <w:t> </w:t>
      </w:r>
      <w:r>
        <w:rPr>
          <w:spacing w:val="-1"/>
        </w:rPr>
        <w:t>opinion,</w:t>
      </w:r>
      <w:r>
        <w:rPr/>
        <w:t> 1</w:t>
      </w:r>
      <w:r>
        <w:rPr>
          <w:spacing w:val="-3"/>
        </w:rPr>
        <w:t> </w:t>
      </w:r>
      <w:r>
        <w:rPr>
          <w:spacing w:val="-1"/>
        </w:rPr>
        <w:t>tweet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negative,</w:t>
      </w:r>
      <w:r>
        <w:rPr/>
        <w:t> and 196</w:t>
      </w:r>
      <w:r>
        <w:rPr>
          <w:spacing w:val="-3"/>
        </w:rPr>
        <w:t> </w:t>
      </w:r>
      <w:r>
        <w:rPr>
          <w:spacing w:val="-1"/>
        </w:rPr>
        <w:t>tweets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neutral.</w:t>
      </w:r>
      <w:r>
        <w:rPr/>
        <w:t> </w:t>
      </w:r>
      <w:r>
        <w:rPr>
          <w:spacing w:val="-1"/>
        </w:rPr>
        <w:t>While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result</w:t>
      </w:r>
      <w:r>
        <w:rPr>
          <w:spacing w:val="1"/>
        </w:rPr>
        <w:t> </w:t>
      </w:r>
      <w:r>
        <w:rPr>
          <w:spacing w:val="-1"/>
        </w:rPr>
        <w:t>using</w:t>
      </w:r>
      <w:r>
        <w:rPr>
          <w:spacing w:val="55"/>
        </w:rPr>
        <w:t> </w:t>
      </w:r>
      <w:r>
        <w:rPr>
          <w:spacing w:val="-1"/>
        </w:rPr>
        <w:t>Rosette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Figure</w:t>
      </w:r>
      <w:r>
        <w:rPr/>
        <w:t> 7 </w:t>
      </w:r>
      <w:r>
        <w:rPr>
          <w:spacing w:val="-1"/>
        </w:rPr>
        <w:t>shows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1</w:t>
      </w:r>
      <w:r>
        <w:rPr>
          <w:spacing w:val="-3"/>
        </w:rPr>
        <w:t> </w:t>
      </w:r>
      <w:r>
        <w:rPr>
          <w:spacing w:val="-1"/>
        </w:rPr>
        <w:t>tweet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detected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>
          <w:spacing w:val="-1"/>
        </w:rPr>
        <w:t>positive</w:t>
      </w:r>
      <w:r>
        <w:rPr/>
        <w:t> </w:t>
      </w:r>
      <w:r>
        <w:rPr>
          <w:spacing w:val="-1"/>
        </w:rPr>
        <w:t>opinion,</w:t>
      </w:r>
      <w:r>
        <w:rPr/>
        <w:t> 0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negative</w:t>
      </w:r>
      <w:r>
        <w:rPr/>
        <w:t> </w:t>
      </w:r>
      <w:r>
        <w:rPr>
          <w:spacing w:val="-1"/>
        </w:rPr>
        <w:t>tweet,</w:t>
      </w:r>
      <w:r>
        <w:rPr/>
        <w:t> 5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neutral</w:t>
      </w:r>
      <w:r>
        <w:rPr>
          <w:spacing w:val="61"/>
        </w:rPr>
        <w:t> </w:t>
      </w:r>
      <w:r>
        <w:rPr>
          <w:spacing w:val="-1"/>
        </w:rPr>
        <w:t>tweets</w:t>
      </w:r>
      <w:r>
        <w:rPr/>
        <w:t> </w:t>
      </w:r>
      <w:r>
        <w:rPr>
          <w:spacing w:val="-1"/>
        </w:rPr>
        <w:t>and</w:t>
      </w:r>
      <w:r>
        <w:rPr/>
        <w:t> 194</w:t>
      </w:r>
      <w:r>
        <w:rPr>
          <w:spacing w:val="-3"/>
        </w:rPr>
        <w:t> </w:t>
      </w:r>
      <w:r>
        <w:rPr>
          <w:spacing w:val="-1"/>
        </w:rPr>
        <w:t>tweets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unsupported</w:t>
      </w:r>
      <w:r>
        <w:rPr/>
        <w:t> </w:t>
      </w:r>
      <w:r>
        <w:rPr>
          <w:spacing w:val="-1"/>
        </w:rPr>
        <w:t>language.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results</w:t>
      </w:r>
      <w:r>
        <w:rPr>
          <w:spacing w:val="-2"/>
        </w:rPr>
        <w:t>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Indonesian</w:t>
      </w:r>
      <w:r>
        <w:rPr/>
        <w:t> </w:t>
      </w:r>
      <w:r>
        <w:rPr>
          <w:spacing w:val="-1"/>
        </w:rPr>
        <w:t>text</w:t>
      </w:r>
      <w:r>
        <w:rPr>
          <w:spacing w:val="-2"/>
        </w:rPr>
        <w:t> </w:t>
      </w:r>
      <w:r>
        <w:rPr/>
        <w:t>in</w:t>
      </w:r>
      <w:r>
        <w:rPr>
          <w:spacing w:val="59"/>
        </w:rPr>
        <w:t> </w:t>
      </w:r>
      <w:r>
        <w:rPr>
          <w:spacing w:val="-1"/>
        </w:rPr>
        <w:t>RapidMiner</w:t>
      </w:r>
      <w:r>
        <w:rPr>
          <w:spacing w:val="1"/>
        </w:rPr>
        <w:t> </w:t>
      </w:r>
      <w:r>
        <w:rPr>
          <w:spacing w:val="-2"/>
        </w:rPr>
        <w:t>have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been</w:t>
      </w:r>
      <w:r>
        <w:rPr>
          <w:spacing w:val="-3"/>
        </w:rPr>
        <w:t> </w:t>
      </w:r>
      <w:r>
        <w:rPr>
          <w:spacing w:val="-1"/>
        </w:rPr>
        <w:t>capable</w:t>
      </w:r>
      <w:r>
        <w:rPr/>
        <w:t> </w:t>
      </w:r>
      <w:r>
        <w:rPr>
          <w:spacing w:val="-1"/>
        </w:rPr>
        <w:t>yet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used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analyze</w:t>
      </w:r>
      <w:r>
        <w:rPr/>
        <w:t> the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opinion</w:t>
      </w:r>
      <w:r>
        <w:rPr/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/>
        <w:t>in</w:t>
      </w:r>
      <w:r>
        <w:rPr>
          <w:spacing w:val="63"/>
        </w:rPr>
        <w:t> </w:t>
      </w:r>
      <w:r>
        <w:rPr>
          <w:spacing w:val="-1"/>
        </w:rPr>
        <w:t>Indonesia,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constrained</w:t>
      </w:r>
      <w:r>
        <w:rPr/>
        <w:t> by</w:t>
      </w:r>
      <w:r>
        <w:rPr>
          <w:spacing w:val="-3"/>
        </w:rPr>
        <w:t> </w:t>
      </w:r>
      <w:r>
        <w:rPr>
          <w:spacing w:val="-1"/>
        </w:rPr>
        <w:t>language</w:t>
      </w:r>
      <w:r>
        <w:rPr/>
        <w:t> processing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supported</w:t>
      </w:r>
      <w:r>
        <w:rPr>
          <w:spacing w:val="-2"/>
        </w:rPr>
        <w:t> </w:t>
      </w:r>
      <w:r>
        <w:rPr/>
        <w:t>by</w:t>
      </w:r>
      <w:r>
        <w:rPr>
          <w:spacing w:val="55"/>
        </w:rPr>
        <w:t> </w:t>
      </w:r>
      <w:r>
        <w:rPr>
          <w:spacing w:val="-1"/>
        </w:rPr>
        <w:t>RapidMiner.</w:t>
      </w:r>
      <w:r>
        <w:rPr>
          <w:spacing w:val="-3"/>
        </w:rPr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>
          <w:spacing w:val="-1"/>
        </w:rPr>
        <w:t>result</w:t>
      </w:r>
      <w:r>
        <w:rPr>
          <w:spacing w:val="1"/>
        </w:rPr>
        <w:t> </w:t>
      </w:r>
      <w:r>
        <w:rPr>
          <w:spacing w:val="-1"/>
        </w:rPr>
        <w:t>can</w:t>
      </w:r>
      <w:r>
        <w:rPr/>
        <w:t> be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as</w:t>
      </w:r>
      <w:r>
        <w:rPr/>
        <w:t> an</w:t>
      </w:r>
      <w:r>
        <w:rPr>
          <w:spacing w:val="-3"/>
        </w:rPr>
        <w:t> </w:t>
      </w:r>
      <w:r>
        <w:rPr>
          <w:spacing w:val="-1"/>
        </w:rPr>
        <w:t>illustration</w:t>
      </w:r>
      <w:r>
        <w:rPr>
          <w:spacing w:val="-3"/>
        </w:rPr>
        <w:t> </w:t>
      </w:r>
      <w:r>
        <w:rPr/>
        <w:t>of how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opinion</w:t>
      </w:r>
      <w:r>
        <w:rPr>
          <w:spacing w:val="-3"/>
        </w:rPr>
        <w:t> </w:t>
      </w:r>
      <w:r>
        <w:rPr/>
        <w:t>about</w:t>
      </w:r>
      <w:r>
        <w:rPr>
          <w:spacing w:val="-2"/>
        </w:rPr>
        <w:t> </w:t>
      </w:r>
      <w:r>
        <w:rPr>
          <w:spacing w:val="-1"/>
        </w:rPr>
        <w:t>bureaucracy.</w:t>
      </w:r>
    </w:p>
    <w:p>
      <w:pPr>
        <w:pStyle w:val="BodyText"/>
        <w:spacing w:line="240" w:lineRule="auto"/>
        <w:ind w:left="240" w:right="358"/>
        <w:jc w:val="left"/>
      </w:pPr>
      <w:r>
        <w:rPr/>
        <w:pict>
          <v:shape style="position:absolute;margin-left:65.900002pt;margin-top:60.259521pt;width:485.6pt;height:253.05pt;mso-position-horizontal-relative:page;mso-position-vertical-relative:paragraph;z-index:1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67"/>
                    <w:gridCol w:w="4845"/>
                  </w:tblGrid>
                  <w:tr>
                    <w:trPr>
                      <w:trHeight w:val="2673" w:hRule="exact"/>
                    </w:trPr>
                    <w:tc>
                      <w:tcPr>
                        <w:tcW w:w="48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8" w:hRule="exact"/>
                    </w:trPr>
                    <w:tc>
                      <w:tcPr>
                        <w:tcW w:w="48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Beside</w:t>
      </w:r>
      <w:r>
        <w:rPr>
          <w:spacing w:val="-2"/>
        </w:rPr>
        <w:t> </w:t>
      </w:r>
      <w:r>
        <w:rPr>
          <w:spacing w:val="-1"/>
        </w:rPr>
        <w:t>that,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RapidMiner</w:t>
      </w:r>
      <w:r>
        <w:rPr>
          <w:spacing w:val="-2"/>
        </w:rPr>
        <w:t> </w:t>
      </w:r>
      <w:r>
        <w:rPr/>
        <w:t>is an</w:t>
      </w:r>
      <w:r>
        <w:rPr>
          <w:spacing w:val="-3"/>
        </w:rPr>
        <w:t> </w:t>
      </w:r>
      <w:r>
        <w:rPr>
          <w:spacing w:val="-1"/>
        </w:rPr>
        <w:t>implementation</w:t>
      </w:r>
      <w:r>
        <w:rPr>
          <w:spacing w:val="-3"/>
        </w:rPr>
        <w:t> </w:t>
      </w:r>
      <w:r>
        <w:rPr>
          <w:spacing w:val="-1"/>
        </w:rPr>
        <w:t>illustrastion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>
          <w:spacing w:val="-1"/>
        </w:rPr>
        <w:t>prosess</w:t>
      </w:r>
      <w:r>
        <w:rPr/>
        <w:t> as</w:t>
      </w:r>
      <w:r>
        <w:rPr>
          <w:spacing w:val="67"/>
        </w:rPr>
        <w:t> </w:t>
      </w:r>
      <w:r>
        <w:rPr/>
        <w:t>big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>
          <w:spacing w:val="-1"/>
        </w:rPr>
        <w:t>technique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has</w:t>
      </w:r>
      <w:r>
        <w:rPr>
          <w:spacing w:val="-4"/>
        </w:rPr>
        <w:t> </w:t>
      </w:r>
      <w:r>
        <w:rPr/>
        <w:t>been </w:t>
      </w:r>
      <w:r>
        <w:rPr>
          <w:spacing w:val="-1"/>
        </w:rPr>
        <w:t>provided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architecture</w:t>
      </w:r>
      <w:r>
        <w:rPr/>
        <w:t> </w:t>
      </w:r>
      <w:r>
        <w:rPr>
          <w:spacing w:val="-1"/>
        </w:rPr>
        <w:t>and</w:t>
      </w:r>
      <w:r>
        <w:rPr/>
        <w:t> use</w:t>
      </w:r>
      <w:r>
        <w:rPr>
          <w:spacing w:val="-2"/>
        </w:rPr>
        <w:t> </w:t>
      </w:r>
      <w:r>
        <w:rPr>
          <w:spacing w:val="-1"/>
        </w:rPr>
        <w:t>case</w:t>
      </w:r>
      <w:r>
        <w:rPr/>
        <w:t> </w:t>
      </w:r>
      <w:r>
        <w:rPr>
          <w:spacing w:val="-1"/>
        </w:rPr>
        <w:t>diagram</w:t>
      </w:r>
      <w:r>
        <w:rPr>
          <w:spacing w:val="-4"/>
        </w:rPr>
        <w:t> </w:t>
      </w:r>
      <w:r>
        <w:rPr>
          <w:spacing w:val="-1"/>
        </w:rPr>
        <w:t>above</w:t>
      </w:r>
      <w:r>
        <w:rPr/>
        <w:t> (in </w:t>
      </w:r>
      <w:r>
        <w:rPr>
          <w:spacing w:val="-1"/>
        </w:rPr>
        <w:t>Figure</w:t>
      </w:r>
      <w:r>
        <w:rPr/>
        <w:t> 2 </w:t>
      </w:r>
      <w:r>
        <w:rPr>
          <w:spacing w:val="-1"/>
        </w:rPr>
        <w:t>and</w:t>
      </w:r>
      <w:r>
        <w:rPr/>
        <w:t> 3).</w:t>
      </w:r>
      <w:r>
        <w:rPr>
          <w:spacing w:val="4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idea</w:t>
      </w:r>
      <w:r>
        <w:rPr/>
        <w:t> </w:t>
      </w:r>
      <w:r>
        <w:rPr>
          <w:spacing w:val="-1"/>
        </w:rPr>
        <w:t>is</w:t>
      </w:r>
      <w:r>
        <w:rPr/>
        <w:t> big</w:t>
      </w:r>
      <w:r>
        <w:rPr>
          <w:spacing w:val="-3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technology</w:t>
      </w:r>
      <w:r>
        <w:rPr>
          <w:spacing w:val="-3"/>
        </w:rPr>
        <w:t> </w:t>
      </w:r>
      <w:r>
        <w:rPr/>
        <w:t>can be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improve</w:t>
      </w:r>
      <w:r>
        <w:rPr/>
        <w:t>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/>
        <w:t>based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society</w:t>
      </w:r>
      <w:r>
        <w:rPr>
          <w:spacing w:val="-3"/>
        </w:rPr>
        <w:t> </w:t>
      </w:r>
      <w:r>
        <w:rPr/>
        <w:t>or</w:t>
      </w:r>
      <w:r>
        <w:rPr>
          <w:spacing w:val="63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opinions.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5039" w:val="left" w:leader="none"/>
        </w:tabs>
        <w:spacing w:line="200" w:lineRule="atLeast"/>
        <w:ind w:left="3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20"/>
        </w:rPr>
        <w:drawing>
          <wp:inline distT="0" distB="0" distL="0" distR="0">
            <wp:extent cx="2880381" cy="3104578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81" cy="310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</w:r>
      <w:r>
        <w:rPr>
          <w:rFonts w:ascii="Times New Roman"/>
          <w:position w:val="5"/>
          <w:sz w:val="20"/>
        </w:rPr>
        <w:tab/>
      </w:r>
      <w:r>
        <w:rPr>
          <w:rFonts w:ascii="Times New Roman"/>
          <w:sz w:val="20"/>
        </w:rPr>
        <w:pict>
          <v:group style="width:228.05pt;height:247.05pt;mso-position-horizontal-relative:char;mso-position-vertical-relative:line" coordorigin="0,0" coordsize="4561,4941">
            <v:shape style="position:absolute;left:0;top:0;width:4561;height:2577" type="#_x0000_t75" stroked="false">
              <v:imagedata r:id="rId9" o:title=""/>
            </v:shape>
            <v:shape style="position:absolute;left:0;top:2614;width:4561;height:2327" type="#_x0000_t75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before="1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Figure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4 The </w:t>
      </w:r>
      <w:r>
        <w:rPr>
          <w:rFonts w:ascii="Times New Roman"/>
          <w:i/>
          <w:spacing w:val="-1"/>
          <w:sz w:val="22"/>
        </w:rPr>
        <w:t>Result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Aylien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for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Bureaucracy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Sentiment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Analysis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1380" w:bottom="280" w:left="1200" w:right="11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tabs>
          <w:tab w:pos="4914" w:val="left" w:leader="none"/>
        </w:tabs>
        <w:spacing w:line="200" w:lineRule="atLeast"/>
        <w:ind w:left="3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1"/>
          <w:sz w:val="20"/>
        </w:rPr>
        <w:pict>
          <v:group style="width:219.55pt;height:260.6pt;mso-position-horizontal-relative:char;mso-position-vertical-relative:line" coordorigin="0,0" coordsize="4391,5212">
            <v:shape style="position:absolute;left:0;top:0;width:4302;height:2709" type="#_x0000_t75" stroked="false">
              <v:imagedata r:id="rId11" o:title=""/>
            </v:shape>
            <v:shape style="position:absolute;left:0;top:2710;width:4390;height:2502" type="#_x0000_t75" stroked="false">
              <v:imagedata r:id="rId12" o:title=""/>
            </v:shape>
          </v:group>
        </w:pict>
      </w:r>
      <w:r>
        <w:rPr>
          <w:rFonts w:ascii="Times New Roman"/>
          <w:position w:val="11"/>
          <w:sz w:val="20"/>
        </w:rPr>
      </w:r>
      <w:r>
        <w:rPr>
          <w:rFonts w:ascii="Times New Roman"/>
          <w:position w:val="11"/>
          <w:sz w:val="20"/>
        </w:rPr>
        <w:tab/>
      </w:r>
      <w:r>
        <w:rPr>
          <w:rFonts w:ascii="Times New Roman"/>
          <w:sz w:val="20"/>
        </w:rPr>
        <w:pict>
          <v:group style="width:231.1pt;height:266.25pt;mso-position-horizontal-relative:char;mso-position-vertical-relative:line" coordorigin="0,0" coordsize="4622,5325">
            <v:shape style="position:absolute;left:0;top:0;width:4622;height:2678" type="#_x0000_t75" stroked="false">
              <v:imagedata r:id="rId13" o:title=""/>
            </v:shape>
            <v:shape style="position:absolute;left:0;top:2710;width:4568;height:2615" type="#_x0000_t75" stroked="false">
              <v:imagedata r:id="rId14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before="3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77.400002pt;margin-top:36.469536pt;width:219.161429pt;height:124.545pt;mso-position-horizontal-relative:page;mso-position-vertical-relative:paragraph;z-index:1576" type="#_x0000_t75" stroked="false">
            <v:imagedata r:id="rId15" o:title=""/>
          </v:shape>
        </w:pict>
      </w:r>
      <w:r>
        <w:rPr/>
        <w:pict>
          <v:shape style="position:absolute;margin-left:65.900002pt;margin-top:-269.230469pt;width:482.4pt;height:272.25pt;mso-position-horizontal-relative:page;mso-position-vertical-relative:paragraph;z-index:1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08"/>
                    <w:gridCol w:w="4940"/>
                  </w:tblGrid>
                  <w:tr>
                    <w:trPr>
                      <w:trHeight w:val="2769" w:hRule="exact"/>
                    </w:trPr>
                    <w:tc>
                      <w:tcPr>
                        <w:tcW w:w="47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75" w:hRule="exact"/>
                    </w:trPr>
                    <w:tc>
                      <w:tcPr>
                        <w:tcW w:w="47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65.900002pt;margin-top:33.469536pt;width:480.4pt;height:269.95pt;mso-position-horizontal-relative:page;mso-position-vertical-relative:paragraph;z-index: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77"/>
                    <w:gridCol w:w="4830"/>
                  </w:tblGrid>
                  <w:tr>
                    <w:trPr>
                      <w:trHeight w:val="2673" w:hRule="exact"/>
                    </w:trPr>
                    <w:tc>
                      <w:tcPr>
                        <w:tcW w:w="47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i/>
                            <w:sz w:val="5"/>
                            <w:szCs w:val="5"/>
                          </w:rPr>
                        </w:pPr>
                      </w:p>
                      <w:p>
                        <w:pPr>
                          <w:pStyle w:val="TableParagraph"/>
                          <w:spacing w:line="200" w:lineRule="atLeast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783350" cy="1581721"/>
                              <wp:effectExtent l="0" t="0" r="0" b="0"/>
                              <wp:docPr id="7" name="image11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3350" cy="15817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26" w:hRule="exact"/>
                    </w:trPr>
                    <w:tc>
                      <w:tcPr>
                        <w:tcW w:w="47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atLeast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784901" cy="1671066"/>
                              <wp:effectExtent l="0" t="0" r="0" b="0"/>
                              <wp:docPr id="9" name="image12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" name="image12.jpe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4901" cy="16710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i/>
          <w:sz w:val="22"/>
        </w:rPr>
        <w:t>Figure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5 The </w:t>
      </w:r>
      <w:r>
        <w:rPr>
          <w:rFonts w:ascii="Times New Roman"/>
          <w:i/>
          <w:spacing w:val="-1"/>
          <w:sz w:val="22"/>
        </w:rPr>
        <w:t>Result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Rosette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for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Bureaucracy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Sentiment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Analysis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line="200" w:lineRule="atLeast"/>
        <w:ind w:left="50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48576" cy="3314700"/>
            <wp:effectExtent l="0" t="0" r="0" b="0"/>
            <wp:docPr id="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76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6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77.400002pt;margin-top:-130.380478pt;width:219.283548pt;height:131.580pt;mso-position-horizontal-relative:page;mso-position-vertical-relative:paragraph;z-index:1600" type="#_x0000_t75" stroked="false">
            <v:imagedata r:id="rId16" o:title=""/>
          </v:shape>
        </w:pict>
      </w:r>
      <w:r>
        <w:rPr>
          <w:rFonts w:ascii="Times New Roman"/>
          <w:i/>
          <w:sz w:val="22"/>
        </w:rPr>
        <w:t>Figure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6 The </w:t>
      </w:r>
      <w:r>
        <w:rPr>
          <w:rFonts w:ascii="Times New Roman"/>
          <w:i/>
          <w:spacing w:val="-1"/>
          <w:sz w:val="22"/>
        </w:rPr>
        <w:t>Result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Aylien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for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Bureaucracy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Sentiment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Analysis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with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Indonesian</w:t>
      </w:r>
      <w:r>
        <w:rPr>
          <w:rFonts w:ascii="Times New Roman"/>
          <w:i/>
          <w:sz w:val="22"/>
        </w:rPr>
        <w:t> Text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1300" w:bottom="280" w:left="1200" w:right="11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6"/>
          <w:szCs w:val="6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8"/>
        <w:gridCol w:w="4872"/>
      </w:tblGrid>
      <w:tr>
        <w:trPr>
          <w:trHeight w:val="2820" w:hRule="exact"/>
        </w:trPr>
        <w:tc>
          <w:tcPr>
            <w:tcW w:w="4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5"/>
                <w:szCs w:val="5"/>
              </w:rPr>
            </w:pPr>
          </w:p>
          <w:p>
            <w:pPr>
              <w:pStyle w:val="TableParagraph"/>
              <w:spacing w:line="200" w:lineRule="atLeas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880050" cy="1668779"/>
                  <wp:effectExtent l="0" t="0" r="0" b="0"/>
                  <wp:docPr id="13" name="image1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50" cy="166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2638" w:hRule="exact"/>
        </w:trPr>
        <w:tc>
          <w:tcPr>
            <w:tcW w:w="4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atLeas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862849" cy="1632203"/>
                  <wp:effectExtent l="0" t="0" r="0" b="0"/>
                  <wp:docPr id="15" name="image1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849" cy="163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i/>
          <w:sz w:val="9"/>
          <w:szCs w:val="9"/>
        </w:rPr>
      </w:pPr>
    </w:p>
    <w:p>
      <w:pPr>
        <w:spacing w:before="72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77.400002pt;margin-top:-275.500458pt;width:218.833479pt;height:262.8375pt;mso-position-horizontal-relative:page;mso-position-vertical-relative:paragraph;z-index:-37408" type="#_x0000_t75" stroked="false">
            <v:imagedata r:id="rId20" o:title=""/>
          </v:shape>
        </w:pict>
      </w:r>
      <w:r>
        <w:rPr>
          <w:rFonts w:ascii="Times New Roman"/>
          <w:i/>
          <w:sz w:val="22"/>
        </w:rPr>
        <w:t>Figure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7 The </w:t>
      </w:r>
      <w:r>
        <w:rPr>
          <w:rFonts w:ascii="Times New Roman"/>
          <w:i/>
          <w:spacing w:val="-1"/>
          <w:sz w:val="22"/>
        </w:rPr>
        <w:t>Result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Rosette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for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Bureaucracy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Sentiment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Analysis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with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Indonesian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Text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Heading1"/>
        <w:spacing w:line="240" w:lineRule="auto" w:before="183"/>
        <w:ind w:left="240" w:right="0"/>
        <w:jc w:val="left"/>
        <w:rPr>
          <w:b w:val="0"/>
          <w:bCs w:val="0"/>
        </w:rPr>
      </w:pPr>
      <w:r>
        <w:rPr>
          <w:spacing w:val="-1"/>
        </w:rPr>
        <w:t>CONCLUSION</w:t>
      </w:r>
      <w:r>
        <w:rPr>
          <w:b w:val="0"/>
        </w:rPr>
      </w:r>
    </w:p>
    <w:p>
      <w:pPr>
        <w:pStyle w:val="BodyText"/>
        <w:spacing w:line="240" w:lineRule="auto" w:before="171"/>
        <w:ind w:left="240" w:right="327"/>
        <w:jc w:val="left"/>
      </w:pPr>
      <w:r>
        <w:rPr>
          <w:spacing w:val="-1"/>
        </w:rPr>
        <w:t>Bureaucratic</w:t>
      </w:r>
      <w:r>
        <w:rPr/>
        <w:t> </w:t>
      </w:r>
      <w:r>
        <w:rPr>
          <w:spacing w:val="-1"/>
        </w:rPr>
        <w:t>reform</w:t>
      </w:r>
      <w:r>
        <w:rPr>
          <w:spacing w:val="-4"/>
        </w:rPr>
        <w:t> </w:t>
      </w:r>
      <w:r>
        <w:rPr/>
        <w:t>in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regional</w:t>
      </w:r>
      <w:r>
        <w:rPr>
          <w:spacing w:val="1"/>
        </w:rPr>
        <w:t> </w:t>
      </w:r>
      <w:r>
        <w:rPr>
          <w:spacing w:val="-1"/>
        </w:rPr>
        <w:t>governments</w:t>
      </w:r>
      <w:r>
        <w:rPr/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1"/>
        </w:rPr>
        <w:t>yet</w:t>
      </w:r>
      <w:r>
        <w:rPr>
          <w:spacing w:val="1"/>
        </w:rPr>
        <w:t> </w:t>
      </w:r>
      <w:r>
        <w:rPr>
          <w:spacing w:val="-1"/>
        </w:rPr>
        <w:t>materialized.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causes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quality</w:t>
      </w:r>
      <w:r>
        <w:rPr>
          <w:spacing w:val="-3"/>
        </w:rPr>
        <w:t> </w:t>
      </w:r>
      <w:r>
        <w:rPr/>
        <w:t>of</w:t>
      </w:r>
      <w:r>
        <w:rPr>
          <w:spacing w:val="59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optimal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satisfaction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low.</w:t>
      </w:r>
      <w:r>
        <w:rPr>
          <w:spacing w:val="-3"/>
        </w:rPr>
        <w:t> </w:t>
      </w:r>
      <w:r>
        <w:rPr>
          <w:spacing w:val="-1"/>
        </w:rPr>
        <w:t>Therefore,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reform</w:t>
      </w:r>
      <w:r>
        <w:rPr>
          <w:spacing w:val="-4"/>
        </w:rPr>
        <w:t> </w:t>
      </w:r>
      <w:r>
        <w:rPr>
          <w:spacing w:val="-1"/>
        </w:rPr>
        <w:t>process</w:t>
      </w:r>
      <w:r>
        <w:rPr>
          <w:spacing w:val="1"/>
        </w:rPr>
        <w:t> </w:t>
      </w:r>
      <w:r>
        <w:rPr>
          <w:spacing w:val="-1"/>
        </w:rPr>
        <w:t>needs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be</w:t>
      </w:r>
      <w:r>
        <w:rPr>
          <w:spacing w:val="75"/>
        </w:rPr>
        <w:t> </w:t>
      </w:r>
      <w:r>
        <w:rPr>
          <w:spacing w:val="-1"/>
        </w:rPr>
        <w:t>accelerated.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obstacle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realizing</w:t>
      </w:r>
      <w:r>
        <w:rPr>
          <w:spacing w:val="-3"/>
        </w:rPr>
        <w:t> </w:t>
      </w:r>
      <w:r>
        <w:rPr>
          <w:spacing w:val="-1"/>
        </w:rPr>
        <w:t>bureaucracy</w:t>
      </w:r>
      <w:r>
        <w:rPr>
          <w:spacing w:val="-5"/>
        </w:rPr>
        <w:t> </w:t>
      </w:r>
      <w:r>
        <w:rPr/>
        <w:t>in </w:t>
      </w:r>
      <w:r>
        <w:rPr>
          <w:spacing w:val="-1"/>
        </w:rPr>
        <w:t>accordance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good</w:t>
      </w:r>
      <w:r>
        <w:rPr/>
        <w:t> </w:t>
      </w:r>
      <w:r>
        <w:rPr>
          <w:spacing w:val="-1"/>
        </w:rPr>
        <w:t>governance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human</w:t>
      </w:r>
      <w:r>
        <w:rPr>
          <w:spacing w:val="81"/>
        </w:rPr>
        <w:t> </w:t>
      </w:r>
      <w:r>
        <w:rPr>
          <w:spacing w:val="-1"/>
        </w:rPr>
        <w:t>resources,</w:t>
      </w:r>
      <w:r>
        <w:rPr/>
        <w:t> </w:t>
      </w:r>
      <w:r>
        <w:rPr>
          <w:spacing w:val="-1"/>
        </w:rPr>
        <w:t>namely</w:t>
      </w:r>
      <w:r>
        <w:rPr>
          <w:spacing w:val="-3"/>
        </w:rPr>
        <w:t> </w:t>
      </w:r>
      <w:r>
        <w:rPr>
          <w:spacing w:val="-1"/>
        </w:rPr>
        <w:t>bureaucrats.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bureaucrats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unprofessional,</w:t>
      </w:r>
      <w:r>
        <w:rPr/>
        <w:t> </w:t>
      </w:r>
      <w:r>
        <w:rPr>
          <w:spacing w:val="-2"/>
        </w:rPr>
        <w:t>do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expertise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in</w:t>
      </w:r>
      <w:r>
        <w:rPr>
          <w:spacing w:val="81"/>
        </w:rPr>
        <w:t> </w:t>
      </w:r>
      <w:r>
        <w:rPr>
          <w:spacing w:val="-1"/>
        </w:rPr>
        <w:t>accordance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field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work</w:t>
      </w:r>
      <w:r>
        <w:rPr>
          <w:spacing w:val="-3"/>
        </w:rPr>
        <w:t> </w:t>
      </w:r>
      <w:r>
        <w:rPr>
          <w:spacing w:val="-1"/>
        </w:rPr>
        <w:t>responsibilities.</w:t>
      </w:r>
      <w:r>
        <w:rPr/>
        <w:t> </w:t>
      </w:r>
      <w:r>
        <w:rPr>
          <w:spacing w:val="-2"/>
        </w:rPr>
        <w:t>So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bureaucrats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1"/>
        </w:rPr>
        <w:t>optimal.</w:t>
      </w:r>
      <w:r>
        <w:rPr>
          <w:spacing w:val="73"/>
        </w:rPr>
        <w:t> </w:t>
      </w:r>
      <w:r>
        <w:rPr>
          <w:spacing w:val="-1"/>
        </w:rPr>
        <w:t>Another</w:t>
      </w:r>
      <w:r>
        <w:rPr/>
        <w:t> </w:t>
      </w:r>
      <w:r>
        <w:rPr>
          <w:spacing w:val="-1"/>
        </w:rPr>
        <w:t>obstacle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factor</w:t>
      </w:r>
      <w:r>
        <w:rPr/>
        <w:t> of </w:t>
      </w:r>
      <w:r>
        <w:rPr>
          <w:spacing w:val="-2"/>
        </w:rPr>
        <w:t>working</w:t>
      </w:r>
      <w:r>
        <w:rPr>
          <w:spacing w:val="-3"/>
        </w:rPr>
        <w:t> </w:t>
      </w:r>
      <w:r>
        <w:rPr>
          <w:spacing w:val="-1"/>
        </w:rPr>
        <w:t>facilities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working</w:t>
      </w:r>
      <w:r>
        <w:rPr>
          <w:spacing w:val="-3"/>
        </w:rPr>
        <w:t> </w:t>
      </w:r>
      <w:r>
        <w:rPr>
          <w:spacing w:val="-1"/>
        </w:rPr>
        <w:t>devices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limited</w:t>
      </w:r>
      <w:r>
        <w:rPr/>
        <w:t> and </w:t>
      </w:r>
      <w:r>
        <w:rPr>
          <w:spacing w:val="-1"/>
        </w:rPr>
        <w:t>simple.</w:t>
      </w:r>
      <w:r>
        <w:rPr/>
        <w:t> </w:t>
      </w:r>
      <w:r>
        <w:rPr>
          <w:spacing w:val="-1"/>
        </w:rPr>
        <w:t>While,</w:t>
      </w:r>
      <w:r>
        <w:rPr>
          <w:spacing w:val="75"/>
        </w:rPr>
        <w:t> </w:t>
      </w:r>
      <w:r>
        <w:rPr/>
        <w:t>the </w:t>
      </w:r>
      <w:r>
        <w:rPr>
          <w:spacing w:val="-1"/>
        </w:rPr>
        <w:t>demands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modern</w:t>
      </w:r>
      <w:r>
        <w:rPr>
          <w:spacing w:val="-3"/>
        </w:rPr>
        <w:t> </w:t>
      </w:r>
      <w:r>
        <w:rPr>
          <w:spacing w:val="-1"/>
        </w:rPr>
        <w:t>bureaucracy</w:t>
      </w:r>
      <w:r>
        <w:rPr>
          <w:spacing w:val="-3"/>
        </w:rPr>
        <w:t> </w:t>
      </w:r>
      <w:r>
        <w:rPr/>
        <w:t>are </w:t>
      </w:r>
      <w:r>
        <w:rPr>
          <w:spacing w:val="-1"/>
        </w:rPr>
        <w:t>work</w:t>
      </w:r>
      <w:r>
        <w:rPr>
          <w:spacing w:val="-3"/>
        </w:rPr>
        <w:t> </w:t>
      </w:r>
      <w:r>
        <w:rPr>
          <w:spacing w:val="-1"/>
        </w:rPr>
        <w:t>devices</w:t>
      </w:r>
      <w:r>
        <w:rPr/>
        <w:t> </w:t>
      </w:r>
      <w:r>
        <w:rPr>
          <w:spacing w:val="-1"/>
        </w:rPr>
        <w:t>based</w:t>
      </w:r>
      <w:r>
        <w:rPr/>
        <w:t> on </w:t>
      </w:r>
      <w:r>
        <w:rPr>
          <w:spacing w:val="-1"/>
        </w:rPr>
        <w:t>modern</w:t>
      </w:r>
      <w:r>
        <w:rPr>
          <w:spacing w:val="-3"/>
        </w:rPr>
        <w:t> </w:t>
      </w:r>
      <w:r>
        <w:rPr>
          <w:spacing w:val="-1"/>
        </w:rPr>
        <w:t>technology,</w:t>
      </w:r>
      <w:r>
        <w:rPr/>
        <w:t> such as</w:t>
      </w:r>
      <w:r>
        <w:rPr>
          <w:spacing w:val="-2"/>
        </w:rPr>
        <w:t> </w:t>
      </w:r>
      <w:r>
        <w:rPr>
          <w:spacing w:val="-1"/>
        </w:rPr>
        <w:t>digital</w:t>
      </w:r>
      <w:r>
        <w:rPr>
          <w:spacing w:val="51"/>
        </w:rPr>
        <w:t> </w:t>
      </w:r>
      <w:r>
        <w:rPr>
          <w:spacing w:val="-1"/>
        </w:rPr>
        <w:t>technology.</w:t>
      </w:r>
      <w:r>
        <w:rPr/>
        <w:t> </w:t>
      </w:r>
      <w:r>
        <w:rPr>
          <w:spacing w:val="-1"/>
        </w:rPr>
        <w:t>Big</w:t>
      </w:r>
      <w:r>
        <w:rPr>
          <w:spacing w:val="-3"/>
        </w:rPr>
        <w:t> </w:t>
      </w:r>
      <w:r>
        <w:rPr/>
        <w:t>data </w:t>
      </w:r>
      <w:r>
        <w:rPr>
          <w:spacing w:val="-1"/>
        </w:rPr>
        <w:t>can</w:t>
      </w:r>
      <w:r>
        <w:rPr/>
        <w:t> be</w:t>
      </w:r>
      <w:r>
        <w:rPr>
          <w:spacing w:val="-2"/>
        </w:rPr>
        <w:t> </w:t>
      </w:r>
      <w:r>
        <w:rPr>
          <w:spacing w:val="-1"/>
        </w:rPr>
        <w:t>utilized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regional</w:t>
      </w:r>
      <w:r>
        <w:rPr>
          <w:spacing w:val="1"/>
        </w:rPr>
        <w:t> </w:t>
      </w:r>
      <w:r>
        <w:rPr>
          <w:spacing w:val="-2"/>
        </w:rPr>
        <w:t>government</w:t>
      </w:r>
      <w:r>
        <w:rPr>
          <w:spacing w:val="1"/>
        </w:rPr>
        <w:t> </w:t>
      </w:r>
      <w:r>
        <w:rPr>
          <w:spacing w:val="-1"/>
        </w:rPr>
        <w:t>bureaucracies</w:t>
      </w:r>
      <w:r>
        <w:rPr/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main</w:t>
      </w:r>
      <w:r>
        <w:rPr>
          <w:spacing w:val="71"/>
        </w:rPr>
        <w:t> </w:t>
      </w:r>
      <w:r>
        <w:rPr>
          <w:spacing w:val="-1"/>
        </w:rPr>
        <w:t>factors</w:t>
      </w:r>
      <w:r>
        <w:rPr/>
        <w:t> </w:t>
      </w:r>
      <w:r>
        <w:rPr>
          <w:spacing w:val="-1"/>
        </w:rPr>
        <w:t>above,</w:t>
      </w:r>
      <w:r>
        <w:rPr/>
        <w:t> </w:t>
      </w:r>
      <w:r>
        <w:rPr>
          <w:spacing w:val="-1"/>
        </w:rPr>
        <w:t>namely</w:t>
      </w:r>
      <w:r>
        <w:rPr>
          <w:spacing w:val="-3"/>
        </w:rPr>
        <w:t> </w:t>
      </w:r>
      <w:r>
        <w:rPr>
          <w:spacing w:val="-1"/>
        </w:rPr>
        <w:t>bureaucrats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modern</w:t>
      </w:r>
      <w:r>
        <w:rPr>
          <w:spacing w:val="-3"/>
        </w:rPr>
        <w:t> </w:t>
      </w:r>
      <w:r>
        <w:rPr>
          <w:spacing w:val="-1"/>
        </w:rPr>
        <w:t>technological</w:t>
      </w:r>
      <w:r>
        <w:rPr>
          <w:spacing w:val="1"/>
        </w:rPr>
        <w:t> </w:t>
      </w:r>
      <w:r>
        <w:rPr>
          <w:spacing w:val="-1"/>
        </w:rPr>
        <w:t>devices.</w:t>
      </w:r>
      <w:r>
        <w:rPr/>
        <w:t> </w:t>
      </w:r>
      <w:r>
        <w:rPr>
          <w:spacing w:val="-2"/>
        </w:rPr>
        <w:t>So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potential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big</w:t>
      </w:r>
      <w:r>
        <w:rPr>
          <w:spacing w:val="-3"/>
        </w:rPr>
        <w:t> </w:t>
      </w:r>
      <w:r>
        <w:rPr>
          <w:spacing w:val="-1"/>
        </w:rPr>
        <w:t>data</w:t>
      </w:r>
      <w:r>
        <w:rPr/>
        <w:t> </w:t>
      </w:r>
      <w:r>
        <w:rPr/>
      </w:r>
      <w:r>
        <w:rPr/>
        <w:t>can</w:t>
      </w:r>
      <w:r>
        <w:rPr>
          <w:spacing w:val="77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>
          <w:spacing w:val="-1"/>
        </w:rPr>
        <w:t>optimally.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article</w:t>
      </w:r>
      <w:r>
        <w:rPr/>
        <w:t> </w:t>
      </w:r>
      <w:r>
        <w:rPr>
          <w:spacing w:val="-1"/>
        </w:rPr>
        <w:t>success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design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>
          <w:spacing w:val="-1"/>
        </w:rPr>
        <w:t>architecture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functional</w:t>
      </w:r>
      <w:r>
        <w:rPr/>
        <w:t> </w:t>
      </w:r>
      <w:r>
        <w:rPr>
          <w:spacing w:val="11"/>
        </w:rPr>
        <w:t>      </w:t>
      </w:r>
      <w:r>
        <w:rPr>
          <w:spacing w:val="-1"/>
        </w:rPr>
        <w:t>model</w:t>
      </w:r>
      <w:r>
        <w:rPr>
          <w:spacing w:val="1"/>
        </w:rPr>
        <w:t> </w:t>
      </w:r>
      <w:r>
        <w:rPr/>
        <w:t>as big</w:t>
      </w:r>
      <w:r>
        <w:rPr>
          <w:spacing w:val="-3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technology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bureaucracy</w:t>
      </w:r>
      <w:r>
        <w:rPr>
          <w:spacing w:val="-2"/>
        </w:rPr>
        <w:t> </w:t>
      </w:r>
      <w:r>
        <w:rPr>
          <w:spacing w:val="-1"/>
        </w:rPr>
        <w:t>opinion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media.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experiment</w:t>
      </w:r>
      <w:r>
        <w:rPr>
          <w:spacing w:val="1"/>
        </w:rPr>
        <w:t> </w:t>
      </w:r>
      <w:r>
        <w:rPr>
          <w:spacing w:val="-1"/>
        </w:rPr>
        <w:t>proved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85"/>
        </w:rPr>
        <w:t> </w:t>
      </w:r>
      <w:r>
        <w:rPr>
          <w:spacing w:val="-1"/>
        </w:rPr>
        <w:t>result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sentiment</w:t>
      </w:r>
      <w:r>
        <w:rPr>
          <w:spacing w:val="1"/>
        </w:rPr>
        <w:t> </w:t>
      </w:r>
      <w:r>
        <w:rPr>
          <w:spacing w:val="-1"/>
        </w:rPr>
        <w:t>can</w:t>
      </w:r>
      <w:r>
        <w:rPr/>
        <w:t> be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evaluate,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make</w:t>
      </w:r>
      <w:r>
        <w:rPr/>
        <w:t> </w:t>
      </w:r>
      <w:r>
        <w:rPr>
          <w:spacing w:val="-1"/>
        </w:rPr>
        <w:t>decision,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improve</w:t>
      </w:r>
      <w:r>
        <w:rPr/>
        <w:t> </w:t>
      </w:r>
      <w:r>
        <w:rPr>
          <w:spacing w:val="-1"/>
        </w:rPr>
        <w:t>bureaucracy</w:t>
      </w:r>
      <w:r>
        <w:rPr>
          <w:spacing w:val="71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quality.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/>
        <w:ind w:left="240" w:right="0"/>
        <w:jc w:val="left"/>
        <w:rPr>
          <w:b w:val="0"/>
          <w:bCs w:val="0"/>
        </w:rPr>
      </w:pPr>
      <w:r>
        <w:rPr>
          <w:spacing w:val="-1"/>
        </w:rPr>
        <w:t>REFERENCES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before="0"/>
        <w:ind w:left="720" w:right="1062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Arockia,</w:t>
      </w:r>
      <w:r>
        <w:rPr>
          <w:rFonts w:ascii="Times New Roman" w:hAnsi="Times New Roman" w:cs="Times New Roman" w:eastAsia="Times New Roman"/>
          <w:sz w:val="22"/>
          <w:szCs w:val="22"/>
        </w:rPr>
        <w:t> P. S.,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Varnekha,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z w:val="22"/>
          <w:szCs w:val="22"/>
        </w:rPr>
        <w:t> S., &amp;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Veneshia,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(2017).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17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sz w:val="22"/>
          <w:szCs w:val="22"/>
        </w:rPr>
        <w:t>s of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Big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Data.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International</w:t>
      </w:r>
      <w:r>
        <w:rPr>
          <w:rFonts w:ascii="Times New Roman" w:hAnsi="Times New Roman" w:cs="Times New Roman" w:eastAsia="Times New Roman"/>
          <w:i/>
          <w:spacing w:val="5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Research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Engineering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and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Technology(IRJET)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sz w:val="22"/>
          <w:szCs w:val="22"/>
        </w:rPr>
        <w:t>(9),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6.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Retrieved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https://irjet.net/archives/V4/i9/IRJET-V4I957.pdf</w:t>
      </w:r>
    </w:p>
    <w:p>
      <w:pPr>
        <w:pStyle w:val="BodyText"/>
        <w:spacing w:line="251" w:lineRule="exact"/>
        <w:ind w:left="240" w:right="0"/>
        <w:jc w:val="left"/>
      </w:pPr>
      <w:r>
        <w:rPr>
          <w:spacing w:val="-1"/>
        </w:rPr>
        <w:t>Aylien.</w:t>
      </w:r>
      <w:r>
        <w:rPr/>
        <w:t> </w:t>
      </w:r>
      <w:r>
        <w:rPr>
          <w:spacing w:val="-1"/>
        </w:rPr>
        <w:t>(n.d.).</w:t>
      </w:r>
      <w:r>
        <w:rPr/>
        <w:t> </w:t>
      </w:r>
      <w:r>
        <w:rPr>
          <w:spacing w:val="-2"/>
        </w:rPr>
        <w:t>Aylien </w:t>
      </w:r>
      <w:r>
        <w:rPr>
          <w:spacing w:val="-1"/>
        </w:rPr>
        <w:t>Text</w:t>
      </w:r>
      <w:r>
        <w:rPr>
          <w:spacing w:val="-2"/>
        </w:rPr>
        <w:t> </w:t>
      </w:r>
      <w:r>
        <w:rPr>
          <w:spacing w:val="-1"/>
        </w:rPr>
        <w:t>Analytics.</w:t>
      </w:r>
      <w:r>
        <w:rPr/>
        <w:t> </w:t>
      </w:r>
      <w:r>
        <w:rPr>
          <w:spacing w:val="-1"/>
        </w:rPr>
        <w:t>Retrieved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https://aylien.com/</w:t>
      </w:r>
    </w:p>
    <w:p>
      <w:pPr>
        <w:spacing w:before="0"/>
        <w:ind w:left="720" w:right="155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Booch.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(2005).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The </w:t>
      </w:r>
      <w:r>
        <w:rPr>
          <w:rFonts w:ascii="Times New Roman"/>
          <w:spacing w:val="-1"/>
          <w:sz w:val="22"/>
        </w:rPr>
        <w:t>Unified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Modeling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Language</w:t>
      </w:r>
      <w:r>
        <w:rPr>
          <w:rFonts w:ascii="Times New Roman"/>
          <w:sz w:val="22"/>
        </w:rPr>
        <w:t> User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Guide.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Addison-Wesley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Object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Technology</w:t>
      </w:r>
      <w:r>
        <w:rPr>
          <w:rFonts w:ascii="Times New Roman"/>
          <w:i/>
          <w:spacing w:val="77"/>
          <w:sz w:val="22"/>
        </w:rPr>
        <w:t> </w:t>
      </w:r>
      <w:r>
        <w:rPr>
          <w:rFonts w:ascii="Times New Roman"/>
          <w:i/>
          <w:spacing w:val="-1"/>
          <w:sz w:val="22"/>
        </w:rPr>
        <w:t>Series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496.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Retrieved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from</w:t>
      </w:r>
      <w:r>
        <w:rPr>
          <w:rFonts w:ascii="Times New Roman"/>
          <w:spacing w:val="-2"/>
          <w:sz w:val="22"/>
        </w:rPr>
        <w:t> </w:t>
      </w:r>
      <w:hyperlink r:id="rId21">
        <w:r>
          <w:rPr>
            <w:rFonts w:ascii="Times New Roman"/>
            <w:spacing w:val="-1"/>
            <w:sz w:val="22"/>
          </w:rPr>
          <w:t>http://books.google.com/books?id=xfQ8JCbxDK8C&amp;pgis=1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1300" w:bottom="280" w:left="1200" w:right="1180"/>
        </w:sectPr>
      </w:pPr>
    </w:p>
    <w:p>
      <w:pPr>
        <w:spacing w:before="58"/>
        <w:ind w:left="580" w:right="2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Booch,</w:t>
      </w:r>
      <w:r>
        <w:rPr>
          <w:rFonts w:ascii="Times New Roman"/>
          <w:sz w:val="22"/>
        </w:rPr>
        <w:t> G. </w:t>
      </w:r>
      <w:r>
        <w:rPr>
          <w:rFonts w:ascii="Times New Roman"/>
          <w:spacing w:val="-1"/>
          <w:sz w:val="22"/>
        </w:rPr>
        <w:t>(1998).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Object-Oriented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Analysis</w:t>
      </w:r>
      <w:r>
        <w:rPr>
          <w:rFonts w:ascii="Times New Roman"/>
          <w:i/>
          <w:sz w:val="22"/>
        </w:rPr>
        <w:t> and </w:t>
      </w:r>
      <w:r>
        <w:rPr>
          <w:rFonts w:ascii="Times New Roman"/>
          <w:i/>
          <w:spacing w:val="-1"/>
          <w:sz w:val="22"/>
        </w:rPr>
        <w:t>Design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sz w:val="22"/>
        </w:rPr>
        <w:t>(2nd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ed.).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Santa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Clara,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California: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Addison-</w:t>
      </w:r>
      <w:r>
        <w:rPr>
          <w:rFonts w:ascii="Times New Roman"/>
          <w:spacing w:val="67"/>
          <w:sz w:val="22"/>
        </w:rPr>
        <w:t> </w:t>
      </w:r>
      <w:r>
        <w:rPr>
          <w:rFonts w:ascii="Times New Roman"/>
          <w:spacing w:val="-1"/>
          <w:sz w:val="22"/>
        </w:rPr>
        <w:t>Wesley.</w:t>
      </w:r>
    </w:p>
    <w:p>
      <w:pPr>
        <w:pStyle w:val="BodyText"/>
        <w:spacing w:line="240" w:lineRule="auto" w:before="1"/>
        <w:ind w:left="580" w:right="1563" w:hanging="480"/>
        <w:jc w:val="left"/>
      </w:pPr>
      <w:r>
        <w:rPr>
          <w:spacing w:val="-1"/>
        </w:rPr>
        <w:t>Borne,</w:t>
      </w:r>
      <w:r>
        <w:rPr>
          <w:spacing w:val="-2"/>
        </w:rPr>
        <w:t> </w:t>
      </w:r>
      <w:r>
        <w:rPr/>
        <w:t>K.</w:t>
      </w:r>
      <w:r>
        <w:rPr>
          <w:spacing w:val="-3"/>
        </w:rPr>
        <w:t> </w:t>
      </w:r>
      <w:r>
        <w:rPr>
          <w:spacing w:val="-1"/>
        </w:rPr>
        <w:t>(2014).</w:t>
      </w:r>
      <w:r>
        <w:rPr>
          <w:spacing w:val="-3"/>
        </w:rPr>
        <w:t> </w:t>
      </w:r>
      <w:r>
        <w:rPr/>
        <w:t>Top </w:t>
      </w:r>
      <w:r>
        <w:rPr>
          <w:spacing w:val="-2"/>
        </w:rPr>
        <w:t>10</w:t>
      </w:r>
      <w:r>
        <w:rPr/>
        <w:t> </w:t>
      </w:r>
      <w:r>
        <w:rPr>
          <w:spacing w:val="-1"/>
        </w:rPr>
        <w:t>List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’</w:t>
      </w:r>
      <w:r>
        <w:rPr>
          <w:spacing w:val="-1"/>
        </w:rPr>
        <w:t>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Big</w:t>
      </w:r>
      <w:r>
        <w:rPr>
          <w:spacing w:val="-3"/>
        </w:rPr>
        <w:t> </w:t>
      </w:r>
      <w:r>
        <w:rPr>
          <w:spacing w:val="-1"/>
        </w:rPr>
        <w:t>Data.</w:t>
      </w:r>
      <w:r>
        <w:rPr>
          <w:spacing w:val="-2"/>
        </w:rPr>
        <w:t> </w:t>
      </w:r>
      <w:r>
        <w:rPr>
          <w:spacing w:val="-1"/>
        </w:rPr>
        <w:t>Retrieved</w:t>
      </w:r>
      <w:r>
        <w:rPr/>
        <w:t> </w:t>
      </w:r>
      <w:r>
        <w:rPr>
          <w:spacing w:val="-1"/>
        </w:rPr>
        <w:t>from</w:t>
      </w:r>
      <w:r>
        <w:rPr>
          <w:spacing w:val="59"/>
        </w:rPr>
        <w:t> </w:t>
      </w:r>
      <w:r>
        <w:rPr>
          <w:spacing w:val="-1"/>
        </w:rPr>
        <w:t>https:</w:t>
      </w:r>
      <w:hyperlink r:id="rId22">
        <w:r>
          <w:rPr>
            <w:spacing w:val="-1"/>
          </w:rPr>
          <w:t>//www.datasciencecentral.com/profiles/blogs/top-10-list-the-v-s-of-big-data</w:t>
        </w:r>
      </w:hyperlink>
    </w:p>
    <w:p>
      <w:pPr>
        <w:spacing w:before="1"/>
        <w:ind w:left="580" w:right="2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Damanhuri.,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(2017).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Reaktualisasi reformasi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birokrasi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menuju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good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governance.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Prosiding</w:t>
      </w:r>
      <w:r>
        <w:rPr>
          <w:rFonts w:ascii="Times New Roman" w:hAnsi="Times New Roman" w:cs="Times New Roman" w:eastAsia="Times New Roman"/>
          <w:i/>
          <w:spacing w:val="8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Seminar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Nasional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Pendidikan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FKIP,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(pp.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297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304).</w:t>
      </w:r>
    </w:p>
    <w:p>
      <w:pPr>
        <w:spacing w:before="0"/>
        <w:ind w:left="580" w:right="2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Ganesh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Panatula,</w:t>
      </w:r>
      <w:r>
        <w:rPr>
          <w:rFonts w:ascii="Times New Roman"/>
          <w:sz w:val="22"/>
        </w:rPr>
        <w:t> K</w:t>
      </w:r>
      <w:r>
        <w:rPr>
          <w:rFonts w:ascii="Times New Roman"/>
          <w:spacing w:val="-1"/>
          <w:sz w:val="22"/>
        </w:rPr>
        <w:t> Sailaja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Kumar,</w:t>
      </w:r>
      <w:r>
        <w:rPr>
          <w:rFonts w:ascii="Times New Roman"/>
          <w:sz w:val="22"/>
        </w:rPr>
        <w:t> D</w:t>
      </w:r>
      <w:r>
        <w:rPr>
          <w:rFonts w:ascii="Times New Roman"/>
          <w:spacing w:val="-1"/>
          <w:sz w:val="22"/>
        </w:rPr>
        <w:t> Evangelin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Geetha,</w:t>
      </w:r>
      <w:r>
        <w:rPr>
          <w:rFonts w:ascii="Times New Roman"/>
          <w:sz w:val="22"/>
        </w:rPr>
        <w:t> T. </w:t>
      </w:r>
      <w:r>
        <w:rPr>
          <w:rFonts w:ascii="Times New Roman"/>
          <w:spacing w:val="-1"/>
          <w:sz w:val="22"/>
        </w:rPr>
        <w:t>V.</w:t>
      </w:r>
      <w:r>
        <w:rPr>
          <w:rFonts w:ascii="Times New Roman"/>
          <w:sz w:val="22"/>
        </w:rPr>
        <w:t> S.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K. </w:t>
      </w:r>
      <w:r>
        <w:rPr>
          <w:rFonts w:ascii="Times New Roman"/>
          <w:spacing w:val="-1"/>
          <w:sz w:val="22"/>
        </w:rPr>
        <w:t>(2019).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Performance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evaluation</w:t>
      </w:r>
      <w:r>
        <w:rPr>
          <w:rFonts w:ascii="Times New Roman"/>
          <w:sz w:val="22"/>
        </w:rPr>
        <w:t> of</w:t>
      </w:r>
      <w:r>
        <w:rPr>
          <w:rFonts w:ascii="Times New Roman"/>
          <w:spacing w:val="63"/>
          <w:sz w:val="22"/>
        </w:rPr>
        <w:t> </w:t>
      </w:r>
      <w:r>
        <w:rPr>
          <w:rFonts w:ascii="Times New Roman"/>
          <w:sz w:val="22"/>
        </w:rPr>
        <w:t>cloud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service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with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hadoop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for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twitter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data.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Indonesian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Journal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Electrical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Engineering</w:t>
      </w:r>
      <w:r>
        <w:rPr>
          <w:rFonts w:ascii="Times New Roman"/>
          <w:i/>
          <w:sz w:val="22"/>
        </w:rPr>
        <w:t> and</w:t>
      </w:r>
      <w:r>
        <w:rPr>
          <w:rFonts w:ascii="Times New Roman"/>
          <w:i/>
          <w:spacing w:val="61"/>
          <w:sz w:val="22"/>
        </w:rPr>
        <w:t> </w:t>
      </w:r>
      <w:r>
        <w:rPr>
          <w:rFonts w:ascii="Times New Roman"/>
          <w:i/>
          <w:spacing w:val="-1"/>
          <w:sz w:val="22"/>
        </w:rPr>
        <w:t>Computer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Science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13</w:t>
      </w:r>
      <w:r>
        <w:rPr>
          <w:rFonts w:ascii="Times New Roman"/>
          <w:spacing w:val="-1"/>
          <w:sz w:val="22"/>
        </w:rPr>
        <w:t>(1).</w:t>
      </w:r>
    </w:p>
    <w:p>
      <w:pPr>
        <w:pStyle w:val="BodyText"/>
        <w:spacing w:line="240" w:lineRule="auto" w:before="1"/>
        <w:ind w:left="580" w:right="2" w:hanging="480"/>
        <w:jc w:val="left"/>
      </w:pPr>
      <w:r>
        <w:rPr>
          <w:spacing w:val="-1"/>
        </w:rPr>
        <w:t>Haryanto,</w:t>
      </w:r>
      <w:r>
        <w:rPr/>
        <w:t> </w:t>
      </w:r>
      <w:r>
        <w:rPr>
          <w:spacing w:val="-1"/>
        </w:rPr>
        <w:t>A.</w:t>
      </w:r>
      <w:r>
        <w:rPr>
          <w:spacing w:val="-3"/>
        </w:rPr>
        <w:t> </w:t>
      </w:r>
      <w:r>
        <w:rPr/>
        <w:t>T.</w:t>
      </w:r>
      <w:r>
        <w:rPr>
          <w:spacing w:val="-3"/>
        </w:rPr>
        <w:t> </w:t>
      </w:r>
      <w:r>
        <w:rPr>
          <w:spacing w:val="-1"/>
        </w:rPr>
        <w:t>(2018).</w:t>
      </w:r>
      <w:r>
        <w:rPr/>
        <w:t> </w:t>
      </w:r>
      <w:r>
        <w:rPr>
          <w:spacing w:val="-1"/>
        </w:rPr>
        <w:t>130</w:t>
      </w:r>
      <w:r>
        <w:rPr>
          <w:spacing w:val="-3"/>
        </w:rPr>
        <w:t> </w:t>
      </w:r>
      <w:r>
        <w:rPr/>
        <w:t>Juta Orang</w:t>
      </w:r>
      <w:r>
        <w:rPr>
          <w:spacing w:val="-2"/>
        </w:rPr>
        <w:t> </w:t>
      </w:r>
      <w:r>
        <w:rPr>
          <w:spacing w:val="-1"/>
        </w:rPr>
        <w:t>Indonesia</w:t>
      </w:r>
      <w:r>
        <w:rPr>
          <w:spacing w:val="-2"/>
        </w:rPr>
        <w:t> </w:t>
      </w:r>
      <w:r>
        <w:rPr>
          <w:spacing w:val="-1"/>
        </w:rPr>
        <w:t>Tercatat</w:t>
      </w:r>
      <w:r>
        <w:rPr>
          <w:spacing w:val="1"/>
        </w:rPr>
        <w:t> </w:t>
      </w:r>
      <w:r>
        <w:rPr>
          <w:spacing w:val="-2"/>
        </w:rPr>
        <w:t>Aktif</w:t>
      </w:r>
      <w:r>
        <w:rPr/>
        <w:t> di</w:t>
      </w:r>
      <w:r>
        <w:rPr>
          <w:spacing w:val="-2"/>
        </w:rPr>
        <w:t> </w:t>
      </w:r>
      <w:r>
        <w:rPr>
          <w:spacing w:val="-1"/>
        </w:rPr>
        <w:t>Medsos.</w:t>
      </w:r>
      <w:r>
        <w:rPr/>
        <w:t> </w:t>
      </w:r>
      <w:r>
        <w:rPr>
          <w:spacing w:val="-2"/>
        </w:rPr>
        <w:t>Retrieved</w:t>
      </w:r>
      <w:r>
        <w:rPr/>
        <w:t> </w:t>
      </w:r>
      <w:r>
        <w:rPr>
          <w:spacing w:val="-1"/>
        </w:rPr>
        <w:t>November</w:t>
      </w:r>
      <w:r>
        <w:rPr>
          <w:spacing w:val="1"/>
        </w:rPr>
        <w:t> </w:t>
      </w:r>
      <w:r>
        <w:rPr/>
        <w:t>30,</w:t>
      </w:r>
      <w:r>
        <w:rPr>
          <w:spacing w:val="85"/>
        </w:rPr>
        <w:t> </w:t>
      </w:r>
      <w:r>
        <w:rPr/>
        <w:t>2018,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https://inet.detik.com/cyberlife/d-3912429/130-juta-orang-indonesia-tercatat-aktif-di-</w:t>
      </w:r>
      <w:r>
        <w:rPr>
          <w:spacing w:val="73"/>
        </w:rPr>
        <w:t> </w:t>
      </w:r>
      <w:r>
        <w:rPr>
          <w:spacing w:val="-1"/>
        </w:rPr>
        <w:t>medsos</w:t>
      </w:r>
    </w:p>
    <w:p>
      <w:pPr>
        <w:spacing w:line="240" w:lineRule="auto" w:before="1"/>
        <w:ind w:left="580" w:right="2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Jumadi,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Maylawati,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S.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A.,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Subaeki,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B.,</w:t>
      </w:r>
      <w:r>
        <w:rPr>
          <w:rFonts w:ascii="Times New Roman"/>
          <w:sz w:val="22"/>
        </w:rPr>
        <w:t> &amp;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Ridwan,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(2016).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Opinion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mining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on </w:t>
      </w:r>
      <w:r>
        <w:rPr>
          <w:rFonts w:ascii="Times New Roman"/>
          <w:spacing w:val="-1"/>
          <w:sz w:val="22"/>
        </w:rPr>
        <w:t>Twitter</w:t>
      </w:r>
      <w:r>
        <w:rPr>
          <w:rFonts w:ascii="Times New Roman"/>
          <w:spacing w:val="59"/>
          <w:sz w:val="22"/>
        </w:rPr>
        <w:t> </w:t>
      </w:r>
      <w:r>
        <w:rPr>
          <w:rFonts w:ascii="Times New Roman"/>
          <w:spacing w:val="-1"/>
          <w:sz w:val="22"/>
        </w:rPr>
        <w:t>microblogging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using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Support</w:t>
      </w:r>
      <w:r>
        <w:rPr>
          <w:rFonts w:ascii="Times New Roman"/>
          <w:spacing w:val="-1"/>
          <w:sz w:val="22"/>
        </w:rPr>
        <w:t> Vector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Machine: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Public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opinion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about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State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Islamic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University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59"/>
          <w:sz w:val="22"/>
        </w:rPr>
        <w:t> </w:t>
      </w:r>
      <w:r>
        <w:rPr>
          <w:rFonts w:ascii="Times New Roman"/>
          <w:spacing w:val="-1"/>
          <w:sz w:val="22"/>
        </w:rPr>
        <w:t>Bandung.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In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Proceedings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2016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4th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International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Conference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on </w:t>
      </w:r>
      <w:r>
        <w:rPr>
          <w:rFonts w:ascii="Times New Roman"/>
          <w:i/>
          <w:spacing w:val="-1"/>
          <w:sz w:val="22"/>
        </w:rPr>
        <w:t>Cyber</w:t>
      </w:r>
      <w:r>
        <w:rPr>
          <w:rFonts w:ascii="Times New Roman"/>
          <w:i/>
          <w:sz w:val="22"/>
        </w:rPr>
        <w:t> and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IT </w:t>
      </w:r>
      <w:r>
        <w:rPr>
          <w:rFonts w:ascii="Times New Roman"/>
          <w:i/>
          <w:spacing w:val="-1"/>
          <w:sz w:val="22"/>
        </w:rPr>
        <w:t>Service</w:t>
      </w:r>
      <w:r>
        <w:rPr>
          <w:rFonts w:ascii="Times New Roman"/>
          <w:i/>
          <w:spacing w:val="57"/>
          <w:sz w:val="22"/>
        </w:rPr>
        <w:t> </w:t>
      </w:r>
      <w:r>
        <w:rPr>
          <w:rFonts w:ascii="Times New Roman"/>
          <w:i/>
          <w:spacing w:val="-1"/>
          <w:sz w:val="22"/>
        </w:rPr>
        <w:t>Management,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CITSM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2016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https://doi.org/10.1109/CITSM.2016.7577569</w:t>
      </w:r>
    </w:p>
    <w:p>
      <w:pPr>
        <w:pStyle w:val="BodyText"/>
        <w:spacing w:line="240" w:lineRule="auto" w:before="1"/>
        <w:ind w:right="2"/>
        <w:jc w:val="left"/>
      </w:pPr>
      <w:r>
        <w:rPr>
          <w:spacing w:val="-1"/>
        </w:rPr>
        <w:t>Kemeristekdikti.</w:t>
      </w:r>
      <w:r>
        <w:rPr>
          <w:spacing w:val="-3"/>
        </w:rPr>
        <w:t> </w:t>
      </w:r>
      <w:r>
        <w:rPr>
          <w:spacing w:val="-1"/>
        </w:rPr>
        <w:t>(2018).</w:t>
      </w:r>
      <w:r>
        <w:rPr/>
        <w:t> </w:t>
      </w:r>
      <w:r>
        <w:rPr>
          <w:spacing w:val="-1"/>
        </w:rPr>
        <w:t>Pengembangan</w:t>
      </w:r>
      <w:r>
        <w:rPr>
          <w:spacing w:val="2"/>
        </w:rPr>
        <w:t> </w:t>
      </w:r>
      <w:r>
        <w:rPr>
          <w:spacing w:val="-1"/>
        </w:rPr>
        <w:t>Iptek</w:t>
      </w:r>
      <w:r>
        <w:rPr>
          <w:spacing w:val="-2"/>
        </w:rPr>
        <w:t> </w:t>
      </w:r>
      <w:r>
        <w:rPr/>
        <w:t>dan </w:t>
      </w:r>
      <w:r>
        <w:rPr>
          <w:spacing w:val="-1"/>
        </w:rPr>
        <w:t>Pendidikan</w:t>
      </w:r>
      <w:r>
        <w:rPr>
          <w:spacing w:val="-2"/>
        </w:rPr>
        <w:t> </w:t>
      </w:r>
      <w:r>
        <w:rPr>
          <w:spacing w:val="-1"/>
        </w:rPr>
        <w:t>Tinggi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Era </w:t>
      </w:r>
      <w:r>
        <w:rPr>
          <w:spacing w:val="-1"/>
        </w:rPr>
        <w:t>Revolusi</w:t>
      </w:r>
      <w:r>
        <w:rPr>
          <w:spacing w:val="1"/>
        </w:rPr>
        <w:t> </w:t>
      </w:r>
      <w:r>
        <w:rPr>
          <w:spacing w:val="-1"/>
        </w:rPr>
        <w:t>Industri</w:t>
      </w:r>
      <w:r>
        <w:rPr>
          <w:spacing w:val="-2"/>
        </w:rPr>
        <w:t> </w:t>
      </w:r>
      <w:r>
        <w:rPr/>
        <w:t>4.0.</w:t>
      </w:r>
      <w:r>
        <w:rPr>
          <w:spacing w:val="53"/>
        </w:rPr>
        <w:t> </w:t>
      </w:r>
      <w:r>
        <w:rPr>
          <w:spacing w:val="-1"/>
        </w:rPr>
        <w:t>Kosorukov,</w:t>
      </w:r>
      <w:r>
        <w:rPr/>
        <w:t> </w:t>
      </w:r>
      <w:r>
        <w:rPr>
          <w:spacing w:val="-1"/>
        </w:rPr>
        <w:t>A.</w:t>
      </w:r>
      <w:r>
        <w:rPr/>
        <w:t> </w:t>
      </w:r>
      <w:r>
        <w:rPr>
          <w:spacing w:val="-1"/>
        </w:rPr>
        <w:t>A.</w:t>
      </w:r>
      <w:r>
        <w:rPr/>
        <w:t> (2017).</w:t>
      </w:r>
      <w:r>
        <w:rPr>
          <w:spacing w:val="-3"/>
        </w:rPr>
        <w:t> </w:t>
      </w:r>
      <w:r>
        <w:rPr>
          <w:spacing w:val="-1"/>
        </w:rPr>
        <w:t>DIGITAL</w:t>
      </w:r>
      <w:r>
        <w:rPr/>
        <w:t> </w:t>
      </w:r>
      <w:r>
        <w:rPr>
          <w:spacing w:val="-1"/>
        </w:rPr>
        <w:t>GOVERNMENT MODEL:</w:t>
      </w:r>
      <w:r>
        <w:rPr>
          <w:spacing w:val="-2"/>
        </w:rPr>
        <w:t> </w:t>
      </w:r>
      <w:r>
        <w:rPr>
          <w:spacing w:val="-1"/>
        </w:rPr>
        <w:t>THEORY </w:t>
      </w:r>
      <w:r>
        <w:rPr>
          <w:spacing w:val="-2"/>
        </w:rPr>
        <w:t>AND</w:t>
      </w:r>
      <w:r>
        <w:rPr>
          <w:spacing w:val="-1"/>
        </w:rPr>
        <w:t> </w:t>
      </w:r>
      <w:r>
        <w:rPr>
          <w:spacing w:val="-2"/>
        </w:rPr>
        <w:t>PRACTICE</w:t>
      </w:r>
      <w:r>
        <w:rPr/>
        <w:t> </w:t>
      </w:r>
      <w:r>
        <w:rPr>
          <w:spacing w:val="-1"/>
        </w:rPr>
        <w:t>OF</w:t>
      </w:r>
    </w:p>
    <w:p>
      <w:pPr>
        <w:spacing w:line="252" w:lineRule="exact" w:before="0"/>
        <w:ind w:left="0" w:right="17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MODERN PUBLIC ADMINISTRATION.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i/>
          <w:sz w:val="22"/>
        </w:rPr>
        <w:t>Journal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of </w:t>
      </w:r>
      <w:r>
        <w:rPr>
          <w:rFonts w:ascii="Times New Roman"/>
          <w:i/>
          <w:sz w:val="22"/>
        </w:rPr>
        <w:t>Legal, </w:t>
      </w:r>
      <w:r>
        <w:rPr>
          <w:rFonts w:ascii="Times New Roman"/>
          <w:i/>
          <w:spacing w:val="-2"/>
          <w:sz w:val="22"/>
        </w:rPr>
        <w:t>Ethical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z w:val="22"/>
        </w:rPr>
        <w:t>&amp;</w:t>
      </w:r>
      <w:r>
        <w:rPr>
          <w:rFonts w:ascii="Times New Roman"/>
          <w:i/>
          <w:spacing w:val="-6"/>
          <w:sz w:val="22"/>
        </w:rPr>
        <w:t> </w:t>
      </w:r>
      <w:r>
        <w:rPr>
          <w:rFonts w:ascii="Times New Roman"/>
          <w:i/>
          <w:spacing w:val="-1"/>
          <w:sz w:val="22"/>
        </w:rPr>
        <w:t>Regulatory</w:t>
      </w:r>
      <w:r>
        <w:rPr>
          <w:rFonts w:ascii="Times New Roman"/>
          <w:i/>
          <w:sz w:val="22"/>
        </w:rPr>
        <w:t> Issues</w:t>
      </w:r>
      <w:r>
        <w:rPr>
          <w:rFonts w:ascii="Times New Roman"/>
          <w:sz w:val="22"/>
        </w:rPr>
        <w:t>.</w:t>
      </w:r>
    </w:p>
    <w:p>
      <w:pPr>
        <w:pStyle w:val="BodyText"/>
        <w:spacing w:line="240" w:lineRule="auto" w:before="1"/>
        <w:ind w:left="580" w:right="111" w:hanging="480"/>
        <w:jc w:val="both"/>
      </w:pPr>
      <w:r>
        <w:rPr>
          <w:spacing w:val="-1"/>
        </w:rPr>
        <w:t>Laksana,</w:t>
      </w:r>
      <w:r>
        <w:rPr/>
        <w:t> N. </w:t>
      </w:r>
      <w:r>
        <w:rPr>
          <w:spacing w:val="-1"/>
        </w:rPr>
        <w:t>C.</w:t>
      </w:r>
      <w:r>
        <w:rPr/>
        <w:t> </w:t>
      </w:r>
      <w:r>
        <w:rPr>
          <w:spacing w:val="-1"/>
        </w:rPr>
        <w:t>(2018).</w:t>
      </w:r>
      <w:r>
        <w:rPr/>
        <w:t> </w:t>
      </w:r>
      <w:r>
        <w:rPr>
          <w:spacing w:val="-2"/>
        </w:rPr>
        <w:t>Ini </w:t>
      </w:r>
      <w:r>
        <w:rPr>
          <w:spacing w:val="-1"/>
        </w:rPr>
        <w:t>Jumlah</w:t>
      </w:r>
      <w:r>
        <w:rPr/>
        <w:t> </w:t>
      </w:r>
      <w:r>
        <w:rPr>
          <w:spacing w:val="-1"/>
        </w:rPr>
        <w:t>Total Pengguna</w:t>
      </w:r>
      <w:r>
        <w:rPr/>
        <w:t> </w:t>
      </w:r>
      <w:r>
        <w:rPr>
          <w:spacing w:val="-1"/>
        </w:rPr>
        <w:t>Media</w:t>
      </w:r>
      <w:r>
        <w:rPr/>
        <w:t> </w:t>
      </w:r>
      <w:r>
        <w:rPr>
          <w:spacing w:val="-1"/>
        </w:rPr>
        <w:t>Sosial</w:t>
      </w:r>
      <w:r>
        <w:rPr>
          <w:spacing w:val="1"/>
        </w:rPr>
        <w:t> </w:t>
      </w:r>
      <w:r>
        <w:rPr>
          <w:spacing w:val="-2"/>
        </w:rPr>
        <w:t>di</w:t>
      </w:r>
      <w:r>
        <w:rPr>
          <w:spacing w:val="1"/>
        </w:rPr>
        <w:t> </w:t>
      </w:r>
      <w:r>
        <w:rPr/>
        <w:t>Indonesia. </w:t>
      </w:r>
      <w:r>
        <w:rPr>
          <w:spacing w:val="-1"/>
        </w:rPr>
        <w:t>Retrieved</w:t>
      </w:r>
      <w:r>
        <w:rPr/>
        <w:t> </w:t>
      </w:r>
      <w:r>
        <w:rPr>
          <w:spacing w:val="-1"/>
        </w:rPr>
        <w:t>November</w:t>
      </w:r>
      <w:r>
        <w:rPr>
          <w:spacing w:val="1"/>
        </w:rPr>
        <w:t> </w:t>
      </w:r>
      <w:r>
        <w:rPr/>
        <w:t>30,</w:t>
      </w:r>
      <w:r>
        <w:rPr>
          <w:spacing w:val="55"/>
        </w:rPr>
        <w:t> </w:t>
      </w:r>
      <w:r>
        <w:rPr/>
        <w:t>2018,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https://techno.okezone.com/read/2018/03/13/207/1872093/ini-jumlah-total-pengguna-</w:t>
      </w:r>
      <w:r>
        <w:rPr>
          <w:spacing w:val="73"/>
        </w:rPr>
        <w:t> </w:t>
      </w:r>
      <w:r>
        <w:rPr>
          <w:spacing w:val="-1"/>
        </w:rPr>
        <w:t>media-sosial-di-indonesia</w:t>
      </w:r>
    </w:p>
    <w:p>
      <w:pPr>
        <w:spacing w:line="252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Liviora,</w:t>
      </w:r>
      <w:r>
        <w:rPr>
          <w:rFonts w:ascii="Times New Roman"/>
          <w:sz w:val="22"/>
        </w:rPr>
        <w:t> G., </w:t>
      </w:r>
      <w:r>
        <w:rPr>
          <w:rFonts w:ascii="Times New Roman"/>
          <w:spacing w:val="-1"/>
          <w:sz w:val="22"/>
        </w:rPr>
        <w:t>G.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(2018).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Bureaucratic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administration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in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modern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society</w:t>
      </w:r>
      <w:r>
        <w:rPr>
          <w:rFonts w:ascii="Times New Roman"/>
          <w:spacing w:val="-1"/>
          <w:sz w:val="22"/>
        </w:rPr>
        <w:t>.</w:t>
      </w:r>
    </w:p>
    <w:p>
      <w:pPr>
        <w:spacing w:before="0"/>
        <w:ind w:left="100" w:right="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Mariana,</w:t>
      </w:r>
      <w:r>
        <w:rPr>
          <w:rFonts w:ascii="Times New Roman" w:hAnsi="Times New Roman" w:cs="Times New Roman" w:eastAsia="Times New Roman"/>
          <w:sz w:val="22"/>
          <w:szCs w:val="22"/>
        </w:rPr>
        <w:t> D.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(2017).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Aparatur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sipil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negara</w:t>
      </w:r>
      <w:r>
        <w:rPr>
          <w:rFonts w:ascii="Times New Roman" w:hAnsi="Times New Roman" w:cs="Times New Roman" w:eastAsia="Times New Roman"/>
          <w:sz w:val="22"/>
          <w:szCs w:val="22"/>
        </w:rPr>
        <w:t> dan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reformasi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birokrasi.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Jurnal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Ilmu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Politik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22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(1),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91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104.</w:t>
      </w:r>
      <w:r>
        <w:rPr>
          <w:rFonts w:ascii="Times New Roman" w:hAnsi="Times New Roman" w:cs="Times New Roman" w:eastAsia="Times New Roman"/>
          <w:spacing w:val="7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Maylawati,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z w:val="22"/>
          <w:szCs w:val="22"/>
        </w:rPr>
        <w:t> S.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(2015).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PEMBANGUNAN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LIBRARY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PRE-PROCESSING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UNTUK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 TEXT MINING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5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DENGAN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REPRESENTASI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HIMPUNAN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FREQUENT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WORD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ITEMSET </w:t>
      </w:r>
      <w:r>
        <w:rPr>
          <w:rFonts w:ascii="Times New Roman"/>
          <w:i/>
          <w:spacing w:val="-2"/>
          <w:sz w:val="22"/>
        </w:rPr>
        <w:t>(HFWI)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Studi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Kasus:</w:t>
      </w:r>
      <w:r>
        <w:rPr>
          <w:rFonts w:ascii="Times New Roman"/>
          <w:sz w:val="22"/>
        </w:rPr>
      </w:r>
    </w:p>
    <w:p>
      <w:pPr>
        <w:spacing w:line="253" w:lineRule="exact" w:before="1"/>
        <w:ind w:left="5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Bahasa </w:t>
      </w:r>
      <w:r>
        <w:rPr>
          <w:rFonts w:ascii="Times New Roman"/>
          <w:i/>
          <w:spacing w:val="-2"/>
          <w:sz w:val="22"/>
        </w:rPr>
        <w:t>Gaul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Indonesia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Bandung.</w:t>
      </w:r>
    </w:p>
    <w:p>
      <w:pPr>
        <w:spacing w:before="0"/>
        <w:ind w:left="580" w:right="105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Maylawati,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z w:val="22"/>
          <w:szCs w:val="22"/>
        </w:rPr>
        <w:t> S.,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Aulawi,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H.,</w:t>
      </w:r>
      <w:r>
        <w:rPr>
          <w:rFonts w:ascii="Times New Roman" w:hAnsi="Times New Roman" w:cs="Times New Roman" w:eastAsia="Times New Roman"/>
          <w:sz w:val="22"/>
          <w:szCs w:val="22"/>
        </w:rPr>
        <w:t> &amp;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Ramdhani,</w:t>
      </w:r>
      <w:r>
        <w:rPr>
          <w:rFonts w:ascii="Times New Roman" w:hAnsi="Times New Roman" w:cs="Times New Roman" w:eastAsia="Times New Roman"/>
          <w:sz w:val="22"/>
          <w:szCs w:val="22"/>
        </w:rPr>
        <w:t> M. A.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(2019).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Flexibility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Indonesian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text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pre-processing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library.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Indonesian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Electrical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Engineering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Computer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Science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13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(1),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420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426.</w:t>
      </w:r>
    </w:p>
    <w:p>
      <w:pPr>
        <w:spacing w:before="1"/>
        <w:ind w:left="580" w:right="130" w:hanging="48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Maylawati,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D.</w:t>
      </w:r>
      <w:r>
        <w:rPr>
          <w:rFonts w:ascii="Times New Roman"/>
          <w:sz w:val="22"/>
        </w:rPr>
        <w:t> S., </w:t>
      </w:r>
      <w:r>
        <w:rPr>
          <w:rFonts w:ascii="Times New Roman"/>
          <w:spacing w:val="-1"/>
          <w:sz w:val="22"/>
        </w:rPr>
        <w:t>Darmalaksana,</w:t>
      </w:r>
      <w:r>
        <w:rPr>
          <w:rFonts w:ascii="Times New Roman"/>
          <w:sz w:val="22"/>
        </w:rPr>
        <w:t> W., &amp;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Ramdhani,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M.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(2018).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Systematic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Design</w:t>
      </w:r>
      <w:r>
        <w:rPr>
          <w:rFonts w:ascii="Times New Roman"/>
          <w:sz w:val="22"/>
        </w:rPr>
        <w:t> of </w:t>
      </w:r>
      <w:r>
        <w:rPr>
          <w:rFonts w:ascii="Times New Roman"/>
          <w:spacing w:val="-1"/>
          <w:sz w:val="22"/>
        </w:rPr>
        <w:t>Expert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System</w:t>
      </w:r>
      <w:r>
        <w:rPr>
          <w:rFonts w:ascii="Times New Roman"/>
          <w:spacing w:val="55"/>
          <w:sz w:val="22"/>
        </w:rPr>
        <w:t> </w:t>
      </w:r>
      <w:r>
        <w:rPr>
          <w:rFonts w:ascii="Times New Roman"/>
          <w:spacing w:val="-1"/>
          <w:sz w:val="22"/>
        </w:rPr>
        <w:t>Using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Unified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Modelling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Language.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IOP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Conference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Series: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Materials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Science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and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Engineering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pacing w:val="79"/>
          <w:sz w:val="22"/>
        </w:rPr>
        <w:t> </w:t>
      </w:r>
      <w:r>
        <w:rPr>
          <w:rFonts w:ascii="Times New Roman"/>
          <w:i/>
          <w:spacing w:val="-1"/>
          <w:sz w:val="22"/>
        </w:rPr>
        <w:t>288</w:t>
      </w:r>
      <w:r>
        <w:rPr>
          <w:rFonts w:ascii="Times New Roman"/>
          <w:spacing w:val="-1"/>
          <w:sz w:val="22"/>
        </w:rPr>
        <w:t>(1),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012047.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https://doi.org/10.1088/1757-899X/288/1/012047</w:t>
      </w:r>
    </w:p>
    <w:p>
      <w:pPr>
        <w:pStyle w:val="BodyText"/>
        <w:spacing w:line="240" w:lineRule="auto"/>
        <w:ind w:left="580" w:right="2" w:hanging="480"/>
        <w:jc w:val="left"/>
      </w:pPr>
      <w:r>
        <w:rPr>
          <w:spacing w:val="-1"/>
        </w:rPr>
        <w:t>Maylawati,</w:t>
      </w:r>
      <w:r>
        <w:rPr/>
        <w:t> </w:t>
      </w:r>
      <w:r>
        <w:rPr>
          <w:spacing w:val="-1"/>
        </w:rPr>
        <w:t>D.</w:t>
      </w:r>
      <w:r>
        <w:rPr/>
        <w:t> S., </w:t>
      </w:r>
      <w:r>
        <w:rPr>
          <w:spacing w:val="-1"/>
        </w:rPr>
        <w:t>Ramdhani,</w:t>
      </w:r>
      <w:r>
        <w:rPr/>
        <w:t> M. A., &amp;</w:t>
      </w:r>
      <w:r>
        <w:rPr>
          <w:spacing w:val="-2"/>
        </w:rPr>
        <w:t> Amin,</w:t>
      </w:r>
      <w:r>
        <w:rPr/>
        <w:t> </w:t>
      </w:r>
      <w:r>
        <w:rPr>
          <w:spacing w:val="-1"/>
        </w:rPr>
        <w:t>A.</w:t>
      </w:r>
      <w:r>
        <w:rPr/>
        <w:t> S. </w:t>
      </w:r>
      <w:r>
        <w:rPr>
          <w:spacing w:val="-1"/>
        </w:rPr>
        <w:t>(2018).</w:t>
      </w:r>
      <w:r>
        <w:rPr>
          <w:spacing w:val="-3"/>
        </w:rPr>
        <w:t> </w:t>
      </w:r>
      <w:r>
        <w:rPr>
          <w:spacing w:val="-1"/>
        </w:rPr>
        <w:t>Tracing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Linkage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Several</w:t>
      </w:r>
      <w:r>
        <w:rPr>
          <w:spacing w:val="1"/>
        </w:rPr>
        <w:t> </w:t>
      </w:r>
      <w:r>
        <w:rPr>
          <w:spacing w:val="-1"/>
        </w:rPr>
        <w:t>Unified</w:t>
      </w:r>
      <w:r>
        <w:rPr>
          <w:spacing w:val="55"/>
        </w:rPr>
        <w:t> </w:t>
      </w:r>
      <w:r>
        <w:rPr>
          <w:spacing w:val="-1"/>
        </w:rPr>
        <w:t>Modelling</w:t>
      </w:r>
      <w:r>
        <w:rPr>
          <w:spacing w:val="-3"/>
        </w:rPr>
        <w:t> </w:t>
      </w:r>
      <w:r>
        <w:rPr>
          <w:spacing w:val="-1"/>
        </w:rPr>
        <w:t>Language</w:t>
      </w:r>
      <w:r>
        <w:rPr/>
        <w:t> </w:t>
      </w:r>
      <w:r>
        <w:rPr>
          <w:spacing w:val="-1"/>
        </w:rPr>
        <w:t>Diagrams</w:t>
      </w:r>
      <w:r>
        <w:rPr/>
        <w:t> in </w:t>
      </w:r>
      <w:r>
        <w:rPr>
          <w:spacing w:val="-1"/>
        </w:rPr>
        <w:t>Software</w:t>
      </w:r>
      <w:r>
        <w:rPr>
          <w:spacing w:val="-2"/>
        </w:rPr>
        <w:t> </w:t>
      </w:r>
      <w:r>
        <w:rPr>
          <w:spacing w:val="-1"/>
        </w:rPr>
        <w:t>Modelling</w:t>
      </w:r>
      <w:r>
        <w:rPr>
          <w:spacing w:val="-3"/>
        </w:rPr>
        <w:t> </w:t>
      </w:r>
      <w:r>
        <w:rPr>
          <w:spacing w:val="-1"/>
        </w:rPr>
        <w:t>Based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Best</w:t>
      </w:r>
      <w:r>
        <w:rPr>
          <w:spacing w:val="1"/>
        </w:rPr>
        <w:t> </w:t>
      </w:r>
      <w:r>
        <w:rPr>
          <w:spacing w:val="-1"/>
        </w:rPr>
        <w:t>Practices.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International</w:t>
      </w:r>
      <w:r>
        <w:rPr>
          <w:rFonts w:ascii="Times New Roman" w:hAnsi="Times New Roman" w:cs="Times New Roman" w:eastAsia="Times New Roman"/>
          <w:i/>
          <w:spacing w:val="5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Journal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of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Engineering </w:t>
      </w:r>
      <w:r>
        <w:rPr>
          <w:rFonts w:ascii="Times New Roman" w:hAnsi="Times New Roman" w:cs="Times New Roman" w:eastAsia="Times New Roman"/>
          <w:i/>
        </w:rPr>
        <w:t>&amp;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</w:rPr>
        <w:t>Technology</w:t>
      </w:r>
      <w:r>
        <w:rPr/>
        <w:t>,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7</w:t>
      </w:r>
      <w:r>
        <w:rPr>
          <w:spacing w:val="-1"/>
        </w:rPr>
        <w:t>(2.29),</w:t>
      </w:r>
      <w:r>
        <w:rPr/>
        <w:t> </w:t>
      </w:r>
      <w:r>
        <w:rPr>
          <w:spacing w:val="-1"/>
        </w:rPr>
        <w:t>776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spacing w:val="-1"/>
        </w:rPr>
        <w:t>780.</w:t>
      </w:r>
      <w:r>
        <w:rPr>
          <w:spacing w:val="39"/>
        </w:rPr>
        <w:t> </w:t>
      </w:r>
      <w:r>
        <w:rPr>
          <w:spacing w:val="-1"/>
        </w:rPr>
        <w:t>https://doi.org/10.14419/ijet.v7i2.29.14255</w:t>
      </w:r>
    </w:p>
    <w:p>
      <w:pPr>
        <w:spacing w:before="1"/>
        <w:ind w:left="580" w:right="2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Maylawati,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z w:val="22"/>
          <w:szCs w:val="22"/>
        </w:rPr>
        <w:t> S.,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Ramdhani,</w:t>
      </w:r>
      <w:r>
        <w:rPr>
          <w:rFonts w:ascii="Times New Roman" w:hAnsi="Times New Roman" w:cs="Times New Roman" w:eastAsia="Times New Roman"/>
          <w:sz w:val="22"/>
          <w:szCs w:val="22"/>
        </w:rPr>
        <w:t> M. A.,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Rahman,</w:t>
      </w:r>
      <w:r>
        <w:rPr>
          <w:rFonts w:ascii="Times New Roman" w:hAnsi="Times New Roman" w:cs="Times New Roman" w:eastAsia="Times New Roman"/>
          <w:sz w:val="22"/>
          <w:szCs w:val="22"/>
        </w:rPr>
        <w:t> A., &amp;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Darmalaksana,</w:t>
      </w:r>
      <w:r>
        <w:rPr>
          <w:rFonts w:ascii="Times New Roman" w:hAnsi="Times New Roman" w:cs="Times New Roman" w:eastAsia="Times New Roman"/>
          <w:sz w:val="22"/>
          <w:szCs w:val="22"/>
        </w:rPr>
        <w:t> W.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(2017).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Incremental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technique</w:t>
      </w:r>
      <w:r>
        <w:rPr>
          <w:rFonts w:ascii="Times New Roman" w:hAnsi="Times New Roman" w:cs="Times New Roman" w:eastAsia="Times New Roman"/>
          <w:spacing w:val="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frequent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word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item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sets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mining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Indonesian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text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data.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2017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5th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International</w:t>
      </w:r>
      <w:r>
        <w:rPr>
          <w:rFonts w:ascii="Times New Roman" w:hAnsi="Times New Roman" w:cs="Times New Roman" w:eastAsia="Times New Roman"/>
          <w:i/>
          <w:spacing w:val="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Conference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on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Cyber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and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Service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Management,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CITSM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2017</w:t>
      </w:r>
      <w:r>
        <w:rPr>
          <w:rFonts w:ascii="Times New Roman" w:hAnsi="Times New Roman" w:cs="Times New Roman" w:eastAsia="Times New Roman"/>
          <w:sz w:val="22"/>
          <w:szCs w:val="22"/>
        </w:rPr>
        <w:t>, 1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6.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https://doi.org/10.1109/CITSM.2017.8089224</w:t>
      </w:r>
    </w:p>
    <w:p>
      <w:pPr>
        <w:pStyle w:val="BodyText"/>
        <w:spacing w:line="240" w:lineRule="auto"/>
        <w:ind w:left="580" w:right="2" w:hanging="480"/>
        <w:jc w:val="left"/>
      </w:pPr>
      <w:r>
        <w:rPr>
          <w:spacing w:val="-1"/>
        </w:rPr>
        <w:t>Maylawati,</w:t>
      </w:r>
      <w:r>
        <w:rPr/>
        <w:t> </w:t>
      </w:r>
      <w:r>
        <w:rPr>
          <w:spacing w:val="-1"/>
        </w:rPr>
        <w:t>D.</w:t>
      </w:r>
      <w:r>
        <w:rPr/>
        <w:t> S., </w:t>
      </w:r>
      <w:r>
        <w:rPr>
          <w:spacing w:val="-2"/>
        </w:rPr>
        <w:t>Sugilar,</w:t>
      </w:r>
      <w:r>
        <w:rPr>
          <w:spacing w:val="-3"/>
        </w:rPr>
        <w:t> </w:t>
      </w:r>
      <w:r>
        <w:rPr>
          <w:spacing w:val="-1"/>
        </w:rPr>
        <w:t>H.,</w:t>
      </w:r>
      <w:r>
        <w:rPr/>
        <w:t> &amp;</w:t>
      </w:r>
      <w:r>
        <w:rPr>
          <w:spacing w:val="-2"/>
        </w:rPr>
        <w:t> </w:t>
      </w:r>
      <w:r>
        <w:rPr>
          <w:spacing w:val="-1"/>
        </w:rPr>
        <w:t>Yudhiantara,</w:t>
      </w:r>
      <w:r>
        <w:rPr/>
        <w:t> R. </w:t>
      </w:r>
      <w:r>
        <w:rPr>
          <w:spacing w:val="-1"/>
        </w:rPr>
        <w:t>A.</w:t>
      </w:r>
      <w:r>
        <w:rPr/>
        <w:t> </w:t>
      </w:r>
      <w:r>
        <w:rPr>
          <w:spacing w:val="-1"/>
        </w:rPr>
        <w:t>(2018).</w:t>
      </w:r>
      <w:r>
        <w:rPr>
          <w:spacing w:val="-3"/>
        </w:rPr>
        <w:t> </w:t>
      </w:r>
      <w:r>
        <w:rPr>
          <w:spacing w:val="-2"/>
        </w:rPr>
        <w:t>KUALITAS</w:t>
      </w:r>
      <w:r>
        <w:rPr/>
        <w:t> </w:t>
      </w:r>
      <w:r>
        <w:rPr>
          <w:spacing w:val="-1"/>
        </w:rPr>
        <w:t>PERANGKAT</w:t>
      </w:r>
      <w:r>
        <w:rPr>
          <w:spacing w:val="1"/>
        </w:rPr>
        <w:t> </w:t>
      </w:r>
      <w:r>
        <w:rPr>
          <w:spacing w:val="-2"/>
        </w:rPr>
        <w:t>LUNAK:</w:t>
      </w:r>
      <w:r>
        <w:rPr>
          <w:spacing w:val="71"/>
        </w:rPr>
        <w:t> </w:t>
      </w:r>
      <w:r>
        <w:rPr>
          <w:spacing w:val="-1"/>
        </w:rPr>
        <w:t>MODULARITAS</w:t>
      </w:r>
      <w:r>
        <w:rPr/>
        <w:t> </w:t>
      </w:r>
      <w:r>
        <w:rPr>
          <w:spacing w:val="-1"/>
        </w:rPr>
        <w:t>PUSTAKA</w:t>
      </w:r>
      <w:r>
        <w:rPr>
          <w:spacing w:val="-4"/>
        </w:rPr>
        <w:t> </w:t>
      </w:r>
      <w:r>
        <w:rPr>
          <w:spacing w:val="-1"/>
        </w:rPr>
        <w:t>TEXT</w:t>
      </w:r>
      <w:r>
        <w:rPr/>
        <w:t> </w:t>
      </w:r>
      <w:r>
        <w:rPr>
          <w:spacing w:val="-1"/>
        </w:rPr>
        <w:t>PRE-PROCESSING.</w:t>
      </w:r>
      <w:r>
        <w:rPr>
          <w:spacing w:val="1"/>
        </w:rPr>
        <w:t> </w:t>
      </w:r>
      <w:r>
        <w:rPr>
          <w:rFonts w:ascii="Times New Roman"/>
          <w:i/>
        </w:rPr>
        <w:t>Jurnal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  <w:spacing w:val="-1"/>
        </w:rPr>
        <w:t>Perspektif</w:t>
      </w:r>
      <w:r>
        <w:rPr>
          <w:spacing w:val="-1"/>
        </w:rPr>
        <w:t>,</w:t>
      </w:r>
      <w:r>
        <w:rPr>
          <w:spacing w:val="-3"/>
        </w:rPr>
        <w:t> </w:t>
      </w:r>
      <w:r>
        <w:rPr>
          <w:rFonts w:ascii="Times New Roman"/>
          <w:i/>
          <w:spacing w:val="-1"/>
        </w:rPr>
        <w:t>1</w:t>
      </w:r>
      <w:r>
        <w:rPr>
          <w:spacing w:val="-1"/>
        </w:rPr>
        <w:t>(2).</w:t>
      </w:r>
    </w:p>
    <w:p>
      <w:pPr>
        <w:spacing w:before="0"/>
        <w:ind w:left="580" w:right="2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Maylawati,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D.</w:t>
      </w:r>
      <w:r>
        <w:rPr>
          <w:rFonts w:ascii="Times New Roman"/>
          <w:sz w:val="22"/>
        </w:rPr>
        <w:t> S., </w:t>
      </w:r>
      <w:r>
        <w:rPr>
          <w:rFonts w:ascii="Times New Roman"/>
          <w:spacing w:val="-1"/>
          <w:sz w:val="22"/>
        </w:rPr>
        <w:t>Zulfikar,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W. B., </w:t>
      </w:r>
      <w:r>
        <w:rPr>
          <w:rFonts w:ascii="Times New Roman"/>
          <w:spacing w:val="-1"/>
          <w:sz w:val="22"/>
        </w:rPr>
        <w:t>Slamet,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C.,</w:t>
      </w:r>
      <w:r>
        <w:rPr>
          <w:rFonts w:ascii="Times New Roman"/>
          <w:sz w:val="22"/>
        </w:rPr>
        <w:t> &amp;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Ramdhani,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M. A. </w:t>
      </w:r>
      <w:r>
        <w:rPr>
          <w:rFonts w:ascii="Times New Roman"/>
          <w:spacing w:val="-1"/>
          <w:sz w:val="22"/>
        </w:rPr>
        <w:t>(2018).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Improved</w:t>
      </w:r>
      <w:r>
        <w:rPr>
          <w:rFonts w:ascii="Times New Roman"/>
          <w:sz w:val="22"/>
        </w:rPr>
        <w:t> 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Stemming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pacing w:val="-1"/>
          <w:sz w:val="22"/>
        </w:rPr>
        <w:t>Algorithm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Mining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Indonesian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Text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with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Slang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Social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Media.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In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i/>
          <w:sz w:val="22"/>
        </w:rPr>
        <w:t>The 6th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International</w:t>
      </w:r>
      <w:r>
        <w:rPr>
          <w:rFonts w:ascii="Times New Roman"/>
          <w:i/>
          <w:spacing w:val="55"/>
          <w:sz w:val="22"/>
        </w:rPr>
        <w:t> </w:t>
      </w:r>
      <w:r>
        <w:rPr>
          <w:rFonts w:ascii="Times New Roman"/>
          <w:i/>
          <w:spacing w:val="-1"/>
          <w:sz w:val="22"/>
        </w:rPr>
        <w:t>Conference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on </w:t>
      </w:r>
      <w:r>
        <w:rPr>
          <w:rFonts w:ascii="Times New Roman"/>
          <w:i/>
          <w:spacing w:val="-1"/>
          <w:sz w:val="22"/>
        </w:rPr>
        <w:t>Cyber</w:t>
      </w:r>
      <w:r>
        <w:rPr>
          <w:rFonts w:ascii="Times New Roman"/>
          <w:i/>
          <w:sz w:val="22"/>
        </w:rPr>
        <w:t> and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IT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Service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Management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(CITSM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2018)</w:t>
      </w:r>
      <w:r>
        <w:rPr>
          <w:rFonts w:ascii="Times New Roman"/>
          <w:spacing w:val="-1"/>
          <w:sz w:val="22"/>
        </w:rPr>
        <w:t>.</w:t>
      </w:r>
    </w:p>
    <w:p>
      <w:pPr>
        <w:spacing w:before="0"/>
        <w:ind w:left="580" w:right="2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Muhammad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Nizam,</w:t>
      </w:r>
      <w:r>
        <w:rPr>
          <w:rFonts w:ascii="Times New Roman"/>
          <w:sz w:val="22"/>
        </w:rPr>
        <w:t> S. (2018). </w:t>
      </w:r>
      <w:r>
        <w:rPr>
          <w:rFonts w:ascii="Times New Roman"/>
          <w:spacing w:val="-1"/>
          <w:sz w:val="22"/>
        </w:rPr>
        <w:t>Revolusi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industri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4.0: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Suatu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Pengenalan.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Seranta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FELDA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Jabatan</w:t>
      </w:r>
      <w:r>
        <w:rPr>
          <w:rFonts w:ascii="Times New Roman"/>
          <w:i/>
          <w:spacing w:val="55"/>
          <w:sz w:val="22"/>
        </w:rPr>
        <w:t> </w:t>
      </w:r>
      <w:r>
        <w:rPr>
          <w:rFonts w:ascii="Times New Roman"/>
          <w:i/>
          <w:sz w:val="22"/>
        </w:rPr>
        <w:t>Perdana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Menteri</w:t>
      </w:r>
      <w:r>
        <w:rPr>
          <w:rFonts w:ascii="Times New Roman"/>
          <w:spacing w:val="-1"/>
          <w:sz w:val="22"/>
        </w:rPr>
        <w:t>.</w:t>
      </w:r>
    </w:p>
    <w:p>
      <w:pPr>
        <w:spacing w:before="0"/>
        <w:ind w:left="580" w:right="2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Nayan</w:t>
      </w:r>
      <w:r>
        <w:rPr>
          <w:rFonts w:ascii="Times New Roman"/>
          <w:sz w:val="22"/>
        </w:rPr>
        <w:t> B.</w:t>
      </w:r>
      <w:r>
        <w:rPr>
          <w:rFonts w:ascii="Times New Roman"/>
          <w:spacing w:val="-1"/>
          <w:sz w:val="22"/>
        </w:rPr>
        <w:t> Ruparelia.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(2010).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Software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Development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Lifecycle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Models.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ACM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SIGSOFT</w:t>
      </w:r>
      <w:r>
        <w:rPr>
          <w:rFonts w:ascii="Times New Roman"/>
          <w:i/>
          <w:spacing w:val="-1"/>
          <w:sz w:val="22"/>
        </w:rPr>
        <w:t> Software</w:t>
      </w:r>
      <w:r>
        <w:rPr>
          <w:rFonts w:ascii="Times New Roman"/>
          <w:i/>
          <w:spacing w:val="69"/>
          <w:sz w:val="22"/>
        </w:rPr>
        <w:t> </w:t>
      </w:r>
      <w:r>
        <w:rPr>
          <w:rFonts w:ascii="Times New Roman"/>
          <w:i/>
          <w:spacing w:val="-1"/>
          <w:sz w:val="22"/>
        </w:rPr>
        <w:t>Engineering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Notes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https://doi.org/10.1145/1764810.1764814</w:t>
      </w:r>
    </w:p>
    <w:p>
      <w:pPr>
        <w:pStyle w:val="BodyText"/>
        <w:spacing w:line="251" w:lineRule="exact"/>
        <w:ind w:right="0"/>
        <w:jc w:val="left"/>
      </w:pPr>
      <w:r>
        <w:rPr>
          <w:spacing w:val="-1"/>
        </w:rPr>
        <w:t>Office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Chief</w:t>
      </w:r>
      <w:r>
        <w:rPr>
          <w:spacing w:val="1"/>
        </w:rPr>
        <w:t> </w:t>
      </w:r>
      <w:r>
        <w:rPr>
          <w:spacing w:val="-1"/>
        </w:rPr>
        <w:t>Economist Bank</w:t>
      </w:r>
      <w:r>
        <w:rPr>
          <w:spacing w:val="-2"/>
        </w:rPr>
        <w:t> </w:t>
      </w:r>
      <w:r>
        <w:rPr>
          <w:spacing w:val="-1"/>
        </w:rPr>
        <w:t>Mandiri.</w:t>
      </w:r>
      <w:r>
        <w:rPr>
          <w:spacing w:val="-3"/>
        </w:rPr>
        <w:t> </w:t>
      </w:r>
      <w:r>
        <w:rPr>
          <w:spacing w:val="-1"/>
        </w:rPr>
        <w:t>(2018).</w:t>
      </w:r>
      <w:r>
        <w:rPr>
          <w:spacing w:val="-3"/>
        </w:rPr>
        <w:t> </w:t>
      </w:r>
      <w:r>
        <w:rPr>
          <w:spacing w:val="-1"/>
        </w:rPr>
        <w:t>Menghadapi</w:t>
      </w:r>
      <w:r>
        <w:rPr>
          <w:spacing w:val="1"/>
        </w:rPr>
        <w:t> </w:t>
      </w:r>
      <w:r>
        <w:rPr>
          <w:spacing w:val="-1"/>
        </w:rPr>
        <w:t>Era</w:t>
      </w:r>
      <w:r>
        <w:rPr/>
        <w:t> RI</w:t>
      </w:r>
      <w:r>
        <w:rPr>
          <w:spacing w:val="-5"/>
        </w:rPr>
        <w:t> </w:t>
      </w:r>
      <w:r>
        <w:rPr/>
        <w:t>4.0.</w:t>
      </w:r>
    </w:p>
    <w:p>
      <w:pPr>
        <w:pStyle w:val="BodyText"/>
        <w:spacing w:line="252" w:lineRule="exact"/>
        <w:ind w:right="0"/>
        <w:jc w:val="left"/>
      </w:pPr>
      <w:r>
        <w:rPr>
          <w:spacing w:val="-1"/>
        </w:rPr>
        <w:t>Pamoragung,</w:t>
      </w:r>
      <w:r>
        <w:rPr/>
        <w:t> </w:t>
      </w:r>
      <w:r>
        <w:rPr>
          <w:spacing w:val="-1"/>
        </w:rPr>
        <w:t>A.,</w:t>
      </w:r>
      <w:r>
        <w:rPr/>
        <w:t> </w:t>
      </w:r>
      <w:r>
        <w:rPr>
          <w:spacing w:val="-1"/>
        </w:rPr>
        <w:t>Suryadi,</w:t>
      </w:r>
      <w:r>
        <w:rPr/>
        <w:t> K., &amp;</w:t>
      </w:r>
      <w:r>
        <w:rPr>
          <w:spacing w:val="-2"/>
        </w:rPr>
        <w:t> </w:t>
      </w:r>
      <w:r>
        <w:rPr>
          <w:spacing w:val="-1"/>
        </w:rPr>
        <w:t>Ramdhani,</w:t>
      </w:r>
      <w:r>
        <w:rPr>
          <w:spacing w:val="-3"/>
        </w:rPr>
        <w:t> </w:t>
      </w:r>
      <w:r>
        <w:rPr/>
        <w:t>M. A.</w:t>
      </w:r>
      <w:r>
        <w:rPr>
          <w:spacing w:val="1"/>
        </w:rPr>
        <w:t> </w:t>
      </w:r>
      <w:r>
        <w:rPr>
          <w:spacing w:val="-1"/>
        </w:rPr>
        <w:t>(2006).</w:t>
      </w:r>
      <w:r>
        <w:rPr/>
        <w:t> </w:t>
      </w:r>
      <w:r>
        <w:rPr>
          <w:spacing w:val="-1"/>
        </w:rPr>
        <w:t>Enhancing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Implementation</w:t>
      </w:r>
      <w:r>
        <w:rPr/>
        <w:t> of</w:t>
      </w:r>
      <w:r>
        <w:rPr>
          <w:spacing w:val="-2"/>
        </w:rPr>
        <w:t> </w:t>
      </w:r>
      <w:r>
        <w:rPr>
          <w:spacing w:val="1"/>
        </w:rPr>
        <w:t>E-</w:t>
      </w:r>
    </w:p>
    <w:p>
      <w:pPr>
        <w:spacing w:after="0" w:line="252" w:lineRule="exact"/>
        <w:jc w:val="left"/>
        <w:sectPr>
          <w:pgSz w:w="12240" w:h="15840"/>
          <w:pgMar w:top="1380" w:bottom="280" w:left="1340" w:right="1580"/>
        </w:sectPr>
      </w:pPr>
    </w:p>
    <w:p>
      <w:pPr>
        <w:spacing w:before="58"/>
        <w:ind w:left="580" w:right="19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Government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Indonesia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through</w:t>
      </w:r>
      <w:r>
        <w:rPr>
          <w:rFonts w:ascii="Times New Roman" w:hAnsi="Times New Roman" w:cs="Times New Roman" w:eastAsia="Times New Roman"/>
          <w:sz w:val="22"/>
          <w:szCs w:val="22"/>
        </w:rPr>
        <w:t> the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High-Quality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Virtual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Community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Knowledge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Portal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Design.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European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Conference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on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e-Government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(pp.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341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348).</w:t>
      </w:r>
    </w:p>
    <w:p>
      <w:pPr>
        <w:pStyle w:val="BodyText"/>
        <w:spacing w:line="240" w:lineRule="auto" w:before="1"/>
        <w:ind w:left="580" w:right="190" w:hanging="480"/>
        <w:jc w:val="left"/>
      </w:pPr>
      <w:r>
        <w:rPr>
          <w:spacing w:val="-1"/>
        </w:rPr>
        <w:t>Philip</w:t>
      </w:r>
      <w:r>
        <w:rPr/>
        <w:t> </w:t>
      </w:r>
      <w:r>
        <w:rPr>
          <w:spacing w:val="-1"/>
        </w:rPr>
        <w:t>Chen,</w:t>
      </w:r>
      <w:r>
        <w:rPr/>
        <w:t> </w:t>
      </w:r>
      <w:r>
        <w:rPr>
          <w:spacing w:val="-1"/>
        </w:rPr>
        <w:t>C.</w:t>
      </w:r>
      <w:r>
        <w:rPr/>
        <w:t> L., &amp;</w:t>
      </w:r>
      <w:r>
        <w:rPr>
          <w:spacing w:val="-2"/>
        </w:rPr>
        <w:t> </w:t>
      </w:r>
      <w:r>
        <w:rPr>
          <w:spacing w:val="-1"/>
        </w:rPr>
        <w:t>Zhang,</w:t>
      </w:r>
      <w:r>
        <w:rPr/>
        <w:t> </w:t>
      </w:r>
      <w:r>
        <w:rPr>
          <w:spacing w:val="-1"/>
        </w:rPr>
        <w:t>C.</w:t>
      </w:r>
      <w:r>
        <w:rPr/>
        <w:t> </w:t>
      </w:r>
      <w:r>
        <w:rPr>
          <w:spacing w:val="-1"/>
        </w:rPr>
        <w:t>Y.</w:t>
      </w:r>
      <w:r>
        <w:rPr/>
        <w:t> (2014). </w:t>
      </w:r>
      <w:r>
        <w:rPr>
          <w:spacing w:val="-1"/>
        </w:rPr>
        <w:t>Data-intensive</w:t>
      </w:r>
      <w:r>
        <w:rPr/>
        <w:t> </w:t>
      </w:r>
      <w:r>
        <w:rPr>
          <w:spacing w:val="-1"/>
        </w:rPr>
        <w:t>applications,</w:t>
      </w:r>
      <w:r>
        <w:rPr>
          <w:spacing w:val="-2"/>
        </w:rPr>
        <w:t> </w:t>
      </w:r>
      <w:r>
        <w:rPr>
          <w:spacing w:val="-1"/>
        </w:rPr>
        <w:t>challenges,</w:t>
      </w:r>
      <w:r>
        <w:rPr/>
        <w:t> </w:t>
      </w:r>
      <w:r>
        <w:rPr>
          <w:spacing w:val="-1"/>
        </w:rPr>
        <w:t>techniques</w:t>
      </w:r>
      <w:r>
        <w:rPr>
          <w:spacing w:val="-2"/>
        </w:rPr>
        <w:t> </w:t>
      </w:r>
      <w:r>
        <w:rPr/>
        <w:t>and</w:t>
      </w:r>
      <w:r>
        <w:rPr>
          <w:spacing w:val="51"/>
        </w:rPr>
        <w:t> </w:t>
      </w:r>
      <w:r>
        <w:rPr>
          <w:spacing w:val="-1"/>
        </w:rPr>
        <w:t>technologies: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survey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Big</w:t>
      </w:r>
      <w:r>
        <w:rPr>
          <w:spacing w:val="-3"/>
        </w:rPr>
        <w:t> </w:t>
      </w:r>
      <w:r>
        <w:rPr>
          <w:spacing w:val="-1"/>
        </w:rPr>
        <w:t>Data.</w:t>
      </w:r>
      <w:r>
        <w:rPr>
          <w:spacing w:val="2"/>
        </w:rPr>
        <w:t> </w:t>
      </w:r>
      <w:r>
        <w:rPr>
          <w:rFonts w:ascii="Times New Roman"/>
          <w:i/>
          <w:spacing w:val="-1"/>
        </w:rPr>
        <w:t>Information</w:t>
      </w:r>
      <w:r>
        <w:rPr>
          <w:rFonts w:ascii="Times New Roman"/>
          <w:i/>
        </w:rPr>
        <w:t> </w:t>
      </w:r>
      <w:r>
        <w:rPr>
          <w:rFonts w:ascii="Times New Roman"/>
          <w:i/>
          <w:spacing w:val="-1"/>
        </w:rPr>
        <w:t>Sciences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https://doi.org/10.1016/j.ins.2014.01.015</w:t>
      </w:r>
    </w:p>
    <w:p>
      <w:pPr>
        <w:spacing w:before="1"/>
        <w:ind w:left="580" w:right="131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Pressman,</w:t>
      </w:r>
      <w:r>
        <w:rPr>
          <w:rFonts w:ascii="Times New Roman" w:hAnsi="Times New Roman" w:cs="Times New Roman" w:eastAsia="Times New Roman"/>
          <w:sz w:val="22"/>
          <w:szCs w:val="22"/>
        </w:rPr>
        <w:t> R.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(2011).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Software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Engineering: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Practitioner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Approach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(7th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ed.).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York: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McGraw-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Hill.</w:t>
      </w:r>
    </w:p>
    <w:p>
      <w:pPr>
        <w:spacing w:before="0"/>
        <w:ind w:left="580" w:right="190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Ramdhani,</w:t>
      </w:r>
      <w:r>
        <w:rPr>
          <w:rFonts w:ascii="Times New Roman"/>
          <w:sz w:val="22"/>
        </w:rPr>
        <w:t> M. A., </w:t>
      </w:r>
      <w:r>
        <w:rPr>
          <w:rFonts w:ascii="Times New Roman"/>
          <w:spacing w:val="-1"/>
          <w:sz w:val="22"/>
        </w:rPr>
        <w:t>Aulawi,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H.,</w:t>
      </w:r>
      <w:r>
        <w:rPr>
          <w:rFonts w:ascii="Times New Roman"/>
          <w:sz w:val="22"/>
        </w:rPr>
        <w:t> &amp;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Gojali,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(2018).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Analysis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of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determinant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factors</w:t>
      </w:r>
      <w:r>
        <w:rPr>
          <w:rFonts w:ascii="Times New Roman"/>
          <w:sz w:val="22"/>
        </w:rPr>
        <w:t> 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e-Government</w:t>
      </w:r>
      <w:r>
        <w:rPr>
          <w:rFonts w:ascii="Times New Roman"/>
          <w:spacing w:val="57"/>
          <w:sz w:val="22"/>
        </w:rPr>
        <w:t> </w:t>
      </w:r>
      <w:r>
        <w:rPr>
          <w:rFonts w:ascii="Times New Roman"/>
          <w:spacing w:val="-1"/>
          <w:sz w:val="22"/>
        </w:rPr>
        <w:t>implementation.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In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IOP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Conference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Series: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Materials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Science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and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Engineering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(Vol.</w:t>
      </w:r>
      <w:r>
        <w:rPr>
          <w:rFonts w:ascii="Times New Roman"/>
          <w:sz w:val="22"/>
        </w:rPr>
        <w:t> 434, </w:t>
      </w:r>
      <w:r>
        <w:rPr>
          <w:rFonts w:ascii="Times New Roman"/>
          <w:spacing w:val="-2"/>
          <w:sz w:val="22"/>
        </w:rPr>
        <w:t>p.</w:t>
      </w:r>
    </w:p>
    <w:p>
      <w:pPr>
        <w:pStyle w:val="BodyText"/>
        <w:spacing w:line="252" w:lineRule="exact"/>
        <w:ind w:left="580" w:right="0"/>
        <w:jc w:val="left"/>
      </w:pPr>
      <w:r>
        <w:rPr/>
        <w:t>12049).</w:t>
      </w:r>
    </w:p>
    <w:p>
      <w:pPr>
        <w:spacing w:before="1"/>
        <w:ind w:left="580" w:right="190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Ramdhani,</w:t>
      </w:r>
      <w:r>
        <w:rPr>
          <w:rFonts w:ascii="Times New Roman" w:hAnsi="Times New Roman" w:cs="Times New Roman" w:eastAsia="Times New Roman"/>
          <w:sz w:val="22"/>
          <w:szCs w:val="22"/>
        </w:rPr>
        <w:t> M.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adillah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Maylawati,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D.,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Amin,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S., &amp;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Aulawi,</w:t>
      </w:r>
      <w:r>
        <w:rPr>
          <w:rFonts w:ascii="Times New Roman" w:hAnsi="Times New Roman" w:cs="Times New Roman" w:eastAsia="Times New Roman"/>
          <w:sz w:val="22"/>
          <w:szCs w:val="22"/>
        </w:rPr>
        <w:t> H.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(2018).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Requirements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Elicitation</w:t>
      </w:r>
      <w:r>
        <w:rPr>
          <w:rFonts w:ascii="Times New Roman" w:hAnsi="Times New Roman" w:cs="Times New Roman" w:eastAsia="Times New Roman"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Software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Engineering.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International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Journal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Engineering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&amp;</w:t>
      </w:r>
      <w:r>
        <w:rPr>
          <w:rFonts w:ascii="Times New Roman" w:hAnsi="Times New Roman" w:cs="Times New Roman" w:eastAsia="Times New Roman"/>
          <w:i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Technology</w:t>
      </w:r>
      <w:r>
        <w:rPr>
          <w:rFonts w:ascii="Times New Roman" w:hAnsi="Times New Roman" w:cs="Times New Roman" w:eastAsia="Times New Roman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https://doi.org/10.14419/ijet.v7i2.29.14254</w:t>
      </w:r>
    </w:p>
    <w:p>
      <w:pPr>
        <w:pStyle w:val="BodyText"/>
        <w:spacing w:line="252" w:lineRule="exact" w:before="1"/>
        <w:ind w:right="0"/>
        <w:jc w:val="left"/>
      </w:pPr>
      <w:r>
        <w:rPr>
          <w:spacing w:val="-1"/>
        </w:rPr>
        <w:t>Rosette.</w:t>
      </w:r>
      <w:r>
        <w:rPr>
          <w:spacing w:val="-2"/>
        </w:rPr>
        <w:t> </w:t>
      </w:r>
      <w:r>
        <w:rPr>
          <w:spacing w:val="-1"/>
        </w:rPr>
        <w:t>(n.d.).</w:t>
      </w:r>
      <w:r>
        <w:rPr/>
        <w:t> </w:t>
      </w:r>
      <w:r>
        <w:rPr>
          <w:spacing w:val="-1"/>
        </w:rPr>
        <w:t>Rosette</w:t>
      </w:r>
      <w:r>
        <w:rPr>
          <w:spacing w:val="-2"/>
        </w:rPr>
        <w:t> </w:t>
      </w:r>
      <w:r>
        <w:rPr>
          <w:spacing w:val="-1"/>
        </w:rPr>
        <w:t>Text</w:t>
      </w:r>
      <w:r>
        <w:rPr>
          <w:spacing w:val="1"/>
        </w:rPr>
        <w:t> </w:t>
      </w:r>
      <w:r>
        <w:rPr>
          <w:spacing w:val="-1"/>
        </w:rPr>
        <w:t>Analytics.</w:t>
      </w:r>
      <w:r>
        <w:rPr/>
        <w:t> </w:t>
      </w:r>
      <w:r>
        <w:rPr>
          <w:spacing w:val="-1"/>
        </w:rPr>
        <w:t>Retrieved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https:</w:t>
      </w:r>
      <w:hyperlink r:id="rId23">
        <w:r>
          <w:rPr>
            <w:spacing w:val="-1"/>
          </w:rPr>
          <w:t>//www.rosette.com/</w:t>
        </w:r>
      </w:hyperlink>
    </w:p>
    <w:p>
      <w:pPr>
        <w:pStyle w:val="BodyText"/>
        <w:spacing w:line="240" w:lineRule="auto"/>
        <w:ind w:left="580" w:right="113" w:hanging="480"/>
        <w:jc w:val="left"/>
      </w:pPr>
      <w:r>
        <w:rPr>
          <w:spacing w:val="-1"/>
        </w:rPr>
        <w:t>Sa</w:t>
      </w:r>
      <w:r>
        <w:rPr>
          <w:rFonts w:ascii="Times New Roman" w:hAnsi="Times New Roman" w:cs="Times New Roman" w:eastAsia="Times New Roman"/>
          <w:spacing w:val="-1"/>
        </w:rPr>
        <w:t>’</w:t>
      </w:r>
      <w:r>
        <w:rPr>
          <w:spacing w:val="-1"/>
        </w:rPr>
        <w:t>Adillah</w:t>
      </w:r>
      <w:r>
        <w:rPr/>
        <w:t> </w:t>
      </w:r>
      <w:r>
        <w:rPr>
          <w:spacing w:val="-1"/>
        </w:rPr>
        <w:t>Maylawati,</w:t>
      </w:r>
      <w:r>
        <w:rPr/>
        <w:t> </w:t>
      </w:r>
      <w:r>
        <w:rPr>
          <w:spacing w:val="-1"/>
        </w:rPr>
        <w:t>D.,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Putri</w:t>
      </w:r>
      <w:r>
        <w:rPr>
          <w:spacing w:val="-2"/>
        </w:rPr>
        <w:t> </w:t>
      </w:r>
      <w:r>
        <w:rPr>
          <w:spacing w:val="-1"/>
        </w:rPr>
        <w:t>Saptawati,</w:t>
      </w:r>
      <w:r>
        <w:rPr/>
        <w:t> </w:t>
      </w:r>
      <w:r>
        <w:rPr>
          <w:spacing w:val="-1"/>
        </w:rPr>
        <w:t>G.</w:t>
      </w:r>
      <w:r>
        <w:rPr/>
        <w:t> </w:t>
      </w:r>
      <w:r>
        <w:rPr>
          <w:spacing w:val="-1"/>
        </w:rPr>
        <w:t>A.</w:t>
      </w:r>
      <w:r>
        <w:rPr>
          <w:spacing w:val="-3"/>
        </w:rPr>
        <w:t> </w:t>
      </w:r>
      <w:r>
        <w:rPr>
          <w:spacing w:val="-1"/>
        </w:rPr>
        <w:t>(2017).</w:t>
      </w:r>
      <w:r>
        <w:rPr/>
        <w:t> </w:t>
      </w:r>
      <w:r>
        <w:rPr>
          <w:spacing w:val="-1"/>
        </w:rPr>
        <w:t>Set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Frequent</w:t>
      </w:r>
      <w:r>
        <w:rPr>
          <w:spacing w:val="1"/>
        </w:rPr>
        <w:t> </w:t>
      </w:r>
      <w:r>
        <w:rPr>
          <w:spacing w:val="-1"/>
        </w:rPr>
        <w:t>Word</w:t>
      </w:r>
      <w:r>
        <w:rPr>
          <w:spacing w:val="-3"/>
        </w:rPr>
        <w:t> </w:t>
      </w:r>
      <w:r>
        <w:rPr>
          <w:spacing w:val="-1"/>
        </w:rPr>
        <w:t>Item</w:t>
      </w:r>
      <w:r>
        <w:rPr>
          <w:spacing w:val="-4"/>
        </w:rPr>
        <w:t> </w:t>
      </w:r>
      <w:r>
        <w:rPr/>
        <w:t>sets as </w:t>
      </w:r>
      <w:r>
        <w:rPr>
          <w:spacing w:val="-1"/>
        </w:rPr>
        <w:t>Feature</w:t>
      </w:r>
      <w:r>
        <w:rPr>
          <w:spacing w:val="51"/>
        </w:rPr>
        <w:t> </w:t>
      </w:r>
      <w:r>
        <w:rPr>
          <w:spacing w:val="-1"/>
        </w:rPr>
        <w:t>Representation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Text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Indonesian</w:t>
      </w:r>
      <w:r>
        <w:rPr/>
        <w:t> </w:t>
      </w:r>
      <w:r>
        <w:rPr>
          <w:spacing w:val="-1"/>
        </w:rPr>
        <w:t>Slang.</w:t>
      </w:r>
      <w:r>
        <w:rPr/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i/>
        </w:rPr>
        <w:t>Journal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of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Physics: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Conference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Series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spacing w:val="-1"/>
        </w:rPr>
        <w:t>(Vol.</w:t>
      </w:r>
      <w:r>
        <w:rPr/>
        <w:t> </w:t>
      </w:r>
      <w:r>
        <w:rPr>
          <w:spacing w:val="-1"/>
        </w:rPr>
        <w:t>801).</w:t>
      </w:r>
      <w:r>
        <w:rPr>
          <w:spacing w:val="67"/>
        </w:rPr>
        <w:t> </w:t>
      </w:r>
      <w:r>
        <w:rPr>
          <w:spacing w:val="-1"/>
        </w:rPr>
        <w:t>https://doi.org/10.1088/1742-6596/801/1/012066</w:t>
      </w:r>
    </w:p>
    <w:p>
      <w:pPr>
        <w:pStyle w:val="BodyText"/>
        <w:spacing w:line="240" w:lineRule="auto" w:before="1"/>
        <w:ind w:left="580" w:right="447" w:hanging="480"/>
        <w:jc w:val="left"/>
      </w:pPr>
      <w:r>
        <w:rPr>
          <w:spacing w:val="-1"/>
        </w:rPr>
        <w:t>Sa</w:t>
      </w:r>
      <w:r>
        <w:rPr>
          <w:rFonts w:ascii="Times New Roman" w:hAnsi="Times New Roman" w:cs="Times New Roman" w:eastAsia="Times New Roman"/>
          <w:spacing w:val="-1"/>
        </w:rPr>
        <w:t>’</w:t>
      </w:r>
      <w:r>
        <w:rPr>
          <w:spacing w:val="-1"/>
        </w:rPr>
        <w:t>Adillah</w:t>
      </w:r>
      <w:r>
        <w:rPr/>
        <w:t> </w:t>
      </w:r>
      <w:r>
        <w:rPr>
          <w:spacing w:val="-1"/>
        </w:rPr>
        <w:t>Maylawati,</w:t>
      </w:r>
      <w:r>
        <w:rPr/>
        <w:t> </w:t>
      </w:r>
      <w:r>
        <w:rPr>
          <w:spacing w:val="-1"/>
        </w:rPr>
        <w:t>D.,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Putri</w:t>
      </w:r>
      <w:r>
        <w:rPr>
          <w:spacing w:val="-2"/>
        </w:rPr>
        <w:t> </w:t>
      </w:r>
      <w:r>
        <w:rPr>
          <w:spacing w:val="-1"/>
        </w:rPr>
        <w:t>Saptawati,</w:t>
      </w:r>
      <w:r>
        <w:rPr/>
        <w:t> </w:t>
      </w:r>
      <w:r>
        <w:rPr>
          <w:spacing w:val="-1"/>
        </w:rPr>
        <w:t>G.</w:t>
      </w:r>
      <w:r>
        <w:rPr/>
        <w:t> </w:t>
      </w:r>
      <w:r>
        <w:rPr>
          <w:spacing w:val="-1"/>
        </w:rPr>
        <w:t>A.</w:t>
      </w:r>
      <w:r>
        <w:rPr>
          <w:spacing w:val="-3"/>
        </w:rPr>
        <w:t> </w:t>
      </w:r>
      <w:r>
        <w:rPr>
          <w:spacing w:val="-1"/>
        </w:rPr>
        <w:t>(2017).</w:t>
      </w:r>
      <w:r>
        <w:rPr/>
        <w:t> </w:t>
      </w:r>
      <w:r>
        <w:rPr>
          <w:spacing w:val="-1"/>
        </w:rPr>
        <w:t>Set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Frequent</w:t>
      </w:r>
      <w:r>
        <w:rPr>
          <w:spacing w:val="1"/>
        </w:rPr>
        <w:t> </w:t>
      </w:r>
      <w:r>
        <w:rPr>
          <w:spacing w:val="-1"/>
        </w:rPr>
        <w:t>Word</w:t>
      </w:r>
      <w:r>
        <w:rPr>
          <w:spacing w:val="-3"/>
        </w:rPr>
        <w:t> </w:t>
      </w:r>
      <w:r>
        <w:rPr>
          <w:spacing w:val="-1"/>
        </w:rPr>
        <w:t>Item</w:t>
      </w:r>
      <w:r>
        <w:rPr>
          <w:spacing w:val="-4"/>
        </w:rPr>
        <w:t> </w:t>
      </w:r>
      <w:r>
        <w:rPr/>
        <w:t>sets as </w:t>
      </w:r>
      <w:r>
        <w:rPr>
          <w:spacing w:val="-1"/>
        </w:rPr>
        <w:t>Feature</w:t>
      </w:r>
      <w:r>
        <w:rPr>
          <w:spacing w:val="51"/>
        </w:rPr>
        <w:t> </w:t>
      </w:r>
      <w:r>
        <w:rPr>
          <w:spacing w:val="-1"/>
        </w:rPr>
        <w:t>Representation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Text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Indonesian</w:t>
      </w:r>
      <w:r>
        <w:rPr/>
        <w:t> </w:t>
      </w:r>
      <w:r>
        <w:rPr>
          <w:spacing w:val="-1"/>
        </w:rPr>
        <w:t>Slang.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Journal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</w:rPr>
        <w:t>of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Physics: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Conference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Series</w:t>
      </w:r>
      <w:r>
        <w:rPr>
          <w:spacing w:val="-1"/>
        </w:rPr>
        <w:t>,</w:t>
      </w:r>
      <w:r>
        <w:rPr/>
        <w:t> </w:t>
      </w:r>
      <w:r>
        <w:rPr>
          <w:rFonts w:ascii="Times New Roman" w:hAnsi="Times New Roman" w:cs="Times New Roman" w:eastAsia="Times New Roman"/>
          <w:i/>
          <w:spacing w:val="-1"/>
        </w:rPr>
        <w:t>801</w:t>
      </w:r>
      <w:r>
        <w:rPr>
          <w:spacing w:val="-1"/>
        </w:rPr>
        <w:t>(1).</w:t>
      </w:r>
      <w:r>
        <w:rPr>
          <w:spacing w:val="69"/>
        </w:rPr>
        <w:t> </w:t>
      </w:r>
      <w:r>
        <w:rPr>
          <w:spacing w:val="-1"/>
        </w:rPr>
        <w:t>https://doi.org/10.1088/1742-6596/801/1/012066</w:t>
      </w:r>
    </w:p>
    <w:p>
      <w:pPr>
        <w:spacing w:before="1"/>
        <w:ind w:left="580" w:right="257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Sadiyoko,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A.</w:t>
      </w:r>
      <w:r>
        <w:rPr>
          <w:rFonts w:ascii="Times New Roman"/>
          <w:sz w:val="22"/>
        </w:rPr>
        <w:t> (2017).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Industry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4.0 </w:t>
      </w:r>
      <w:r>
        <w:rPr>
          <w:rFonts w:ascii="Times New Roman"/>
          <w:spacing w:val="-1"/>
          <w:sz w:val="22"/>
        </w:rPr>
        <w:t>Ancaman,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Tantangan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atau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Kesempatan.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Oratio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Dies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XXIV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FTI</w:t>
      </w:r>
      <w:r>
        <w:rPr>
          <w:rFonts w:ascii="Times New Roman"/>
          <w:i/>
          <w:spacing w:val="53"/>
          <w:sz w:val="22"/>
        </w:rPr>
        <w:t> </w:t>
      </w:r>
      <w:r>
        <w:rPr>
          <w:rFonts w:ascii="Times New Roman"/>
          <w:i/>
          <w:spacing w:val="-1"/>
          <w:sz w:val="22"/>
        </w:rPr>
        <w:t>UNPAR</w:t>
      </w:r>
      <w:r>
        <w:rPr>
          <w:rFonts w:ascii="Times New Roman"/>
          <w:spacing w:val="-1"/>
          <w:sz w:val="22"/>
        </w:rPr>
        <w:t>.</w:t>
      </w:r>
    </w:p>
    <w:p>
      <w:pPr>
        <w:spacing w:before="1"/>
        <w:ind w:left="580" w:right="190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Sagiroglu,</w:t>
      </w:r>
      <w:r>
        <w:rPr>
          <w:rFonts w:ascii="Times New Roman"/>
          <w:sz w:val="22"/>
        </w:rPr>
        <w:t> S., &amp;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Sinanc,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(2013).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Big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data: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1"/>
          <w:sz w:val="22"/>
        </w:rPr>
        <w:t>review.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In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Proceedings</w:t>
      </w:r>
      <w:r>
        <w:rPr>
          <w:rFonts w:ascii="Times New Roman"/>
          <w:i/>
          <w:sz w:val="22"/>
        </w:rPr>
        <w:t> of</w:t>
      </w:r>
      <w:r>
        <w:rPr>
          <w:rFonts w:ascii="Times New Roman"/>
          <w:i/>
          <w:spacing w:val="-1"/>
          <w:sz w:val="22"/>
        </w:rPr>
        <w:t> 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2013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International</w:t>
      </w:r>
      <w:r>
        <w:rPr>
          <w:rFonts w:ascii="Times New Roman"/>
          <w:i/>
          <w:spacing w:val="73"/>
          <w:sz w:val="22"/>
        </w:rPr>
        <w:t> </w:t>
      </w:r>
      <w:r>
        <w:rPr>
          <w:rFonts w:ascii="Times New Roman"/>
          <w:i/>
          <w:spacing w:val="-1"/>
          <w:sz w:val="22"/>
        </w:rPr>
        <w:t>Conference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on </w:t>
      </w:r>
      <w:r>
        <w:rPr>
          <w:rFonts w:ascii="Times New Roman"/>
          <w:i/>
          <w:spacing w:val="-1"/>
          <w:sz w:val="22"/>
        </w:rPr>
        <w:t>Collaboration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Technologies</w:t>
      </w:r>
      <w:r>
        <w:rPr>
          <w:rFonts w:ascii="Times New Roman"/>
          <w:i/>
          <w:sz w:val="22"/>
        </w:rPr>
        <w:t> and </w:t>
      </w:r>
      <w:r>
        <w:rPr>
          <w:rFonts w:ascii="Times New Roman"/>
          <w:i/>
          <w:spacing w:val="-1"/>
          <w:sz w:val="22"/>
        </w:rPr>
        <w:t>Systems,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CTS</w:t>
      </w:r>
      <w:r>
        <w:rPr>
          <w:rFonts w:ascii="Times New Roman"/>
          <w:i/>
          <w:sz w:val="22"/>
        </w:rPr>
        <w:t> 2013</w:t>
      </w:r>
      <w:r>
        <w:rPr>
          <w:rFonts w:ascii="Times New Roman"/>
          <w:sz w:val="22"/>
        </w:rPr>
        <w:t>.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pacing w:val="-1"/>
          <w:sz w:val="22"/>
        </w:rPr>
        <w:t>https://doi.org/10.1109/CTS.2013.6567202</w:t>
      </w:r>
    </w:p>
    <w:p>
      <w:pPr>
        <w:pStyle w:val="BodyText"/>
        <w:spacing w:line="240" w:lineRule="auto" w:before="1"/>
        <w:ind w:left="580" w:right="190" w:hanging="480"/>
        <w:jc w:val="left"/>
      </w:pPr>
      <w:r>
        <w:rPr>
          <w:spacing w:val="-1"/>
        </w:rPr>
        <w:t>Sanrego</w:t>
      </w:r>
      <w:r>
        <w:rPr/>
        <w:t> </w:t>
      </w:r>
      <w:r>
        <w:rPr>
          <w:spacing w:val="-2"/>
        </w:rPr>
        <w:t>Nz,</w:t>
      </w:r>
      <w:r>
        <w:rPr/>
        <w:t> </w:t>
      </w:r>
      <w:r>
        <w:rPr>
          <w:spacing w:val="-1"/>
        </w:rPr>
        <w:t>Y.</w:t>
      </w:r>
      <w:r>
        <w:rPr/>
        <w:t> </w:t>
      </w:r>
      <w:r>
        <w:rPr>
          <w:spacing w:val="-1"/>
        </w:rPr>
        <w:t>D.,</w:t>
      </w:r>
      <w:r>
        <w:rPr/>
        <w:t> &amp;</w:t>
      </w:r>
      <w:r>
        <w:rPr>
          <w:spacing w:val="-2"/>
        </w:rPr>
        <w:t> </w:t>
      </w:r>
      <w:r>
        <w:rPr>
          <w:spacing w:val="-1"/>
        </w:rPr>
        <w:t>Muhammad,</w:t>
      </w:r>
      <w:r>
        <w:rPr/>
        <w:t> R. (2013). </w:t>
      </w:r>
      <w:r>
        <w:rPr>
          <w:spacing w:val="-1"/>
        </w:rPr>
        <w:t>Analisa</w:t>
      </w:r>
      <w:r>
        <w:rPr>
          <w:spacing w:val="-2"/>
        </w:rPr>
        <w:t> </w:t>
      </w:r>
      <w:r>
        <w:rPr>
          <w:spacing w:val="-1"/>
        </w:rPr>
        <w:t>perbandingan</w:t>
      </w:r>
      <w:r>
        <w:rPr/>
        <w:t> </w:t>
      </w:r>
      <w:r>
        <w:rPr>
          <w:spacing w:val="-1"/>
        </w:rPr>
        <w:t>model</w:t>
      </w:r>
      <w:r>
        <w:rPr>
          <w:spacing w:val="1"/>
        </w:rPr>
        <w:t> </w:t>
      </w:r>
      <w:r>
        <w:rPr>
          <w:spacing w:val="-1"/>
        </w:rPr>
        <w:t>birokrasi</w:t>
      </w:r>
      <w:r>
        <w:rPr>
          <w:spacing w:val="1"/>
        </w:rPr>
        <w:t> </w:t>
      </w:r>
      <w:r>
        <w:rPr>
          <w:spacing w:val="-1"/>
        </w:rPr>
        <w:t>Indonesia:</w:t>
      </w:r>
      <w:r>
        <w:rPr>
          <w:spacing w:val="1"/>
        </w:rPr>
        <w:t> </w:t>
      </w:r>
      <w:r>
        <w:rPr>
          <w:spacing w:val="-1"/>
        </w:rPr>
        <w:t>model</w:t>
      </w:r>
      <w:r>
        <w:rPr>
          <w:spacing w:val="53"/>
        </w:rPr>
        <w:t> </w:t>
      </w:r>
      <w:r>
        <w:rPr>
          <w:spacing w:val="-1"/>
        </w:rPr>
        <w:t>modern</w:t>
      </w:r>
      <w:r>
        <w:rPr/>
        <w:t> </w:t>
      </w:r>
      <w:r>
        <w:rPr>
          <w:spacing w:val="-1"/>
        </w:rPr>
        <w:t>David</w:t>
      </w:r>
      <w:r>
        <w:rPr/>
        <w:t> </w:t>
      </w:r>
      <w:r>
        <w:rPr>
          <w:spacing w:val="-1"/>
        </w:rPr>
        <w:t>Osborne,</w:t>
      </w:r>
      <w:r>
        <w:rPr>
          <w:spacing w:val="-3"/>
        </w:rPr>
        <w:t> </w:t>
      </w:r>
      <w:r>
        <w:rPr>
          <w:spacing w:val="-1"/>
        </w:rPr>
        <w:t>Ted</w:t>
      </w:r>
      <w:r>
        <w:rPr/>
        <w:t> </w:t>
      </w:r>
      <w:r>
        <w:rPr>
          <w:spacing w:val="-1"/>
        </w:rPr>
        <w:t>Gaebler</w:t>
      </w:r>
      <w:r>
        <w:rPr>
          <w:spacing w:val="1"/>
        </w:rPr>
        <w:t> </w:t>
      </w:r>
      <w:r>
        <w:rPr>
          <w:spacing w:val="-1"/>
        </w:rPr>
        <w:t>dan</w:t>
      </w:r>
      <w:r>
        <w:rPr/>
        <w:t> </w:t>
      </w:r>
      <w:r>
        <w:rPr>
          <w:spacing w:val="-1"/>
        </w:rPr>
        <w:t>pendekatan</w:t>
      </w:r>
      <w:r>
        <w:rPr/>
        <w:t> </w:t>
      </w:r>
      <w:r>
        <w:rPr>
          <w:spacing w:val="-1"/>
        </w:rPr>
        <w:t>konsep</w:t>
      </w:r>
      <w:r>
        <w:rPr/>
        <w:t> </w:t>
      </w:r>
      <w:r>
        <w:rPr>
          <w:spacing w:val="-1"/>
        </w:rPr>
        <w:t>Islam</w:t>
      </w:r>
      <w:r>
        <w:rPr>
          <w:spacing w:val="-4"/>
        </w:rPr>
        <w:t> </w:t>
      </w:r>
      <w:r>
        <w:rPr>
          <w:spacing w:val="-1"/>
        </w:rPr>
        <w:t>perspektif</w:t>
      </w:r>
      <w:r>
        <w:rPr/>
        <w:t> </w:t>
      </w:r>
      <w:r>
        <w:rPr>
          <w:spacing w:val="-2"/>
        </w:rPr>
        <w:t>Umer</w:t>
      </w:r>
      <w:r>
        <w:rPr>
          <w:spacing w:val="1"/>
        </w:rPr>
        <w:t> </w:t>
      </w:r>
      <w:r>
        <w:rPr>
          <w:spacing w:val="-1"/>
        </w:rPr>
        <w:t>Chapra.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Jurnal</w:t>
      </w:r>
      <w:r>
        <w:rPr>
          <w:rFonts w:ascii="Times New Roman" w:hAnsi="Times New Roman" w:cs="Times New Roman" w:eastAsia="Times New Roman"/>
          <w:i/>
          <w:spacing w:val="7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Al-Muzara</w:t>
      </w:r>
      <w:r>
        <w:rPr>
          <w:rFonts w:ascii="Times New Roman" w:hAnsi="Times New Roman" w:cs="Times New Roman" w:eastAsia="Times New Roman"/>
          <w:i/>
          <w:spacing w:val="-1"/>
        </w:rPr>
        <w:t>’</w:t>
      </w:r>
      <w:r>
        <w:rPr>
          <w:rFonts w:ascii="Times New Roman" w:hAnsi="Times New Roman" w:cs="Times New Roman" w:eastAsia="Times New Roman"/>
          <w:i/>
          <w:spacing w:val="-1"/>
        </w:rPr>
        <w:t>ah</w:t>
      </w:r>
      <w:r>
        <w:rPr>
          <w:spacing w:val="-1"/>
        </w:rPr>
        <w:t>,</w:t>
      </w:r>
      <w:r>
        <w:rPr/>
        <w:t> </w:t>
      </w:r>
      <w:r>
        <w:rPr>
          <w:rFonts w:ascii="Times New Roman" w:hAnsi="Times New Roman" w:cs="Times New Roman" w:eastAsia="Times New Roman"/>
          <w:i/>
          <w:spacing w:val="-1"/>
        </w:rPr>
        <w:t>1</w:t>
      </w:r>
      <w:r>
        <w:rPr>
          <w:spacing w:val="-1"/>
        </w:rPr>
        <w:t>(1),</w:t>
      </w:r>
      <w:r>
        <w:rPr/>
        <w:t> </w:t>
      </w:r>
      <w:r>
        <w:rPr>
          <w:spacing w:val="-1"/>
        </w:rPr>
        <w:t>18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spacing w:val="-1"/>
        </w:rPr>
        <w:t>38.</w:t>
      </w:r>
    </w:p>
    <w:p>
      <w:pPr>
        <w:spacing w:before="0"/>
        <w:ind w:left="580" w:right="190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Sharan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B.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Merriam.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(2009). </w:t>
      </w:r>
      <w:r>
        <w:rPr>
          <w:rFonts w:ascii="Times New Roman"/>
          <w:i/>
          <w:spacing w:val="-1"/>
          <w:sz w:val="22"/>
        </w:rPr>
        <w:t>Qualitative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Research:</w:t>
      </w:r>
      <w:r>
        <w:rPr>
          <w:rFonts w:ascii="Times New Roman"/>
          <w:i/>
          <w:sz w:val="22"/>
        </w:rPr>
        <w:t> A </w:t>
      </w:r>
      <w:r>
        <w:rPr>
          <w:rFonts w:ascii="Times New Roman"/>
          <w:i/>
          <w:spacing w:val="-1"/>
          <w:sz w:val="22"/>
        </w:rPr>
        <w:t>Guide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to </w:t>
      </w:r>
      <w:r>
        <w:rPr>
          <w:rFonts w:ascii="Times New Roman"/>
          <w:i/>
          <w:spacing w:val="-1"/>
          <w:sz w:val="22"/>
        </w:rPr>
        <w:t>Design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and </w:t>
      </w:r>
      <w:r>
        <w:rPr>
          <w:rFonts w:ascii="Times New Roman"/>
          <w:i/>
          <w:spacing w:val="-1"/>
          <w:sz w:val="22"/>
        </w:rPr>
        <w:t>Implementation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Wiley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1"/>
          <w:sz w:val="22"/>
        </w:rPr>
        <w:t>https://doi.org/10.1017/CBO9781107415324.004</w:t>
      </w:r>
    </w:p>
    <w:p>
      <w:pPr>
        <w:pStyle w:val="BodyText"/>
        <w:spacing w:line="240" w:lineRule="auto" w:before="1"/>
        <w:ind w:left="580" w:right="190" w:hanging="480"/>
        <w:jc w:val="left"/>
      </w:pPr>
      <w:r>
        <w:rPr>
          <w:spacing w:val="-1"/>
        </w:rPr>
        <w:t>Slamet,</w:t>
      </w:r>
      <w:r>
        <w:rPr/>
        <w:t> </w:t>
      </w:r>
      <w:r>
        <w:rPr>
          <w:spacing w:val="-1"/>
        </w:rPr>
        <w:t>C.,</w:t>
      </w:r>
      <w:r>
        <w:rPr/>
        <w:t> </w:t>
      </w:r>
      <w:r>
        <w:rPr>
          <w:spacing w:val="-1"/>
        </w:rPr>
        <w:t>Atmadja,</w:t>
      </w:r>
      <w:r>
        <w:rPr/>
        <w:t> A. </w:t>
      </w:r>
      <w:r>
        <w:rPr>
          <w:spacing w:val="-1"/>
        </w:rPr>
        <w:t>R.,</w:t>
      </w:r>
      <w:r>
        <w:rPr>
          <w:spacing w:val="-3"/>
        </w:rPr>
        <w:t> </w:t>
      </w:r>
      <w:r>
        <w:rPr>
          <w:spacing w:val="-1"/>
        </w:rPr>
        <w:t>Maylawati,</w:t>
      </w:r>
      <w:r>
        <w:rPr/>
        <w:t> </w:t>
      </w:r>
      <w:r>
        <w:rPr>
          <w:spacing w:val="-1"/>
        </w:rPr>
        <w:t>D.</w:t>
      </w:r>
      <w:r>
        <w:rPr/>
        <w:t> S., </w:t>
      </w:r>
      <w:r>
        <w:rPr>
          <w:spacing w:val="-1"/>
        </w:rPr>
        <w:t>Lestari,</w:t>
      </w:r>
      <w:r>
        <w:rPr>
          <w:spacing w:val="-3"/>
        </w:rPr>
        <w:t> </w:t>
      </w:r>
      <w:r>
        <w:rPr>
          <w:spacing w:val="-1"/>
        </w:rPr>
        <w:t>R.</w:t>
      </w:r>
      <w:r>
        <w:rPr/>
        <w:t> S., </w:t>
      </w:r>
      <w:r>
        <w:rPr>
          <w:spacing w:val="-1"/>
        </w:rPr>
        <w:t>Darmalaksana,</w:t>
      </w:r>
      <w:r>
        <w:rPr>
          <w:spacing w:val="-2"/>
        </w:rPr>
        <w:t> </w:t>
      </w:r>
      <w:r>
        <w:rPr/>
        <w:t>W., &amp;</w:t>
      </w:r>
      <w:r>
        <w:rPr>
          <w:spacing w:val="-4"/>
        </w:rPr>
        <w:t> </w:t>
      </w:r>
      <w:r>
        <w:rPr>
          <w:spacing w:val="-1"/>
        </w:rPr>
        <w:t>Ramdhani,</w:t>
      </w:r>
      <w:r>
        <w:rPr/>
        <w:t> M. A.</w:t>
      </w:r>
      <w:r>
        <w:rPr>
          <w:spacing w:val="55"/>
        </w:rPr>
        <w:t> </w:t>
      </w:r>
      <w:r>
        <w:rPr>
          <w:spacing w:val="-1"/>
        </w:rPr>
        <w:t>(2018).</w:t>
      </w:r>
      <w:r>
        <w:rPr/>
        <w:t> </w:t>
      </w:r>
      <w:r>
        <w:rPr>
          <w:spacing w:val="-1"/>
        </w:rPr>
        <w:t>Automated</w:t>
      </w:r>
      <w:r>
        <w:rPr>
          <w:spacing w:val="-5"/>
        </w:rPr>
        <w:t> </w:t>
      </w:r>
      <w:r>
        <w:rPr>
          <w:spacing w:val="-1"/>
        </w:rPr>
        <w:t>Text</w:t>
      </w:r>
      <w:r>
        <w:rPr>
          <w:spacing w:val="1"/>
        </w:rPr>
        <w:t> </w:t>
      </w:r>
      <w:r>
        <w:rPr>
          <w:spacing w:val="-1"/>
        </w:rPr>
        <w:t>Summarization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Indonesian</w:t>
      </w:r>
      <w:r>
        <w:rPr>
          <w:spacing w:val="-2"/>
        </w:rPr>
        <w:t> </w:t>
      </w:r>
      <w:r>
        <w:rPr>
          <w:spacing w:val="-1"/>
        </w:rPr>
        <w:t>Article</w:t>
      </w:r>
      <w:r>
        <w:rPr/>
        <w:t> Using</w:t>
      </w:r>
      <w:r>
        <w:rPr>
          <w:spacing w:val="-3"/>
        </w:rPr>
        <w:t> </w:t>
      </w:r>
      <w:r>
        <w:rPr>
          <w:spacing w:val="-1"/>
        </w:rPr>
        <w:t>Vector</w:t>
      </w:r>
      <w:r>
        <w:rPr/>
        <w:t> </w:t>
      </w:r>
      <w:r>
        <w:rPr>
          <w:spacing w:val="-1"/>
        </w:rPr>
        <w:t>Space</w:t>
      </w:r>
      <w:r>
        <w:rPr/>
        <w:t> </w:t>
      </w:r>
      <w:r>
        <w:rPr>
          <w:spacing w:val="-1"/>
        </w:rPr>
        <w:t>Model.</w:t>
      </w:r>
      <w:r>
        <w:rPr/>
        <w:t> </w:t>
      </w:r>
      <w:r>
        <w:rPr>
          <w:spacing w:val="-2"/>
        </w:rPr>
        <w:t>In</w:t>
      </w:r>
      <w:r>
        <w:rPr>
          <w:spacing w:val="5"/>
        </w:rPr>
        <w:t> </w:t>
      </w:r>
      <w:r>
        <w:rPr>
          <w:rFonts w:ascii="Times New Roman"/>
          <w:i/>
          <w:spacing w:val="-1"/>
        </w:rPr>
        <w:t>IOP</w:t>
      </w:r>
      <w:r>
        <w:rPr>
          <w:rFonts w:ascii="Times New Roman"/>
          <w:i/>
          <w:spacing w:val="55"/>
        </w:rPr>
        <w:t> </w:t>
      </w:r>
      <w:r>
        <w:rPr>
          <w:rFonts w:ascii="Times New Roman"/>
          <w:i/>
          <w:spacing w:val="-1"/>
        </w:rPr>
        <w:t>Conference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  <w:spacing w:val="-1"/>
        </w:rPr>
        <w:t>Series: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  <w:spacing w:val="-1"/>
        </w:rPr>
        <w:t>Materials</w:t>
      </w:r>
      <w:r>
        <w:rPr>
          <w:rFonts w:ascii="Times New Roman"/>
          <w:i/>
        </w:rPr>
        <w:t> </w:t>
      </w:r>
      <w:r>
        <w:rPr>
          <w:rFonts w:ascii="Times New Roman"/>
          <w:i/>
          <w:spacing w:val="-1"/>
        </w:rPr>
        <w:t>Science</w:t>
      </w:r>
      <w:r>
        <w:rPr>
          <w:rFonts w:ascii="Times New Roman"/>
          <w:i/>
        </w:rPr>
        <w:t> </w:t>
      </w:r>
      <w:r>
        <w:rPr>
          <w:rFonts w:ascii="Times New Roman"/>
          <w:i/>
          <w:spacing w:val="-1"/>
        </w:rPr>
        <w:t>and</w:t>
      </w:r>
      <w:r>
        <w:rPr>
          <w:rFonts w:ascii="Times New Roman"/>
          <w:i/>
        </w:rPr>
        <w:t> </w:t>
      </w:r>
      <w:r>
        <w:rPr>
          <w:rFonts w:ascii="Times New Roman"/>
          <w:i/>
          <w:spacing w:val="-1"/>
        </w:rPr>
        <w:t>Engineering</w:t>
      </w:r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1"/>
        </w:rPr>
        <w:t>https://doi.org/10.1088/1757-</w:t>
      </w:r>
      <w:r>
        <w:rPr>
          <w:spacing w:val="65"/>
        </w:rPr>
        <w:t> </w:t>
      </w:r>
      <w:r>
        <w:rPr>
          <w:spacing w:val="-1"/>
        </w:rPr>
        <w:t>899X/288/1/012037</w:t>
      </w:r>
    </w:p>
    <w:p>
      <w:pPr>
        <w:spacing w:before="0"/>
        <w:ind w:left="580" w:right="190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Sommerville,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I.</w:t>
      </w:r>
      <w:r>
        <w:rPr>
          <w:rFonts w:ascii="Times New Roman"/>
          <w:sz w:val="22"/>
        </w:rPr>
        <w:t> (2010).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Software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Engineering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Software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Engineering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https://doi.org/10.1111/j.1365-</w:t>
      </w:r>
      <w:r>
        <w:rPr>
          <w:rFonts w:ascii="Times New Roman"/>
          <w:spacing w:val="63"/>
          <w:sz w:val="22"/>
        </w:rPr>
        <w:t> </w:t>
      </w:r>
      <w:r>
        <w:rPr>
          <w:rFonts w:ascii="Times New Roman"/>
          <w:spacing w:val="-1"/>
          <w:sz w:val="22"/>
        </w:rPr>
        <w:t>2362.2005.01463.x</w:t>
      </w:r>
    </w:p>
    <w:p>
      <w:pPr>
        <w:pStyle w:val="BodyText"/>
        <w:spacing w:line="252" w:lineRule="exact"/>
        <w:ind w:right="0"/>
        <w:jc w:val="left"/>
      </w:pPr>
      <w:r>
        <w:rPr>
          <w:spacing w:val="-1"/>
        </w:rPr>
        <w:t>Studio,</w:t>
      </w:r>
      <w:r>
        <w:rPr/>
        <w:t> </w:t>
      </w:r>
      <w:r>
        <w:rPr>
          <w:spacing w:val="-1"/>
        </w:rPr>
        <w:t>R.</w:t>
      </w:r>
      <w:r>
        <w:rPr/>
        <w:t> </w:t>
      </w:r>
      <w:r>
        <w:rPr>
          <w:spacing w:val="-1"/>
        </w:rPr>
        <w:t>(n.d.).</w:t>
      </w:r>
      <w:r>
        <w:rPr/>
        <w:t> </w:t>
      </w:r>
      <w:r>
        <w:rPr>
          <w:spacing w:val="-1"/>
        </w:rPr>
        <w:t>RapidMiner.</w:t>
      </w:r>
      <w:r>
        <w:rPr/>
        <w:t> </w:t>
      </w:r>
      <w:r>
        <w:rPr>
          <w:spacing w:val="-1"/>
        </w:rPr>
        <w:t>Retrieved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https://rapidminer.com/</w:t>
      </w:r>
    </w:p>
    <w:p>
      <w:pPr>
        <w:pStyle w:val="BodyText"/>
        <w:spacing w:line="240" w:lineRule="auto" w:before="1"/>
        <w:ind w:left="580" w:right="190" w:hanging="480"/>
        <w:jc w:val="left"/>
      </w:pPr>
      <w:r>
        <w:rPr>
          <w:spacing w:val="-1"/>
        </w:rPr>
        <w:t>Sumber</w:t>
      </w:r>
      <w:r>
        <w:rPr>
          <w:spacing w:val="1"/>
        </w:rPr>
        <w:t> </w:t>
      </w:r>
      <w:r>
        <w:rPr>
          <w:spacing w:val="-1"/>
        </w:rPr>
        <w:t>Daya</w:t>
      </w:r>
      <w:r>
        <w:rPr>
          <w:spacing w:val="2"/>
        </w:rPr>
        <w:t> </w:t>
      </w:r>
      <w:r>
        <w:rPr>
          <w:spacing w:val="-1"/>
        </w:rPr>
        <w:t>IPTEK</w:t>
      </w:r>
      <w:r>
        <w:rPr/>
        <w:t> &amp;</w:t>
      </w:r>
      <w:r>
        <w:rPr>
          <w:spacing w:val="-2"/>
        </w:rPr>
        <w:t> DIKTI.</w:t>
      </w:r>
      <w:r>
        <w:rPr/>
        <w:t> (2018). </w:t>
      </w:r>
      <w:r>
        <w:rPr>
          <w:spacing w:val="-1"/>
        </w:rPr>
        <w:t>Era</w:t>
      </w:r>
      <w:r>
        <w:rPr/>
        <w:t> </w:t>
      </w:r>
      <w:r>
        <w:rPr>
          <w:spacing w:val="-1"/>
        </w:rPr>
        <w:t>Revolusi</w:t>
      </w:r>
      <w:r>
        <w:rPr>
          <w:spacing w:val="1"/>
        </w:rPr>
        <w:t> </w:t>
      </w:r>
      <w:r>
        <w:rPr>
          <w:spacing w:val="-1"/>
        </w:rPr>
        <w:t>Industri</w:t>
      </w:r>
      <w:r>
        <w:rPr>
          <w:spacing w:val="-2"/>
        </w:rPr>
        <w:t> </w:t>
      </w:r>
      <w:r>
        <w:rPr/>
        <w:t>4.0 </w:t>
      </w:r>
      <w:r>
        <w:rPr>
          <w:spacing w:val="-1"/>
        </w:rPr>
        <w:t>Saatnya</w:t>
      </w:r>
      <w:r>
        <w:rPr/>
        <w:t> </w:t>
      </w:r>
      <w:r>
        <w:rPr>
          <w:spacing w:val="-1"/>
        </w:rPr>
        <w:t>Generasi</w:t>
      </w:r>
      <w:r>
        <w:rPr>
          <w:spacing w:val="1"/>
        </w:rPr>
        <w:t> </w:t>
      </w:r>
      <w:r>
        <w:rPr>
          <w:spacing w:val="-1"/>
        </w:rPr>
        <w:t>Millenial</w:t>
      </w:r>
      <w:r>
        <w:rPr>
          <w:spacing w:val="1"/>
        </w:rPr>
        <w:t> </w:t>
      </w:r>
      <w:r>
        <w:rPr>
          <w:spacing w:val="-1"/>
        </w:rPr>
        <w:t>Menjadi</w:t>
      </w:r>
      <w:r>
        <w:rPr>
          <w:spacing w:val="41"/>
        </w:rPr>
        <w:t> </w:t>
      </w:r>
      <w:r>
        <w:rPr>
          <w:spacing w:val="-1"/>
        </w:rPr>
        <w:t>Dosen</w:t>
      </w:r>
      <w:r>
        <w:rPr/>
        <w:t> </w:t>
      </w:r>
      <w:r>
        <w:rPr>
          <w:spacing w:val="-1"/>
        </w:rPr>
        <w:t>Masa</w:t>
      </w:r>
      <w:r>
        <w:rPr/>
        <w:t> </w:t>
      </w:r>
      <w:r>
        <w:rPr>
          <w:spacing w:val="-1"/>
        </w:rPr>
        <w:t>Depan.</w:t>
      </w:r>
    </w:p>
    <w:p>
      <w:pPr>
        <w:pStyle w:val="BodyText"/>
        <w:spacing w:line="240" w:lineRule="auto"/>
        <w:ind w:left="580" w:right="308" w:hanging="480"/>
        <w:jc w:val="left"/>
      </w:pPr>
      <w:r>
        <w:rPr>
          <w:spacing w:val="-1"/>
        </w:rPr>
        <w:t>Tan,</w:t>
      </w:r>
      <w:r>
        <w:rPr/>
        <w:t> W., </w:t>
      </w:r>
      <w:r>
        <w:rPr>
          <w:spacing w:val="-1"/>
        </w:rPr>
        <w:t>Blake,</w:t>
      </w:r>
      <w:r>
        <w:rPr/>
        <w:t> M. </w:t>
      </w:r>
      <w:r>
        <w:rPr>
          <w:spacing w:val="-1"/>
        </w:rPr>
        <w:t>B.,</w:t>
      </w:r>
      <w:r>
        <w:rPr/>
        <w:t> </w:t>
      </w:r>
      <w:r>
        <w:rPr>
          <w:spacing w:val="-2"/>
        </w:rPr>
        <w:t>Saleh,</w:t>
      </w:r>
      <w:r>
        <w:rPr/>
        <w:t> </w:t>
      </w:r>
      <w:r>
        <w:rPr>
          <w:spacing w:val="-2"/>
        </w:rPr>
        <w:t>I.,</w:t>
      </w:r>
      <w:r>
        <w:rPr/>
        <w:t> &amp;</w:t>
      </w:r>
      <w:r>
        <w:rPr>
          <w:spacing w:val="-2"/>
        </w:rPr>
        <w:t> </w:t>
      </w:r>
      <w:r>
        <w:rPr/>
        <w:t>Dustdar, S. </w:t>
      </w:r>
      <w:r>
        <w:rPr>
          <w:spacing w:val="-1"/>
        </w:rPr>
        <w:t>(2013).</w:t>
      </w:r>
      <w:r>
        <w:rPr>
          <w:spacing w:val="-3"/>
        </w:rPr>
        <w:t> </w:t>
      </w:r>
      <w:r>
        <w:rPr>
          <w:spacing w:val="-1"/>
        </w:rPr>
        <w:t>Social-network-sourced</w:t>
      </w:r>
      <w:r>
        <w:rPr>
          <w:spacing w:val="-3"/>
        </w:rPr>
        <w:t> </w:t>
      </w:r>
      <w:r>
        <w:rPr/>
        <w:t>big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>
          <w:spacing w:val="-1"/>
        </w:rPr>
        <w:t>analytics.</w:t>
      </w:r>
      <w:r>
        <w:rPr>
          <w:spacing w:val="2"/>
        </w:rPr>
        <w:t> </w:t>
      </w:r>
      <w:r>
        <w:rPr>
          <w:rFonts w:ascii="Times New Roman"/>
          <w:i/>
          <w:spacing w:val="-1"/>
        </w:rPr>
        <w:t>IEEE</w:t>
      </w:r>
      <w:r>
        <w:rPr>
          <w:rFonts w:ascii="Times New Roman"/>
          <w:i/>
          <w:spacing w:val="73"/>
        </w:rPr>
        <w:t> </w:t>
      </w:r>
      <w:r>
        <w:rPr>
          <w:rFonts w:ascii="Times New Roman"/>
          <w:i/>
          <w:spacing w:val="-1"/>
        </w:rPr>
        <w:t>Internet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  <w:spacing w:val="-1"/>
        </w:rPr>
        <w:t>Computing</w:t>
      </w:r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1"/>
        </w:rPr>
        <w:t>https://doi.org/10.1109/MIC.2013.100</w:t>
      </w:r>
    </w:p>
    <w:p>
      <w:pPr>
        <w:pStyle w:val="BodyText"/>
        <w:spacing w:line="253" w:lineRule="exact"/>
        <w:ind w:right="0"/>
        <w:jc w:val="left"/>
      </w:pPr>
      <w:r>
        <w:rPr>
          <w:spacing w:val="-1"/>
        </w:rPr>
        <w:t>Tavallaei,</w:t>
      </w:r>
      <w:r>
        <w:rPr>
          <w:spacing w:val="-3"/>
        </w:rPr>
        <w:t> </w:t>
      </w:r>
      <w:r>
        <w:rPr/>
        <w:t>M., &amp;</w:t>
      </w:r>
      <w:r>
        <w:rPr>
          <w:spacing w:val="-1"/>
        </w:rPr>
        <w:t> Abu</w:t>
      </w:r>
      <w:r>
        <w:rPr>
          <w:spacing w:val="-3"/>
        </w:rPr>
        <w:t> </w:t>
      </w:r>
      <w:r>
        <w:rPr>
          <w:spacing w:val="-1"/>
        </w:rPr>
        <w:t>Talib,</w:t>
      </w:r>
      <w:r>
        <w:rPr/>
        <w:t> M. </w:t>
      </w:r>
      <w:r>
        <w:rPr>
          <w:spacing w:val="-1"/>
        </w:rPr>
        <w:t>(2010).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General</w:t>
      </w:r>
      <w:r>
        <w:rPr>
          <w:spacing w:val="1"/>
        </w:rPr>
        <w:t> </w:t>
      </w:r>
      <w:r>
        <w:rPr>
          <w:spacing w:val="-2"/>
        </w:rPr>
        <w:t>Perspective</w:t>
      </w:r>
      <w:r>
        <w:rPr/>
        <w:t> on </w:t>
      </w:r>
      <w:r>
        <w:rPr>
          <w:spacing w:val="-1"/>
        </w:rPr>
        <w:t>Role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Theory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Qualitative</w:t>
      </w:r>
      <w:r>
        <w:rPr/>
        <w:t> </w:t>
      </w:r>
      <w:r>
        <w:rPr>
          <w:spacing w:val="-1"/>
        </w:rPr>
        <w:t>Research.</w:t>
      </w:r>
    </w:p>
    <w:p>
      <w:pPr>
        <w:pStyle w:val="BodyText"/>
        <w:spacing w:line="252" w:lineRule="exact" w:before="1"/>
        <w:ind w:left="580" w:right="0"/>
        <w:jc w:val="left"/>
      </w:pPr>
      <w:r>
        <w:rPr>
          <w:rFonts w:ascii="Times New Roman"/>
          <w:i/>
          <w:spacing w:val="-1"/>
        </w:rPr>
        <w:t>Spring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https://doi.org/1</w:t>
      </w:r>
      <w:r>
        <w:rPr/>
        <w:t> </w:t>
      </w:r>
      <w:r>
        <w:rPr>
          <w:spacing w:val="-1"/>
        </w:rPr>
        <w:t>85864</w:t>
      </w:r>
      <w:r>
        <w:rPr/>
        <w:t> 381 3</w:t>
      </w:r>
    </w:p>
    <w:p>
      <w:pPr>
        <w:pStyle w:val="BodyText"/>
        <w:spacing w:line="240" w:lineRule="auto"/>
        <w:ind w:right="1089"/>
        <w:jc w:val="left"/>
      </w:pPr>
      <w:r>
        <w:rPr>
          <w:spacing w:val="-1"/>
        </w:rPr>
        <w:t>Tracy,</w:t>
      </w:r>
      <w:r>
        <w:rPr>
          <w:spacing w:val="-3"/>
        </w:rPr>
        <w:t> </w:t>
      </w:r>
      <w:r>
        <w:rPr>
          <w:spacing w:val="1"/>
        </w:rPr>
        <w:t>J.</w:t>
      </w:r>
      <w:r>
        <w:rPr/>
        <w:t> S.</w:t>
      </w:r>
      <w:r>
        <w:rPr>
          <w:spacing w:val="-3"/>
        </w:rPr>
        <w:t> </w:t>
      </w:r>
      <w:r>
        <w:rPr>
          <w:spacing w:val="-1"/>
        </w:rPr>
        <w:t>(2016).</w:t>
      </w:r>
      <w:r>
        <w:rPr>
          <w:spacing w:val="1"/>
        </w:rPr>
        <w:t> </w:t>
      </w:r>
      <w:r>
        <w:rPr>
          <w:rFonts w:ascii="Times New Roman"/>
          <w:i/>
          <w:spacing w:val="-1"/>
        </w:rPr>
        <w:t>Qualitative</w:t>
      </w:r>
      <w:r>
        <w:rPr>
          <w:rFonts w:ascii="Times New Roman"/>
          <w:i/>
        </w:rPr>
        <w:t> </w:t>
      </w:r>
      <w:r>
        <w:rPr>
          <w:rFonts w:ascii="Times New Roman"/>
          <w:i/>
          <w:spacing w:val="-1"/>
        </w:rPr>
        <w:t>Research</w:t>
      </w:r>
      <w:r>
        <w:rPr>
          <w:rFonts w:ascii="Times New Roman"/>
          <w:i/>
        </w:rPr>
        <w:t> </w:t>
      </w:r>
      <w:r>
        <w:rPr>
          <w:rFonts w:ascii="Times New Roman"/>
          <w:i/>
          <w:spacing w:val="-1"/>
        </w:rPr>
        <w:t>Methods</w:t>
      </w:r>
      <w:r>
        <w:rPr>
          <w:spacing w:val="-1"/>
        </w:rPr>
        <w:t>.</w:t>
      </w:r>
      <w:r>
        <w:rPr/>
        <w:t> </w:t>
      </w:r>
      <w:r>
        <w:rPr>
          <w:spacing w:val="-2"/>
        </w:rPr>
        <w:t>United </w:t>
      </w:r>
      <w:r>
        <w:rPr>
          <w:spacing w:val="-1"/>
        </w:rPr>
        <w:t>Kingdom:</w:t>
      </w:r>
      <w:r>
        <w:rPr>
          <w:spacing w:val="1"/>
        </w:rPr>
        <w:t> </w:t>
      </w:r>
      <w:r>
        <w:rPr>
          <w:spacing w:val="-1"/>
        </w:rPr>
        <w:t>Wiley-Blackwell.</w:t>
      </w:r>
      <w:r>
        <w:rPr>
          <w:spacing w:val="61"/>
        </w:rPr>
        <w:t> </w:t>
      </w:r>
      <w:r>
        <w:rPr>
          <w:spacing w:val="-1"/>
        </w:rPr>
        <w:t>Vinutha,</w:t>
      </w:r>
      <w:r>
        <w:rPr/>
        <w:t> D. ., &amp;</w:t>
      </w:r>
      <w:r>
        <w:rPr>
          <w:spacing w:val="-2"/>
        </w:rPr>
        <w:t> </w:t>
      </w:r>
      <w:r>
        <w:rPr>
          <w:spacing w:val="-1"/>
        </w:rPr>
        <w:t>G.T,</w:t>
      </w:r>
      <w:r>
        <w:rPr/>
        <w:t> </w:t>
      </w:r>
      <w:r>
        <w:rPr>
          <w:spacing w:val="-1"/>
        </w:rPr>
        <w:t>R.</w:t>
      </w:r>
      <w:r>
        <w:rPr/>
        <w:t> </w:t>
      </w:r>
      <w:r>
        <w:rPr>
          <w:spacing w:val="-1"/>
        </w:rPr>
        <w:t>(18AD).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Accurate</w:t>
      </w:r>
      <w:r>
        <w:rPr/>
        <w:t> and </w:t>
      </w:r>
      <w:r>
        <w:rPr>
          <w:spacing w:val="-1"/>
        </w:rPr>
        <w:t>Efficient</w:t>
      </w:r>
      <w:r>
        <w:rPr>
          <w:spacing w:val="1"/>
        </w:rPr>
        <w:t> </w:t>
      </w:r>
      <w:r>
        <w:rPr>
          <w:spacing w:val="-1"/>
        </w:rPr>
        <w:t>Scheduler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Hadoop</w:t>
      </w:r>
      <w:r>
        <w:rPr/>
        <w:t> </w:t>
      </w:r>
      <w:r>
        <w:rPr>
          <w:spacing w:val="-1"/>
        </w:rPr>
        <w:t>MapReduce</w:t>
      </w:r>
    </w:p>
    <w:p>
      <w:pPr>
        <w:spacing w:before="0"/>
        <w:ind w:left="100" w:right="190" w:firstLine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Framework.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Indonesian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Journal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Electrical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Engineering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and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Computer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Science2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12</w:t>
      </w:r>
      <w:r>
        <w:rPr>
          <w:rFonts w:ascii="Times New Roman"/>
          <w:spacing w:val="-1"/>
          <w:sz w:val="22"/>
        </w:rPr>
        <w:t>(3).</w:t>
      </w:r>
      <w:r>
        <w:rPr>
          <w:rFonts w:ascii="Times New Roman"/>
          <w:spacing w:val="71"/>
          <w:sz w:val="22"/>
        </w:rPr>
        <w:t> </w:t>
      </w:r>
      <w:r>
        <w:rPr>
          <w:rFonts w:ascii="Times New Roman"/>
          <w:spacing w:val="-1"/>
          <w:sz w:val="22"/>
        </w:rPr>
        <w:t>Widiyastuti,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S.,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Andretti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Abdillah,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L., &amp;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Kurniawan.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(2014).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Sistem Informasi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Eksekutif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Bagian</w:t>
      </w:r>
    </w:p>
    <w:p>
      <w:pPr>
        <w:spacing w:before="1"/>
        <w:ind w:left="580" w:right="19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Kepegawaian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Pada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Pt.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Pelindo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Ii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(Persero)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Palembang.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Seminar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Nasional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Teknologi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Informasi,</w:t>
      </w:r>
      <w:r>
        <w:rPr>
          <w:rFonts w:ascii="Times New Roman"/>
          <w:i/>
          <w:spacing w:val="73"/>
          <w:sz w:val="22"/>
        </w:rPr>
        <w:t> </w:t>
      </w:r>
      <w:r>
        <w:rPr>
          <w:rFonts w:ascii="Times New Roman"/>
          <w:i/>
          <w:spacing w:val="-1"/>
          <w:sz w:val="22"/>
        </w:rPr>
        <w:t>Komunikasi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Dan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Manajemen</w:t>
      </w:r>
      <w:r>
        <w:rPr>
          <w:rFonts w:ascii="Times New Roman"/>
          <w:spacing w:val="-1"/>
          <w:sz w:val="22"/>
        </w:rPr>
        <w:t>.</w:t>
      </w:r>
    </w:p>
    <w:p>
      <w:pPr>
        <w:spacing w:before="1"/>
        <w:ind w:left="580" w:right="190" w:hanging="4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Wu,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X., </w:t>
      </w:r>
      <w:r>
        <w:rPr>
          <w:rFonts w:ascii="Times New Roman"/>
          <w:spacing w:val="-1"/>
          <w:sz w:val="22"/>
        </w:rPr>
        <w:t>Zhu,</w:t>
      </w:r>
      <w:r>
        <w:rPr>
          <w:rFonts w:ascii="Times New Roman"/>
          <w:sz w:val="22"/>
        </w:rPr>
        <w:t> X.,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Wu, G. </w:t>
      </w:r>
      <w:r>
        <w:rPr>
          <w:rFonts w:ascii="Times New Roman"/>
          <w:spacing w:val="-2"/>
          <w:sz w:val="22"/>
        </w:rPr>
        <w:t>Q.,</w:t>
      </w:r>
      <w:r>
        <w:rPr>
          <w:rFonts w:ascii="Times New Roman"/>
          <w:sz w:val="22"/>
        </w:rPr>
        <w:t> &amp;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Ding,</w:t>
      </w:r>
      <w:r>
        <w:rPr>
          <w:rFonts w:ascii="Times New Roman"/>
          <w:sz w:val="22"/>
        </w:rPr>
        <w:t> W. </w:t>
      </w:r>
      <w:r>
        <w:rPr>
          <w:rFonts w:ascii="Times New Roman"/>
          <w:spacing w:val="-1"/>
          <w:sz w:val="22"/>
        </w:rPr>
        <w:t>(2014).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Data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mining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with</w:t>
      </w:r>
      <w:r>
        <w:rPr>
          <w:rFonts w:ascii="Times New Roman"/>
          <w:sz w:val="22"/>
        </w:rPr>
        <w:t> big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data.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IEEE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Transactions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on</w:t>
      </w:r>
      <w:r>
        <w:rPr>
          <w:rFonts w:ascii="Times New Roman"/>
          <w:i/>
          <w:spacing w:val="53"/>
          <w:sz w:val="22"/>
        </w:rPr>
        <w:t> </w:t>
      </w:r>
      <w:r>
        <w:rPr>
          <w:rFonts w:ascii="Times New Roman"/>
          <w:i/>
          <w:spacing w:val="-1"/>
          <w:sz w:val="22"/>
        </w:rPr>
        <w:t>Knowledge</w:t>
      </w:r>
      <w:r>
        <w:rPr>
          <w:rFonts w:ascii="Times New Roman"/>
          <w:i/>
          <w:sz w:val="22"/>
        </w:rPr>
        <w:t> and </w:t>
      </w:r>
      <w:r>
        <w:rPr>
          <w:rFonts w:ascii="Times New Roman"/>
          <w:i/>
          <w:spacing w:val="-1"/>
          <w:sz w:val="22"/>
        </w:rPr>
        <w:t>Data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Engineering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https://doi.org/10.1109/TKDE.2013.109</w:t>
      </w:r>
    </w:p>
    <w:sectPr>
      <w:pgSz w:w="12240" w:h="15840"/>
      <w:pgMar w:top="1380" w:bottom="280" w:left="13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27" w:hanging="360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143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3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3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hyperlink" Target="http://books.google.com/books?id=xfQ8JCbxDK8C&amp;amp;pgis=1" TargetMode="External"/><Relationship Id="rId22" Type="http://schemas.openxmlformats.org/officeDocument/2006/relationships/hyperlink" Target="http://www.datasciencecentral.com/profiles/blogs/top-10-list-the-v-s-of-big-data" TargetMode="External"/><Relationship Id="rId23" Type="http://schemas.openxmlformats.org/officeDocument/2006/relationships/hyperlink" Target="http://www.rosette.com/" TargetMode="External"/><Relationship Id="rId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Austin DeMarco</dc:creator>
  <dcterms:created xsi:type="dcterms:W3CDTF">2019-08-09T10:58:24Z</dcterms:created>
  <dcterms:modified xsi:type="dcterms:W3CDTF">2019-08-09T10:58:24Z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2019-01-06T00:00:00Z</vt:filetime>
  </property>
  <property fmtid="{D5CDD505-2E9C-101B-9397-08002B2CF9AE}" pid="3" name="LastSaved">
    <vt:filetime>2019-08-09T00:00:00Z</vt:filetime>
  </property>
</Properties>
</file>